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1D20C" w14:textId="652A6F73" w:rsidR="00465BBE" w:rsidRDefault="00CD555B" w:rsidP="00C26B47">
      <w:pPr>
        <w:spacing w:after="0" w:line="240" w:lineRule="auto"/>
        <w:ind w:left="0" w:firstLine="0"/>
        <w:jc w:val="left"/>
        <w:rPr>
          <w:rFonts w:ascii="Calibri" w:eastAsia="Calibri" w:hAnsi="Calibri" w:cs="Calibri"/>
          <w:b/>
          <w:color w:val="8A8A8A"/>
          <w:sz w:val="64"/>
          <w:szCs w:val="64"/>
        </w:rPr>
      </w:pPr>
      <w:bookmarkStart w:id="0" w:name="_Hlk18653146"/>
      <w:r>
        <w:rPr>
          <w:rFonts w:ascii="Calibri" w:eastAsia="Calibri" w:hAnsi="Calibri" w:cs="Calibri"/>
          <w:noProof/>
          <w:sz w:val="22"/>
          <w:lang w:eastAsia="de-DE"/>
        </w:rPr>
        <mc:AlternateContent>
          <mc:Choice Requires="wpg">
            <w:drawing>
              <wp:anchor distT="0" distB="0" distL="114300" distR="114300" simplePos="0" relativeHeight="251054592" behindDoc="0" locked="0" layoutInCell="1" allowOverlap="1" wp14:anchorId="099FFF83" wp14:editId="0437103D">
                <wp:simplePos x="0" y="0"/>
                <wp:positionH relativeFrom="page">
                  <wp:posOffset>201295</wp:posOffset>
                </wp:positionH>
                <wp:positionV relativeFrom="page">
                  <wp:posOffset>455295</wp:posOffset>
                </wp:positionV>
                <wp:extent cx="7319645" cy="1092200"/>
                <wp:effectExtent l="0" t="0" r="0" b="12700"/>
                <wp:wrapTopAndBottom/>
                <wp:docPr id="27649" name="Group 27649"/>
                <wp:cNvGraphicFramePr/>
                <a:graphic xmlns:a="http://schemas.openxmlformats.org/drawingml/2006/main">
                  <a:graphicData uri="http://schemas.microsoft.com/office/word/2010/wordprocessingGroup">
                    <wpg:wgp>
                      <wpg:cNvGrpSpPr/>
                      <wpg:grpSpPr>
                        <a:xfrm>
                          <a:off x="0" y="0"/>
                          <a:ext cx="7319645" cy="1092200"/>
                          <a:chOff x="0" y="0"/>
                          <a:chExt cx="7319772" cy="1092708"/>
                        </a:xfrm>
                      </wpg:grpSpPr>
                      <wps:wsp>
                        <wps:cNvPr id="6" name="Rectangle 6"/>
                        <wps:cNvSpPr/>
                        <wps:spPr>
                          <a:xfrm>
                            <a:off x="1082040" y="922335"/>
                            <a:ext cx="56315" cy="187490"/>
                          </a:xfrm>
                          <a:prstGeom prst="rect">
                            <a:avLst/>
                          </a:prstGeom>
                          <a:ln>
                            <a:noFill/>
                          </a:ln>
                        </wps:spPr>
                        <wps:txbx>
                          <w:txbxContent>
                            <w:p w14:paraId="6684548E" w14:textId="77777777" w:rsidR="002C5144" w:rsidRDefault="002C5144">
                              <w:pPr>
                                <w:spacing w:after="160" w:line="259" w:lineRule="auto"/>
                                <w:ind w:left="0" w:firstLine="0"/>
                                <w:jc w:val="left"/>
                              </w:pPr>
                              <w:r>
                                <w:t xml:space="preserve"> </w:t>
                              </w:r>
                            </w:p>
                          </w:txbxContent>
                        </wps:txbx>
                        <wps:bodyPr horzOverflow="overflow" vert="horz" lIns="0" tIns="0" rIns="0" bIns="0" rtlCol="0">
                          <a:noAutofit/>
                        </wps:bodyPr>
                      </wps:wsp>
                      <wps:wsp>
                        <wps:cNvPr id="39323" name="Shape 39323"/>
                        <wps:cNvSpPr/>
                        <wps:spPr>
                          <a:xfrm>
                            <a:off x="0" y="118873"/>
                            <a:ext cx="6452616" cy="685800"/>
                          </a:xfrm>
                          <a:custGeom>
                            <a:avLst/>
                            <a:gdLst/>
                            <a:ahLst/>
                            <a:cxnLst/>
                            <a:rect l="0" t="0" r="0" b="0"/>
                            <a:pathLst>
                              <a:path w="6452616" h="685800">
                                <a:moveTo>
                                  <a:pt x="0" y="0"/>
                                </a:moveTo>
                                <a:lnTo>
                                  <a:pt x="6452616" y="0"/>
                                </a:lnTo>
                                <a:lnTo>
                                  <a:pt x="6452616" y="685800"/>
                                </a:lnTo>
                                <a:lnTo>
                                  <a:pt x="0" y="685800"/>
                                </a:lnTo>
                                <a:lnTo>
                                  <a:pt x="0" y="0"/>
                                </a:lnTo>
                              </a:path>
                            </a:pathLst>
                          </a:custGeom>
                          <a:ln w="0" cap="flat">
                            <a:miter lim="127000"/>
                          </a:ln>
                        </wps:spPr>
                        <wps:style>
                          <a:lnRef idx="0">
                            <a:srgbClr val="000000">
                              <a:alpha val="0"/>
                            </a:srgbClr>
                          </a:lnRef>
                          <a:fillRef idx="1">
                            <a:srgbClr val="DE2E16"/>
                          </a:fillRef>
                          <a:effectRef idx="0">
                            <a:scrgbClr r="0" g="0" b="0"/>
                          </a:effectRef>
                          <a:fontRef idx="none"/>
                        </wps:style>
                        <wps:bodyPr/>
                      </wps:wsp>
                      <wps:wsp>
                        <wps:cNvPr id="28" name="Shape 28"/>
                        <wps:cNvSpPr/>
                        <wps:spPr>
                          <a:xfrm>
                            <a:off x="0" y="114301"/>
                            <a:ext cx="3227070" cy="694944"/>
                          </a:xfrm>
                          <a:custGeom>
                            <a:avLst/>
                            <a:gdLst/>
                            <a:ahLst/>
                            <a:cxnLst/>
                            <a:rect l="0" t="0" r="0" b="0"/>
                            <a:pathLst>
                              <a:path w="3227070" h="694944">
                                <a:moveTo>
                                  <a:pt x="0" y="0"/>
                                </a:moveTo>
                                <a:lnTo>
                                  <a:pt x="3227070" y="0"/>
                                </a:lnTo>
                                <a:lnTo>
                                  <a:pt x="3227070" y="9144"/>
                                </a:lnTo>
                                <a:lnTo>
                                  <a:pt x="6096" y="9144"/>
                                </a:lnTo>
                                <a:lnTo>
                                  <a:pt x="6096" y="685800"/>
                                </a:lnTo>
                                <a:lnTo>
                                  <a:pt x="3227070" y="685800"/>
                                </a:lnTo>
                                <a:lnTo>
                                  <a:pt x="3227070" y="694944"/>
                                </a:lnTo>
                                <a:lnTo>
                                  <a:pt x="0" y="694944"/>
                                </a:lnTo>
                                <a:lnTo>
                                  <a:pt x="0" y="685800"/>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29" name="Shape 29"/>
                        <wps:cNvSpPr/>
                        <wps:spPr>
                          <a:xfrm>
                            <a:off x="3227070" y="114301"/>
                            <a:ext cx="3230118" cy="694944"/>
                          </a:xfrm>
                          <a:custGeom>
                            <a:avLst/>
                            <a:gdLst/>
                            <a:ahLst/>
                            <a:cxnLst/>
                            <a:rect l="0" t="0" r="0" b="0"/>
                            <a:pathLst>
                              <a:path w="3230118" h="694944">
                                <a:moveTo>
                                  <a:pt x="0" y="0"/>
                                </a:moveTo>
                                <a:lnTo>
                                  <a:pt x="3225546" y="0"/>
                                </a:lnTo>
                                <a:cubicBezTo>
                                  <a:pt x="3228594" y="0"/>
                                  <a:pt x="3230118" y="1524"/>
                                  <a:pt x="3230118" y="4572"/>
                                </a:cubicBezTo>
                                <a:lnTo>
                                  <a:pt x="3230118" y="690372"/>
                                </a:lnTo>
                                <a:cubicBezTo>
                                  <a:pt x="3230118" y="693420"/>
                                  <a:pt x="3228594" y="694944"/>
                                  <a:pt x="3225546" y="694944"/>
                                </a:cubicBezTo>
                                <a:lnTo>
                                  <a:pt x="0" y="694944"/>
                                </a:lnTo>
                                <a:lnTo>
                                  <a:pt x="0" y="685800"/>
                                </a:lnTo>
                                <a:lnTo>
                                  <a:pt x="3220974" y="685800"/>
                                </a:lnTo>
                                <a:lnTo>
                                  <a:pt x="3220974" y="9144"/>
                                </a:lnTo>
                                <a:lnTo>
                                  <a:pt x="0" y="9144"/>
                                </a:lnTo>
                                <a:lnTo>
                                  <a:pt x="0" y="0"/>
                                </a:lnTo>
                                <a:close/>
                              </a:path>
                            </a:pathLst>
                          </a:custGeom>
                          <a:ln w="0" cap="flat">
                            <a:miter lim="127000"/>
                          </a:ln>
                        </wps:spPr>
                        <wps:style>
                          <a:lnRef idx="0">
                            <a:srgbClr val="000000">
                              <a:alpha val="0"/>
                            </a:srgbClr>
                          </a:lnRef>
                          <a:fillRef idx="1">
                            <a:srgbClr val="4A7EBB"/>
                          </a:fillRef>
                          <a:effectRef idx="0">
                            <a:scrgbClr r="0" g="0" b="0"/>
                          </a:effectRef>
                          <a:fontRef idx="none"/>
                        </wps:style>
                        <wps:bodyPr/>
                      </wps:wsp>
                      <wps:wsp>
                        <wps:cNvPr id="30" name="Shape 30"/>
                        <wps:cNvSpPr/>
                        <wps:spPr>
                          <a:xfrm>
                            <a:off x="5995416" y="4572"/>
                            <a:ext cx="1324356" cy="914400"/>
                          </a:xfrm>
                          <a:custGeom>
                            <a:avLst/>
                            <a:gdLst/>
                            <a:ahLst/>
                            <a:cxnLst/>
                            <a:rect l="0" t="0" r="0" b="0"/>
                            <a:pathLst>
                              <a:path w="1324356" h="914400">
                                <a:moveTo>
                                  <a:pt x="661416" y="0"/>
                                </a:moveTo>
                                <a:cubicBezTo>
                                  <a:pt x="1027176" y="0"/>
                                  <a:pt x="1324356" y="204216"/>
                                  <a:pt x="1324356" y="457200"/>
                                </a:cubicBezTo>
                                <a:cubicBezTo>
                                  <a:pt x="1324356" y="710184"/>
                                  <a:pt x="1027176" y="914400"/>
                                  <a:pt x="661416" y="914400"/>
                                </a:cubicBezTo>
                                <a:cubicBezTo>
                                  <a:pt x="297180" y="914400"/>
                                  <a:pt x="0" y="710184"/>
                                  <a:pt x="0" y="457200"/>
                                </a:cubicBezTo>
                                <a:cubicBezTo>
                                  <a:pt x="0" y="204216"/>
                                  <a:pt x="297180" y="0"/>
                                  <a:pt x="6614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5990844" y="0"/>
                            <a:ext cx="665988" cy="923544"/>
                          </a:xfrm>
                          <a:custGeom>
                            <a:avLst/>
                            <a:gdLst/>
                            <a:ahLst/>
                            <a:cxnLst/>
                            <a:rect l="0" t="0" r="0" b="0"/>
                            <a:pathLst>
                              <a:path w="665988" h="923544">
                                <a:moveTo>
                                  <a:pt x="632459" y="0"/>
                                </a:moveTo>
                                <a:lnTo>
                                  <a:pt x="665988" y="0"/>
                                </a:lnTo>
                                <a:lnTo>
                                  <a:pt x="665988" y="9144"/>
                                </a:lnTo>
                                <a:lnTo>
                                  <a:pt x="665988" y="9144"/>
                                </a:lnTo>
                                <a:lnTo>
                                  <a:pt x="632459" y="10668"/>
                                </a:lnTo>
                                <a:lnTo>
                                  <a:pt x="598932" y="12192"/>
                                </a:lnTo>
                                <a:lnTo>
                                  <a:pt x="566928" y="15240"/>
                                </a:lnTo>
                                <a:lnTo>
                                  <a:pt x="533400" y="18288"/>
                                </a:lnTo>
                                <a:lnTo>
                                  <a:pt x="502920" y="24384"/>
                                </a:lnTo>
                                <a:lnTo>
                                  <a:pt x="470916" y="30480"/>
                                </a:lnTo>
                                <a:lnTo>
                                  <a:pt x="440436" y="36576"/>
                                </a:lnTo>
                                <a:lnTo>
                                  <a:pt x="409956" y="45720"/>
                                </a:lnTo>
                                <a:lnTo>
                                  <a:pt x="381000" y="54864"/>
                                </a:lnTo>
                                <a:lnTo>
                                  <a:pt x="353568" y="64008"/>
                                </a:lnTo>
                                <a:lnTo>
                                  <a:pt x="326136" y="74676"/>
                                </a:lnTo>
                                <a:lnTo>
                                  <a:pt x="298704" y="86868"/>
                                </a:lnTo>
                                <a:lnTo>
                                  <a:pt x="272796" y="100584"/>
                                </a:lnTo>
                                <a:lnTo>
                                  <a:pt x="248412" y="112776"/>
                                </a:lnTo>
                                <a:lnTo>
                                  <a:pt x="224028" y="128016"/>
                                </a:lnTo>
                                <a:lnTo>
                                  <a:pt x="201168" y="143256"/>
                                </a:lnTo>
                                <a:lnTo>
                                  <a:pt x="179832" y="158496"/>
                                </a:lnTo>
                                <a:lnTo>
                                  <a:pt x="158496" y="175260"/>
                                </a:lnTo>
                                <a:lnTo>
                                  <a:pt x="140208" y="192024"/>
                                </a:lnTo>
                                <a:lnTo>
                                  <a:pt x="121920" y="210312"/>
                                </a:lnTo>
                                <a:lnTo>
                                  <a:pt x="103632" y="228600"/>
                                </a:lnTo>
                                <a:lnTo>
                                  <a:pt x="88392" y="246888"/>
                                </a:lnTo>
                                <a:lnTo>
                                  <a:pt x="74676" y="266700"/>
                                </a:lnTo>
                                <a:lnTo>
                                  <a:pt x="60960" y="286512"/>
                                </a:lnTo>
                                <a:lnTo>
                                  <a:pt x="48768" y="306324"/>
                                </a:lnTo>
                                <a:lnTo>
                                  <a:pt x="39624" y="327660"/>
                                </a:lnTo>
                                <a:lnTo>
                                  <a:pt x="30480" y="348996"/>
                                </a:lnTo>
                                <a:lnTo>
                                  <a:pt x="22860" y="371856"/>
                                </a:lnTo>
                                <a:lnTo>
                                  <a:pt x="16764" y="393192"/>
                                </a:lnTo>
                                <a:lnTo>
                                  <a:pt x="13716" y="416052"/>
                                </a:lnTo>
                                <a:lnTo>
                                  <a:pt x="10668" y="438912"/>
                                </a:lnTo>
                                <a:lnTo>
                                  <a:pt x="9144" y="461772"/>
                                </a:lnTo>
                                <a:lnTo>
                                  <a:pt x="10668" y="484632"/>
                                </a:lnTo>
                                <a:lnTo>
                                  <a:pt x="13716" y="507492"/>
                                </a:lnTo>
                                <a:lnTo>
                                  <a:pt x="16764" y="530352"/>
                                </a:lnTo>
                                <a:lnTo>
                                  <a:pt x="22860" y="553212"/>
                                </a:lnTo>
                                <a:lnTo>
                                  <a:pt x="30480" y="574548"/>
                                </a:lnTo>
                                <a:lnTo>
                                  <a:pt x="39624" y="595884"/>
                                </a:lnTo>
                                <a:lnTo>
                                  <a:pt x="48768" y="617220"/>
                                </a:lnTo>
                                <a:lnTo>
                                  <a:pt x="60960" y="637032"/>
                                </a:lnTo>
                                <a:lnTo>
                                  <a:pt x="74676" y="656844"/>
                                </a:lnTo>
                                <a:lnTo>
                                  <a:pt x="88392" y="676656"/>
                                </a:lnTo>
                                <a:lnTo>
                                  <a:pt x="103632" y="696468"/>
                                </a:lnTo>
                                <a:lnTo>
                                  <a:pt x="121920" y="714756"/>
                                </a:lnTo>
                                <a:lnTo>
                                  <a:pt x="140208" y="731520"/>
                                </a:lnTo>
                                <a:lnTo>
                                  <a:pt x="158496" y="749808"/>
                                </a:lnTo>
                                <a:lnTo>
                                  <a:pt x="179832" y="765048"/>
                                </a:lnTo>
                                <a:lnTo>
                                  <a:pt x="201168" y="781812"/>
                                </a:lnTo>
                                <a:lnTo>
                                  <a:pt x="224028" y="797052"/>
                                </a:lnTo>
                                <a:lnTo>
                                  <a:pt x="248412" y="810768"/>
                                </a:lnTo>
                                <a:lnTo>
                                  <a:pt x="272796" y="824484"/>
                                </a:lnTo>
                                <a:lnTo>
                                  <a:pt x="298704" y="836676"/>
                                </a:lnTo>
                                <a:lnTo>
                                  <a:pt x="324612" y="848868"/>
                                </a:lnTo>
                                <a:lnTo>
                                  <a:pt x="353568" y="859536"/>
                                </a:lnTo>
                                <a:lnTo>
                                  <a:pt x="381000" y="870204"/>
                                </a:lnTo>
                                <a:lnTo>
                                  <a:pt x="409956" y="879348"/>
                                </a:lnTo>
                                <a:lnTo>
                                  <a:pt x="440436" y="886968"/>
                                </a:lnTo>
                                <a:lnTo>
                                  <a:pt x="470916" y="894588"/>
                                </a:lnTo>
                                <a:lnTo>
                                  <a:pt x="501396" y="900684"/>
                                </a:lnTo>
                                <a:lnTo>
                                  <a:pt x="533400" y="905256"/>
                                </a:lnTo>
                                <a:lnTo>
                                  <a:pt x="566928" y="909828"/>
                                </a:lnTo>
                                <a:lnTo>
                                  <a:pt x="598932" y="911352"/>
                                </a:lnTo>
                                <a:lnTo>
                                  <a:pt x="632459" y="914400"/>
                                </a:lnTo>
                                <a:lnTo>
                                  <a:pt x="665988" y="914400"/>
                                </a:lnTo>
                                <a:lnTo>
                                  <a:pt x="665988" y="923544"/>
                                </a:lnTo>
                                <a:lnTo>
                                  <a:pt x="632459" y="923544"/>
                                </a:lnTo>
                                <a:lnTo>
                                  <a:pt x="598932" y="922020"/>
                                </a:lnTo>
                                <a:lnTo>
                                  <a:pt x="565404" y="918972"/>
                                </a:lnTo>
                                <a:lnTo>
                                  <a:pt x="533400" y="914400"/>
                                </a:lnTo>
                                <a:lnTo>
                                  <a:pt x="499872" y="909828"/>
                                </a:lnTo>
                                <a:lnTo>
                                  <a:pt x="469392" y="903732"/>
                                </a:lnTo>
                                <a:lnTo>
                                  <a:pt x="437388" y="896112"/>
                                </a:lnTo>
                                <a:lnTo>
                                  <a:pt x="408432" y="888492"/>
                                </a:lnTo>
                                <a:lnTo>
                                  <a:pt x="377952" y="879348"/>
                                </a:lnTo>
                                <a:lnTo>
                                  <a:pt x="348996" y="868680"/>
                                </a:lnTo>
                                <a:lnTo>
                                  <a:pt x="321564" y="858012"/>
                                </a:lnTo>
                                <a:lnTo>
                                  <a:pt x="294132" y="845820"/>
                                </a:lnTo>
                                <a:lnTo>
                                  <a:pt x="268224" y="832104"/>
                                </a:lnTo>
                                <a:lnTo>
                                  <a:pt x="243840" y="818388"/>
                                </a:lnTo>
                                <a:lnTo>
                                  <a:pt x="219456" y="804672"/>
                                </a:lnTo>
                                <a:lnTo>
                                  <a:pt x="196596" y="789432"/>
                                </a:lnTo>
                                <a:lnTo>
                                  <a:pt x="173736" y="772668"/>
                                </a:lnTo>
                                <a:lnTo>
                                  <a:pt x="152400" y="755904"/>
                                </a:lnTo>
                                <a:lnTo>
                                  <a:pt x="132588" y="739140"/>
                                </a:lnTo>
                                <a:lnTo>
                                  <a:pt x="114300" y="720852"/>
                                </a:lnTo>
                                <a:lnTo>
                                  <a:pt x="97536" y="702564"/>
                                </a:lnTo>
                                <a:lnTo>
                                  <a:pt x="80772" y="682752"/>
                                </a:lnTo>
                                <a:lnTo>
                                  <a:pt x="67056" y="662940"/>
                                </a:lnTo>
                                <a:lnTo>
                                  <a:pt x="53340" y="643128"/>
                                </a:lnTo>
                                <a:lnTo>
                                  <a:pt x="41148" y="621792"/>
                                </a:lnTo>
                                <a:lnTo>
                                  <a:pt x="30480" y="600456"/>
                                </a:lnTo>
                                <a:lnTo>
                                  <a:pt x="21336" y="577596"/>
                                </a:lnTo>
                                <a:lnTo>
                                  <a:pt x="13716" y="556260"/>
                                </a:lnTo>
                                <a:lnTo>
                                  <a:pt x="7620" y="533400"/>
                                </a:lnTo>
                                <a:lnTo>
                                  <a:pt x="3048" y="509016"/>
                                </a:lnTo>
                                <a:lnTo>
                                  <a:pt x="1524" y="486156"/>
                                </a:lnTo>
                                <a:lnTo>
                                  <a:pt x="0" y="461772"/>
                                </a:lnTo>
                                <a:lnTo>
                                  <a:pt x="1524" y="438912"/>
                                </a:lnTo>
                                <a:lnTo>
                                  <a:pt x="3048" y="414528"/>
                                </a:lnTo>
                                <a:lnTo>
                                  <a:pt x="7620" y="391668"/>
                                </a:lnTo>
                                <a:lnTo>
                                  <a:pt x="13716" y="368808"/>
                                </a:lnTo>
                                <a:lnTo>
                                  <a:pt x="21336" y="345948"/>
                                </a:lnTo>
                                <a:lnTo>
                                  <a:pt x="30480" y="324612"/>
                                </a:lnTo>
                                <a:lnTo>
                                  <a:pt x="41148" y="303276"/>
                                </a:lnTo>
                                <a:lnTo>
                                  <a:pt x="53340" y="281940"/>
                                </a:lnTo>
                                <a:lnTo>
                                  <a:pt x="65532" y="260604"/>
                                </a:lnTo>
                                <a:lnTo>
                                  <a:pt x="80772" y="240792"/>
                                </a:lnTo>
                                <a:lnTo>
                                  <a:pt x="97536" y="222504"/>
                                </a:lnTo>
                                <a:lnTo>
                                  <a:pt x="114300" y="202692"/>
                                </a:lnTo>
                                <a:lnTo>
                                  <a:pt x="132588" y="184404"/>
                                </a:lnTo>
                                <a:lnTo>
                                  <a:pt x="152400" y="167640"/>
                                </a:lnTo>
                                <a:lnTo>
                                  <a:pt x="173736" y="150876"/>
                                </a:lnTo>
                                <a:lnTo>
                                  <a:pt x="196596" y="135636"/>
                                </a:lnTo>
                                <a:lnTo>
                                  <a:pt x="219456" y="118872"/>
                                </a:lnTo>
                                <a:lnTo>
                                  <a:pt x="243840" y="105156"/>
                                </a:lnTo>
                                <a:lnTo>
                                  <a:pt x="268224" y="91440"/>
                                </a:lnTo>
                                <a:lnTo>
                                  <a:pt x="294132" y="79248"/>
                                </a:lnTo>
                                <a:lnTo>
                                  <a:pt x="321564" y="67056"/>
                                </a:lnTo>
                                <a:lnTo>
                                  <a:pt x="348996" y="54864"/>
                                </a:lnTo>
                                <a:lnTo>
                                  <a:pt x="377952" y="45720"/>
                                </a:lnTo>
                                <a:lnTo>
                                  <a:pt x="406908" y="36576"/>
                                </a:lnTo>
                                <a:lnTo>
                                  <a:pt x="437388" y="27432"/>
                                </a:lnTo>
                                <a:lnTo>
                                  <a:pt x="469392" y="21336"/>
                                </a:lnTo>
                                <a:lnTo>
                                  <a:pt x="499872" y="15240"/>
                                </a:lnTo>
                                <a:lnTo>
                                  <a:pt x="531876" y="9144"/>
                                </a:lnTo>
                                <a:lnTo>
                                  <a:pt x="565404" y="4572"/>
                                </a:lnTo>
                                <a:lnTo>
                                  <a:pt x="598932" y="3048"/>
                                </a:lnTo>
                                <a:lnTo>
                                  <a:pt x="6324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4" name="Picture 34"/>
                          <pic:cNvPicPr/>
                        </pic:nvPicPr>
                        <pic:blipFill>
                          <a:blip r:embed="rId9"/>
                          <a:stretch>
                            <a:fillRect/>
                          </a:stretch>
                        </pic:blipFill>
                        <pic:spPr>
                          <a:xfrm>
                            <a:off x="6246876" y="3048"/>
                            <a:ext cx="664464" cy="1089660"/>
                          </a:xfrm>
                          <a:prstGeom prst="rect">
                            <a:avLst/>
                          </a:prstGeom>
                        </pic:spPr>
                      </pic:pic>
                    </wpg:wgp>
                  </a:graphicData>
                </a:graphic>
              </wp:anchor>
            </w:drawing>
          </mc:Choice>
          <mc:Fallback>
            <w:pict>
              <v:group id="Group 27649" o:spid="_x0000_s1026" style="position:absolute;margin-left:15.85pt;margin-top:35.85pt;width:576.35pt;height:86pt;z-index:251054592;mso-position-horizontal-relative:page;mso-position-vertical-relative:page" coordsize="73197,10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">
                <v:rect id="Rectangle 6" o:spid="_x0000_s1027" style="position:absolute;left:10820;top:9223;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6684548E" w14:textId="77777777" w:rsidR="002C5144" w:rsidRDefault="002C5144">
                        <w:pPr>
                          <w:spacing w:after="160" w:line="259" w:lineRule="auto"/>
                          <w:ind w:left="0" w:firstLine="0"/>
                          <w:jc w:val="left"/>
                        </w:pPr>
                        <w:r>
                          <w:t xml:space="preserve"> </w:t>
                        </w:r>
                      </w:p>
                    </w:txbxContent>
                  </v:textbox>
                </v:rect>
                <v:shape id="Shape 39323" o:spid="_x0000_s1028" style="position:absolute;top:1188;width:64526;height:6858;visibility:visible;mso-wrap-style:square;v-text-anchor:top" coordsize="6452616,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EWskA&#10;AADeAAAADwAAAGRycy9kb3ducmV2LnhtbESPQWvCQBSE70L/w/IKvUjdNKGlRlcRobTqqSqW3h7Z&#10;ZzY2+zZktxr99V2h4HGYmW+Y8bSztThS6yvHCp4GCQjiwumKSwXbzdvjKwgfkDXWjknBmTxMJ3e9&#10;MebanfiTjutQighhn6MCE0KTS+kLQxb9wDXE0du71mKIsi2lbvEU4baWaZK8SIsVxwWDDc0NFT/r&#10;X6vgK1yGqTkv3bt+nh92/ex7dZgtlHq472YjEIG6cAv/tz+0gmyYpRlc78Qr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8EWskAAADeAAAADwAAAAAAAAAAAAAAAACYAgAA&#10;ZHJzL2Rvd25yZXYueG1sUEsFBgAAAAAEAAQA9QAAAI4DAAAAAA==&#10;" path="m,l6452616,r,685800l,685800,,e" fillcolor="#de2e16" stroked="f" strokeweight="0">
                  <v:stroke miterlimit="83231f" joinstyle="miter"/>
                  <v:path arrowok="t" textboxrect="0,0,6452616,685800"/>
                </v:shape>
                <v:shape id="Shape 28" o:spid="_x0000_s1029" style="position:absolute;top:1143;width:32270;height:6949;visibility:visible;mso-wrap-style:square;v-text-anchor:top" coordsize="3227070,69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8QMEA&#10;AADbAAAADwAAAGRycy9kb3ducmV2LnhtbERPu2rDMBTdC/kHcQPZajkJlOJECU5CwR061DGUbhfr&#10;+kGsK2Gpif331VDoeDjv/XEyg7jT6HvLCtZJCoK4trrnVkF1fXt+BeEDssbBMimYycPxsHjaY6bt&#10;gz/pXoZWxBD2GSroQnCZlL7uyKBPrCOOXGNHgyHCsZV6xEcMN4PcpOmLNNhzbOjQ0bmj+lb+GAWX&#10;r+b7mrv3CSv3Uc6nvCm2Viq1Wk75DkSgKfyL/9yFVrCJY+OX+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z/EDBAAAA2wAAAA8AAAAAAAAAAAAAAAAAmAIAAGRycy9kb3du&#10;cmV2LnhtbFBLBQYAAAAABAAEAPUAAACGAwAAAAA=&#10;" path="m,l3227070,r,9144l6096,9144r,676656l3227070,685800r,9144l,694944r,-9144l,9144,,xe" fillcolor="#4a7ebb" stroked="f" strokeweight="0">
                  <v:stroke miterlimit="83231f" joinstyle="miter"/>
                  <v:path arrowok="t" textboxrect="0,0,3227070,694944"/>
                </v:shape>
                <v:shape id="Shape 29" o:spid="_x0000_s1030" style="position:absolute;left:32270;top:1143;width:32301;height:6949;visibility:visible;mso-wrap-style:square;v-text-anchor:top" coordsize="3230118,69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x/8MA&#10;AADbAAAADwAAAGRycy9kb3ducmV2LnhtbESPQWsCMRSE7wX/Q3iCF9GsFhbdGkWsUg+9aHvo8bF5&#10;bhY3L0uSruu/N0Khx2FmvmFWm942oiMfascKZtMMBHHpdM2Vgu+vw2QBIkRkjY1jUnCnAJv14GWF&#10;hXY3PlF3jpVIEA4FKjAxtoWUoTRkMUxdS5y8i/MWY5K+ktrjLcFtI+dZlkuLNacFgy3tDJXX869V&#10;YE3+84nvY7834aDz8cdrt9Os1GjYb99AROrjf/ivfdQK5kt4fk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bx/8MAAADbAAAADwAAAAAAAAAAAAAAAACYAgAAZHJzL2Rv&#10;d25yZXYueG1sUEsFBgAAAAAEAAQA9QAAAIgDAAAAAA==&#10;" path="m,l3225546,v3048,,4572,1524,4572,4572l3230118,690372v,3048,-1524,4572,-4572,4572l,694944r,-9144l3220974,685800r,-676656l,9144,,xe" fillcolor="#4a7ebb" stroked="f" strokeweight="0">
                  <v:stroke miterlimit="83231f" joinstyle="miter"/>
                  <v:path arrowok="t" textboxrect="0,0,3230118,694944"/>
                </v:shape>
                <v:shape id="Shape 30" o:spid="_x0000_s1031" style="position:absolute;left:59954;top:45;width:13243;height:9144;visibility:visible;mso-wrap-style:square;v-text-anchor:top" coordsize="132435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ersMA&#10;AADbAAAADwAAAGRycy9kb3ducmV2LnhtbERPTWvCQBC9C/6HZQrezMYIRaKrSKvEQg81lbbHaXZM&#10;YrOzIbvG9N93D0KPj/e92gymET11rrasYBbFIIgLq2suFZze99MFCOeRNTaWScEvOdisx6MVptre&#10;+Eh97ksRQtilqKDyvk2ldEVFBl1kW+LAnW1n0AfYlVJ3eAvhppFJHD9KgzWHhgpbeqqo+MmvRsFQ&#10;X54//NtLY1+LWdYn2dfn7tsqNXkYtksQngb/L767D1rBPKwPX8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7ersMAAADbAAAADwAAAAAAAAAAAAAAAACYAgAAZHJzL2Rv&#10;d25yZXYueG1sUEsFBgAAAAAEAAQA9QAAAIgDAAAAAA==&#10;" path="m661416,v365760,,662940,204216,662940,457200c1324356,710184,1027176,914400,661416,914400,297180,914400,,710184,,457200,,204216,297180,,661416,xe" stroked="f" strokeweight="0">
                  <v:stroke miterlimit="83231f" joinstyle="miter"/>
                  <v:path arrowok="t" textboxrect="0,0,1324356,914400"/>
                </v:shape>
                <v:shape id="Shape 31" o:spid="_x0000_s1032" style="position:absolute;left:59908;width:6660;height:9235;visibility:visible;mso-wrap-style:square;v-text-anchor:top" coordsize="665988,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LcsQA&#10;AADbAAAADwAAAGRycy9kb3ducmV2LnhtbESPT2sCMRTE7wW/Q3hCbzWrwlJWo4ig9VCh/gHx9tg8&#10;s9HNy7JJdfvtm0LB4zAzv2Gm887V4k5tsJ4VDAcZCOLSa8tGwfGwensHESKyxtozKfihAPNZ72WK&#10;hfYP3tF9H41IEA4FKqhibAopQ1mRwzDwDXHyLr51GJNsjdQtPhLc1XKUZbl0aDktVNjQsqLytv92&#10;Cr7yw+fVHs+5sbuT3Mqr/librVKv/W4xARGpi8/wf3ujFYyH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2S3LEAAAA2wAAAA8AAAAAAAAAAAAAAAAAmAIAAGRycy9k&#10;b3ducmV2LnhtbFBLBQYAAAAABAAEAPUAAACJAwAAAAA=&#10;" path="m632459,r33529,l665988,9144r,l632459,10668r-33527,1524l566928,15240r-33528,3048l502920,24384r-32004,6096l440436,36576r-30480,9144l381000,54864r-27432,9144l326136,74676,298704,86868r-25908,13716l248412,112776r-24384,15240l201168,143256r-21336,15240l158496,175260r-18288,16764l121920,210312r-18288,18288l88392,246888,74676,266700,60960,286512,48768,306324r-9144,21336l30480,348996r-7620,22860l16764,393192r-3048,22860l10668,438912,9144,461772r1524,22860l13716,507492r3048,22860l22860,553212r7620,21336l39624,595884r9144,21336l60960,637032r13716,19812l88392,676656r15240,19812l121920,714756r18288,16764l158496,749808r21336,15240l201168,781812r22860,15240l248412,810768r24384,13716l298704,836676r25908,12192l353568,859536r27432,10668l409956,879348r30480,7620l470916,894588r30480,6096l533400,905256r33528,4572l598932,911352r33527,3048l665988,914400r,9144l632459,923544r-33527,-1524l565404,918972r-32004,-4572l499872,909828r-30480,-6096l437388,896112r-28956,-7620l377952,879348,348996,868680,321564,858012,294132,845820,268224,832104,243840,818388,219456,804672,196596,789432,173736,772668,152400,755904,132588,739140,114300,720852,97536,702564,80772,682752,67056,662940,53340,643128,41148,621792,30480,600456,21336,577596,13716,556260,7620,533400,3048,509016,1524,486156,,461772,1524,438912,3048,414528,7620,391668r6096,-22860l21336,345948r9144,-21336l41148,303276,53340,281940,65532,260604,80772,240792,97536,222504r16764,-19812l132588,184404r19812,-16764l173736,150876r22860,-15240l219456,118872r24384,-13716l268224,91440,294132,79248,321564,67056,348996,54864r28956,-9144l406908,36576r30480,-9144l469392,21336r30480,-6096l531876,9144,565404,4572,598932,3048,632459,xe" stroked="f" strokeweight="0">
                  <v:stroke miterlimit="83231f" joinstyle="miter"/>
                  <v:path arrowok="t" textboxrect="0,0,665988,9235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3" type="#_x0000_t75" style="position:absolute;left:62468;top:30;width:6645;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d4TFAAAA2wAAAA8AAABkcnMvZG93bnJldi54bWxEj09rwkAUxO8Fv8PyhN7qRis1pFlFxYIH&#10;oRhL6fGRfSbB7NuQ3fzpt3eFQo/DzPyGSTejqUVPrassK5jPIhDEudUVFwq+Lh8vMQjnkTXWlknB&#10;LznYrCdPKSbaDnymPvOFCBB2CSoovW8SKV1ekkE3sw1x8K62NeiDbAupWxwC3NRyEUVv0mDFYaHE&#10;hvYl5besMwpWRbT42cmj/d6On4f9oTt1ceaUep6O23cQnkb/H/5rH7WC1yU8voQf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3eExQAAANsAAAAPAAAAAAAAAAAAAAAA&#10;AJ8CAABkcnMvZG93bnJldi54bWxQSwUGAAAAAAQABAD3AAAAkQMAAAAA&#10;">
                  <v:imagedata r:id="rId10" o:title=""/>
                </v:shape>
                <w10:wrap type="topAndBottom" anchorx="page" anchory="page"/>
              </v:group>
            </w:pict>
          </mc:Fallback>
        </mc:AlternateContent>
      </w:r>
    </w:p>
    <w:p w14:paraId="5DED6F23" w14:textId="77777777" w:rsidR="00465BBE" w:rsidRDefault="00465BBE" w:rsidP="00C26B47">
      <w:pPr>
        <w:spacing w:after="0" w:line="240" w:lineRule="auto"/>
        <w:ind w:left="0" w:firstLine="0"/>
        <w:jc w:val="left"/>
        <w:rPr>
          <w:rFonts w:ascii="Calibri" w:eastAsia="Calibri" w:hAnsi="Calibri" w:cs="Calibri"/>
          <w:b/>
          <w:color w:val="8A8A8A"/>
          <w:sz w:val="64"/>
          <w:szCs w:val="64"/>
        </w:rPr>
      </w:pPr>
    </w:p>
    <w:p w14:paraId="158668AE" w14:textId="18A3C5F1" w:rsidR="00C26B47" w:rsidRPr="00C26B47" w:rsidRDefault="005A364B" w:rsidP="00C26B47">
      <w:pPr>
        <w:spacing w:after="0" w:line="240" w:lineRule="auto"/>
        <w:ind w:left="0" w:firstLine="0"/>
        <w:jc w:val="left"/>
        <w:rPr>
          <w:rFonts w:ascii="Calibri" w:eastAsia="Calibri" w:hAnsi="Calibri" w:cs="Calibri"/>
          <w:b/>
          <w:color w:val="8A8A8A"/>
          <w:sz w:val="64"/>
          <w:szCs w:val="64"/>
        </w:rPr>
      </w:pPr>
      <w:r w:rsidRPr="00C26B47">
        <w:rPr>
          <w:rFonts w:ascii="Calibri" w:eastAsia="Calibri" w:hAnsi="Calibri" w:cs="Calibri"/>
          <w:b/>
          <w:color w:val="8A8A8A"/>
          <w:sz w:val="64"/>
          <w:szCs w:val="64"/>
        </w:rPr>
        <w:t xml:space="preserve">Schulprogramm </w:t>
      </w:r>
    </w:p>
    <w:p w14:paraId="60D402E0" w14:textId="77777777" w:rsidR="00C26B47" w:rsidRDefault="00C26B47" w:rsidP="00C26B47">
      <w:pPr>
        <w:spacing w:after="0" w:line="240" w:lineRule="auto"/>
        <w:ind w:left="0" w:firstLine="0"/>
        <w:jc w:val="left"/>
        <w:rPr>
          <w:rFonts w:ascii="Calibri" w:eastAsia="Calibri" w:hAnsi="Calibri" w:cs="Calibri"/>
          <w:b/>
          <w:color w:val="8A8A8A"/>
          <w:sz w:val="56"/>
        </w:rPr>
      </w:pPr>
      <w:r>
        <w:rPr>
          <w:rFonts w:ascii="Calibri" w:eastAsia="Calibri" w:hAnsi="Calibri" w:cs="Calibri"/>
          <w:b/>
          <w:color w:val="8A8A8A"/>
          <w:sz w:val="56"/>
        </w:rPr>
        <w:t xml:space="preserve"> (Fortschreibung)</w:t>
      </w:r>
    </w:p>
    <w:p w14:paraId="44E0C9BB" w14:textId="28DA4EBA" w:rsidR="004A441D" w:rsidRDefault="005A364B" w:rsidP="00C26B47">
      <w:pPr>
        <w:spacing w:after="0" w:line="240" w:lineRule="auto"/>
        <w:ind w:left="0" w:firstLine="0"/>
        <w:jc w:val="left"/>
        <w:rPr>
          <w:rFonts w:ascii="Calibri" w:eastAsia="Calibri" w:hAnsi="Calibri" w:cs="Calibri"/>
          <w:b/>
          <w:color w:val="8A8A8A"/>
          <w:sz w:val="56"/>
        </w:rPr>
      </w:pPr>
      <w:r>
        <w:rPr>
          <w:rFonts w:ascii="Calibri" w:eastAsia="Calibri" w:hAnsi="Calibri" w:cs="Calibri"/>
          <w:b/>
          <w:color w:val="8A8A8A"/>
          <w:sz w:val="56"/>
        </w:rPr>
        <w:t xml:space="preserve">der </w:t>
      </w:r>
    </w:p>
    <w:p w14:paraId="4180457A" w14:textId="30053E40" w:rsidR="005A364B" w:rsidRDefault="005A364B" w:rsidP="00C26B47">
      <w:pPr>
        <w:spacing w:after="0" w:line="240" w:lineRule="auto"/>
        <w:jc w:val="left"/>
        <w:rPr>
          <w:rFonts w:ascii="Calibri" w:eastAsia="Calibri" w:hAnsi="Calibri" w:cs="Calibri"/>
          <w:b/>
          <w:color w:val="8A8A8A"/>
          <w:sz w:val="56"/>
        </w:rPr>
      </w:pPr>
      <w:r>
        <w:rPr>
          <w:rFonts w:ascii="Calibri" w:eastAsia="Calibri" w:hAnsi="Calibri" w:cs="Calibri"/>
          <w:b/>
          <w:color w:val="8A8A8A"/>
          <w:sz w:val="56"/>
        </w:rPr>
        <w:t xml:space="preserve">Marie-Elisabeth-Lüders-Oberschule </w:t>
      </w:r>
    </w:p>
    <w:p w14:paraId="00CDF060" w14:textId="46E4B2F0" w:rsidR="00D14FA3" w:rsidRPr="004A441D" w:rsidRDefault="005A364B" w:rsidP="00C26B47">
      <w:pPr>
        <w:spacing w:after="0" w:line="240" w:lineRule="auto"/>
        <w:ind w:left="0" w:firstLine="0"/>
        <w:jc w:val="left"/>
        <w:rPr>
          <w:rFonts w:ascii="Calibri" w:eastAsia="Calibri" w:hAnsi="Calibri" w:cs="Calibri"/>
          <w:b/>
          <w:i/>
          <w:color w:val="8A8A8A"/>
          <w:sz w:val="56"/>
        </w:rPr>
      </w:pPr>
      <w:r>
        <w:rPr>
          <w:rFonts w:ascii="Calibri" w:eastAsia="Calibri" w:hAnsi="Calibri" w:cs="Calibri"/>
          <w:noProof/>
          <w:sz w:val="22"/>
          <w:lang w:eastAsia="de-DE"/>
        </w:rPr>
        <mc:AlternateContent>
          <mc:Choice Requires="wpg">
            <w:drawing>
              <wp:anchor distT="0" distB="0" distL="114300" distR="114300" simplePos="0" relativeHeight="251079168" behindDoc="0" locked="0" layoutInCell="1" allowOverlap="1" wp14:anchorId="30FDF978" wp14:editId="43CFEDE4">
                <wp:simplePos x="0" y="0"/>
                <wp:positionH relativeFrom="column">
                  <wp:posOffset>93980</wp:posOffset>
                </wp:positionH>
                <wp:positionV relativeFrom="paragraph">
                  <wp:posOffset>1334770</wp:posOffset>
                </wp:positionV>
                <wp:extent cx="4725670" cy="3906520"/>
                <wp:effectExtent l="0" t="0" r="0" b="0"/>
                <wp:wrapSquare wrapText="bothSides"/>
                <wp:docPr id="27650" name="Group 27650"/>
                <wp:cNvGraphicFramePr/>
                <a:graphic xmlns:a="http://schemas.openxmlformats.org/drawingml/2006/main">
                  <a:graphicData uri="http://schemas.microsoft.com/office/word/2010/wordprocessingGroup">
                    <wpg:wgp>
                      <wpg:cNvGrpSpPr/>
                      <wpg:grpSpPr>
                        <a:xfrm>
                          <a:off x="0" y="0"/>
                          <a:ext cx="4725670" cy="3906520"/>
                          <a:chOff x="0" y="0"/>
                          <a:chExt cx="4725924" cy="3906793"/>
                        </a:xfrm>
                      </wpg:grpSpPr>
                      <wps:wsp>
                        <wps:cNvPr id="10" name="Rectangle 10"/>
                        <wps:cNvSpPr/>
                        <wps:spPr>
                          <a:xfrm>
                            <a:off x="2357627" y="0"/>
                            <a:ext cx="19227" cy="72957"/>
                          </a:xfrm>
                          <a:prstGeom prst="rect">
                            <a:avLst/>
                          </a:prstGeom>
                          <a:ln>
                            <a:noFill/>
                          </a:ln>
                        </wps:spPr>
                        <wps:txbx>
                          <w:txbxContent>
                            <w:p w14:paraId="687D5CC7" w14:textId="77777777" w:rsidR="002C5144" w:rsidRDefault="002C5144">
                              <w:pPr>
                                <w:spacing w:after="160" w:line="259" w:lineRule="auto"/>
                                <w:ind w:left="0" w:firstLine="0"/>
                                <w:jc w:val="left"/>
                              </w:pPr>
                              <w:r>
                                <w:rPr>
                                  <w:rFonts w:ascii="Calibri" w:eastAsia="Calibri" w:hAnsi="Calibri" w:cs="Calibri"/>
                                  <w:b/>
                                  <w:color w:val="8A8A8A"/>
                                  <w:sz w:val="10"/>
                                </w:rPr>
                                <w:t xml:space="preserve"> </w:t>
                              </w:r>
                            </w:p>
                          </w:txbxContent>
                        </wps:txbx>
                        <wps:bodyPr horzOverflow="overflow" vert="horz" lIns="0" tIns="0" rIns="0" bIns="0" rtlCol="0">
                          <a:noAutofit/>
                        </wps:bodyPr>
                      </wps:wsp>
                      <wps:wsp>
                        <wps:cNvPr id="11" name="Rectangle 11"/>
                        <wps:cNvSpPr/>
                        <wps:spPr>
                          <a:xfrm>
                            <a:off x="2357627" y="385295"/>
                            <a:ext cx="137347" cy="521120"/>
                          </a:xfrm>
                          <a:prstGeom prst="rect">
                            <a:avLst/>
                          </a:prstGeom>
                          <a:ln>
                            <a:noFill/>
                          </a:ln>
                        </wps:spPr>
                        <wps:txbx>
                          <w:txbxContent>
                            <w:p w14:paraId="0DC67BBF" w14:textId="77777777" w:rsidR="002C5144" w:rsidRDefault="002C5144">
                              <w:pPr>
                                <w:spacing w:after="160" w:line="259" w:lineRule="auto"/>
                                <w:ind w:left="0" w:firstLine="0"/>
                                <w:jc w:val="left"/>
                              </w:pPr>
                              <w:r>
                                <w:rPr>
                                  <w:rFonts w:ascii="Calibri" w:eastAsia="Calibri" w:hAnsi="Calibri" w:cs="Calibri"/>
                                  <w:b/>
                                  <w:color w:val="8A8A8A"/>
                                  <w:sz w:val="72"/>
                                </w:rPr>
                                <w:t xml:space="preserve"> </w:t>
                              </w:r>
                            </w:p>
                          </w:txbxContent>
                        </wps:txbx>
                        <wps:bodyPr horzOverflow="overflow" vert="horz" lIns="0" tIns="0" rIns="0" bIns="0" rtlCol="0">
                          <a:noAutofit/>
                        </wps:bodyPr>
                      </wps:wsp>
                      <wps:wsp>
                        <wps:cNvPr id="12" name="Rectangle 12"/>
                        <wps:cNvSpPr/>
                        <wps:spPr>
                          <a:xfrm>
                            <a:off x="2357627" y="1289026"/>
                            <a:ext cx="137347" cy="521121"/>
                          </a:xfrm>
                          <a:prstGeom prst="rect">
                            <a:avLst/>
                          </a:prstGeom>
                          <a:ln>
                            <a:noFill/>
                          </a:ln>
                        </wps:spPr>
                        <wps:txbx>
                          <w:txbxContent>
                            <w:p w14:paraId="3B1C0049" w14:textId="77777777" w:rsidR="002C5144" w:rsidRDefault="002C5144">
                              <w:pPr>
                                <w:spacing w:after="160" w:line="259" w:lineRule="auto"/>
                                <w:ind w:left="0" w:firstLine="0"/>
                                <w:jc w:val="left"/>
                              </w:pPr>
                              <w:r>
                                <w:rPr>
                                  <w:rFonts w:ascii="Calibri" w:eastAsia="Calibri" w:hAnsi="Calibri" w:cs="Calibri"/>
                                  <w:b/>
                                  <w:color w:val="8A8A8A"/>
                                  <w:sz w:val="72"/>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11"/>
                          <a:stretch>
                            <a:fillRect/>
                          </a:stretch>
                        </pic:blipFill>
                        <pic:spPr>
                          <a:xfrm>
                            <a:off x="0" y="19069"/>
                            <a:ext cx="4725924" cy="486156"/>
                          </a:xfrm>
                          <a:prstGeom prst="rect">
                            <a:avLst/>
                          </a:prstGeom>
                        </pic:spPr>
                      </pic:pic>
                      <pic:pic xmlns:pic="http://schemas.openxmlformats.org/drawingml/2006/picture">
                        <pic:nvPicPr>
                          <pic:cNvPr id="38" name="Picture 38"/>
                          <pic:cNvPicPr/>
                        </pic:nvPicPr>
                        <pic:blipFill>
                          <a:blip r:embed="rId12"/>
                          <a:stretch>
                            <a:fillRect/>
                          </a:stretch>
                        </pic:blipFill>
                        <pic:spPr>
                          <a:xfrm>
                            <a:off x="0" y="505225"/>
                            <a:ext cx="4725924" cy="486156"/>
                          </a:xfrm>
                          <a:prstGeom prst="rect">
                            <a:avLst/>
                          </a:prstGeom>
                        </pic:spPr>
                      </pic:pic>
                      <pic:pic xmlns:pic="http://schemas.openxmlformats.org/drawingml/2006/picture">
                        <pic:nvPicPr>
                          <pic:cNvPr id="40" name="Picture 40"/>
                          <pic:cNvPicPr/>
                        </pic:nvPicPr>
                        <pic:blipFill>
                          <a:blip r:embed="rId13"/>
                          <a:stretch>
                            <a:fillRect/>
                          </a:stretch>
                        </pic:blipFill>
                        <pic:spPr>
                          <a:xfrm>
                            <a:off x="0" y="991381"/>
                            <a:ext cx="4725924" cy="486156"/>
                          </a:xfrm>
                          <a:prstGeom prst="rect">
                            <a:avLst/>
                          </a:prstGeom>
                        </pic:spPr>
                      </pic:pic>
                      <pic:pic xmlns:pic="http://schemas.openxmlformats.org/drawingml/2006/picture">
                        <pic:nvPicPr>
                          <pic:cNvPr id="42" name="Picture 42"/>
                          <pic:cNvPicPr/>
                        </pic:nvPicPr>
                        <pic:blipFill>
                          <a:blip r:embed="rId14"/>
                          <a:stretch>
                            <a:fillRect/>
                          </a:stretch>
                        </pic:blipFill>
                        <pic:spPr>
                          <a:xfrm>
                            <a:off x="0" y="1477537"/>
                            <a:ext cx="4725924" cy="486156"/>
                          </a:xfrm>
                          <a:prstGeom prst="rect">
                            <a:avLst/>
                          </a:prstGeom>
                        </pic:spPr>
                      </pic:pic>
                      <pic:pic xmlns:pic="http://schemas.openxmlformats.org/drawingml/2006/picture">
                        <pic:nvPicPr>
                          <pic:cNvPr id="44" name="Picture 44"/>
                          <pic:cNvPicPr/>
                        </pic:nvPicPr>
                        <pic:blipFill>
                          <a:blip r:embed="rId15"/>
                          <a:stretch>
                            <a:fillRect/>
                          </a:stretch>
                        </pic:blipFill>
                        <pic:spPr>
                          <a:xfrm>
                            <a:off x="0" y="1963693"/>
                            <a:ext cx="4725924" cy="486156"/>
                          </a:xfrm>
                          <a:prstGeom prst="rect">
                            <a:avLst/>
                          </a:prstGeom>
                        </pic:spPr>
                      </pic:pic>
                      <pic:pic xmlns:pic="http://schemas.openxmlformats.org/drawingml/2006/picture">
                        <pic:nvPicPr>
                          <pic:cNvPr id="46" name="Picture 46"/>
                          <pic:cNvPicPr/>
                        </pic:nvPicPr>
                        <pic:blipFill>
                          <a:blip r:embed="rId16"/>
                          <a:stretch>
                            <a:fillRect/>
                          </a:stretch>
                        </pic:blipFill>
                        <pic:spPr>
                          <a:xfrm>
                            <a:off x="0" y="2449849"/>
                            <a:ext cx="4725924" cy="486156"/>
                          </a:xfrm>
                          <a:prstGeom prst="rect">
                            <a:avLst/>
                          </a:prstGeom>
                        </pic:spPr>
                      </pic:pic>
                      <pic:pic xmlns:pic="http://schemas.openxmlformats.org/drawingml/2006/picture">
                        <pic:nvPicPr>
                          <pic:cNvPr id="48" name="Picture 48"/>
                          <pic:cNvPicPr/>
                        </pic:nvPicPr>
                        <pic:blipFill>
                          <a:blip r:embed="rId17"/>
                          <a:stretch>
                            <a:fillRect/>
                          </a:stretch>
                        </pic:blipFill>
                        <pic:spPr>
                          <a:xfrm>
                            <a:off x="0" y="2936005"/>
                            <a:ext cx="4725924" cy="486156"/>
                          </a:xfrm>
                          <a:prstGeom prst="rect">
                            <a:avLst/>
                          </a:prstGeom>
                        </pic:spPr>
                      </pic:pic>
                      <pic:pic xmlns:pic="http://schemas.openxmlformats.org/drawingml/2006/picture">
                        <pic:nvPicPr>
                          <pic:cNvPr id="50" name="Picture 50"/>
                          <pic:cNvPicPr/>
                        </pic:nvPicPr>
                        <pic:blipFill>
                          <a:blip r:embed="rId18"/>
                          <a:stretch>
                            <a:fillRect/>
                          </a:stretch>
                        </pic:blipFill>
                        <pic:spPr>
                          <a:xfrm>
                            <a:off x="0" y="3422162"/>
                            <a:ext cx="4725924" cy="484632"/>
                          </a:xfrm>
                          <a:prstGeom prst="rect">
                            <a:avLst/>
                          </a:prstGeom>
                        </pic:spPr>
                      </pic:pic>
                    </wpg:wgp>
                  </a:graphicData>
                </a:graphic>
              </wp:anchor>
            </w:drawing>
          </mc:Choice>
          <mc:Fallback>
            <w:pict>
              <v:group id="Group 27650" o:spid="_x0000_s1034" style="position:absolute;margin-left:7.4pt;margin-top:105.1pt;width:372.1pt;height:307.6pt;z-index:251079168" coordsize="47259,390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">
                <v:rect id="Rectangle 10" o:spid="_x0000_s1035" style="position:absolute;left:23576;width:19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687D5CC7" w14:textId="77777777" w:rsidR="002C5144" w:rsidRDefault="002C5144">
                        <w:pPr>
                          <w:spacing w:after="160" w:line="259" w:lineRule="auto"/>
                          <w:ind w:left="0" w:firstLine="0"/>
                          <w:jc w:val="left"/>
                        </w:pPr>
                        <w:r>
                          <w:rPr>
                            <w:rFonts w:ascii="Calibri" w:eastAsia="Calibri" w:hAnsi="Calibri" w:cs="Calibri"/>
                            <w:b/>
                            <w:color w:val="8A8A8A"/>
                            <w:sz w:val="10"/>
                          </w:rPr>
                          <w:t xml:space="preserve"> </w:t>
                        </w:r>
                      </w:p>
                    </w:txbxContent>
                  </v:textbox>
                </v:rect>
                <v:rect id="Rectangle 11" o:spid="_x0000_s1036" style="position:absolute;left:23576;top:3852;width:1373;height:5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0DC67BBF" w14:textId="77777777" w:rsidR="002C5144" w:rsidRDefault="002C5144">
                        <w:pPr>
                          <w:spacing w:after="160" w:line="259" w:lineRule="auto"/>
                          <w:ind w:left="0" w:firstLine="0"/>
                          <w:jc w:val="left"/>
                        </w:pPr>
                        <w:r>
                          <w:rPr>
                            <w:rFonts w:ascii="Calibri" w:eastAsia="Calibri" w:hAnsi="Calibri" w:cs="Calibri"/>
                            <w:b/>
                            <w:color w:val="8A8A8A"/>
                            <w:sz w:val="72"/>
                          </w:rPr>
                          <w:t xml:space="preserve"> </w:t>
                        </w:r>
                      </w:p>
                    </w:txbxContent>
                  </v:textbox>
                </v:rect>
                <v:rect id="Rectangle 12" o:spid="_x0000_s1037" style="position:absolute;left:23576;top:12890;width:1373;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3B1C0049" w14:textId="77777777" w:rsidR="002C5144" w:rsidRDefault="002C5144">
                        <w:pPr>
                          <w:spacing w:after="160" w:line="259" w:lineRule="auto"/>
                          <w:ind w:left="0" w:firstLine="0"/>
                          <w:jc w:val="left"/>
                        </w:pPr>
                        <w:r>
                          <w:rPr>
                            <w:rFonts w:ascii="Calibri" w:eastAsia="Calibri" w:hAnsi="Calibri" w:cs="Calibri"/>
                            <w:b/>
                            <w:color w:val="8A8A8A"/>
                            <w:sz w:val="72"/>
                          </w:rPr>
                          <w:t xml:space="preserve"> </w:t>
                        </w:r>
                      </w:p>
                    </w:txbxContent>
                  </v:textbox>
                </v:rect>
                <v:shape id="Picture 36" o:spid="_x0000_s1038" type="#_x0000_t75" style="position:absolute;top:190;width:47259;height: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AI3CAAAA2wAAAA8AAABkcnMvZG93bnJldi54bWxEj0GLwjAUhO/C/ofwBG+auoJIt6mIu6I3&#10;0d3eH83bttq8lCbW6q83guBxmJlvmGTZm1p01LrKsoLpJAJBnFtdcaHg73czXoBwHlljbZkU3MjB&#10;Mv0YJBhre+UDdUdfiABhF6OC0vsmltLlJRl0E9sQB+/ftgZ9kG0hdYvXADe1/IyiuTRYcVgosaF1&#10;Sfn5eDEKLl223hX8c/o+3T257XZj9/dMqdGwX32B8NT7d/jV3mkFszk8v4QfI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wCNwgAAANsAAAAPAAAAAAAAAAAAAAAAAJ8C&#10;AABkcnMvZG93bnJldi54bWxQSwUGAAAAAAQABAD3AAAAjgMAAAAA&#10;">
                  <v:imagedata r:id="rId19" o:title=""/>
                </v:shape>
                <v:shape id="Picture 38" o:spid="_x0000_s1039" type="#_x0000_t75" style="position:absolute;top:5052;width:47259;height: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czTBAAAA2wAAAA8AAABkcnMvZG93bnJldi54bWxET01rg0AQvRfyH5YJ9FbXtKVUm1VCS4OH&#10;EIg298GdqsSdNe4mmn/fPQR6fLzvdT6bXlxpdJ1lBasoBkFcW91xo+Cn+n56B+E8ssbeMim4kYM8&#10;WzysMdV24gNdS9+IEMIuRQWt90MqpatbMugiOxAH7teOBn2AYyP1iFMIN718juM3abDj0NDiQJ8t&#10;1afyYhRUxb7XX9X29dLtd+cEkyOW7qjU43LefIDwNPt/8d1daAUvYWz4En6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UczTBAAAA2wAAAA8AAAAAAAAAAAAAAAAAnwIA&#10;AGRycy9kb3ducmV2LnhtbFBLBQYAAAAABAAEAPcAAACNAwAAAAA=&#10;">
                  <v:imagedata r:id="rId20" o:title=""/>
                </v:shape>
                <v:shape id="Picture 40" o:spid="_x0000_s1040" type="#_x0000_t75" style="position:absolute;top:9913;width:47259;height: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4LZXCAAAA2wAAAA8AAABkcnMvZG93bnJldi54bWxET8tqwkAU3Qv+w3CFbqSZRIpIdJQqFMyi&#10;C1+L7i6ZaxKbuRMyU5306zuLgsvDea82wbTiTr1rLCvIkhQEcWl1w5WC8+njdQHCeWSNrWVSMJCD&#10;zXo8WmGu7YMPdD/6SsQQdjkqqL3vcildWZNBl9iOOHJX2xv0EfaV1D0+Yrhp5SxN59Jgw7Ghxo52&#10;NZXfxx+jYHv7/SovhTch+5TTIbsW4TAUSr1MwvsShKfgn+J/914reIvr45f4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2VwgAAANsAAAAPAAAAAAAAAAAAAAAAAJ8C&#10;AABkcnMvZG93bnJldi54bWxQSwUGAAAAAAQABAD3AAAAjgMAAAAA&#10;">
                  <v:imagedata r:id="rId21" o:title=""/>
                </v:shape>
                <v:shape id="Picture 42" o:spid="_x0000_s1041" type="#_x0000_t75" style="position:absolute;top:14775;width:47259;height: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Y6XDAAAA2wAAAA8AAABkcnMvZG93bnJldi54bWxEj8FqwzAQRO+F/IPYQG+NbKc0wY1inIIh&#10;l0Kb9AO21lYysVbGUhLn76NCocdhZt4wm2pyvbjQGDrPCvJFBoK49bpjo+Dr2DytQYSIrLH3TApu&#10;FKDazh42WGp/5U+6HKIRCcKhRAU2xqGUMrSWHIaFH4iT9+NHhzHJ0Ug94jXBXS+LLHuRDjtOCxYH&#10;erPUng5np2BVN03j30+U2/Xe7JbfZqk/jFKP86l+BRFpiv/hv/ZeK3gu4PdL+gF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FjpcMAAADbAAAADwAAAAAAAAAAAAAAAACf&#10;AgAAZHJzL2Rvd25yZXYueG1sUEsFBgAAAAAEAAQA9wAAAI8DAAAAAA==&#10;">
                  <v:imagedata r:id="rId22" o:title=""/>
                </v:shape>
                <v:shape id="Picture 44" o:spid="_x0000_s1042" type="#_x0000_t75" style="position:absolute;top:19636;width:47259;height: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Vg7EAAAA2wAAAA8AAABkcnMvZG93bnJldi54bWxEj0uLwkAQhO+C/2FoYW+biQ9cjY6isgvq&#10;YcEHiLcm0ybBTE/IzGr8946w4LGoqq+o6bwxpbhR7QrLCrpRDII4tbrgTMHx8PM5AuE8ssbSMil4&#10;kIP5rN2aYqLtnXd02/tMBAi7BBXk3leJlC7NyaCLbEUcvIutDfog60zqGu8BbkrZi+OhNFhwWMix&#10;olVO6XX/ZxSMGz1eYXVefh9Pi95vv7vlrw0q9dFpFhMQnhr/Dv+311rBYACvL+EH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wVg7EAAAA2wAAAA8AAAAAAAAAAAAAAAAA&#10;nwIAAGRycy9kb3ducmV2LnhtbFBLBQYAAAAABAAEAPcAAACQAwAAAAA=&#10;">
                  <v:imagedata r:id="rId23" o:title=""/>
                </v:shape>
                <v:shape id="Picture 46" o:spid="_x0000_s1043" type="#_x0000_t75" style="position:absolute;top:24498;width:47259;height: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xt7CAAAA2wAAAA8AAABkcnMvZG93bnJldi54bWxEj0+LwjAUxO+C3yE8wZumK4tI1yiyqNuL&#10;sP4Br4/mbVtsXkoSa/XTG2HB4zAzv2Hmy87UoiXnK8sKPsYJCOLc6ooLBafjZjQD4QOyxtoyKbiT&#10;h+Wi35tjqu2N99QeQiEihH2KCsoQmlRKn5dk0I9tQxy9P+sMhihdIbXDW4SbWk6SZCoNVhwXSmzo&#10;u6T8crgaBf4339I90z7bXc+zn3Xr3OPhlBoOutUXiEBdeIf/25lW8DmF15f4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zcbewgAAANsAAAAPAAAAAAAAAAAAAAAAAJ8C&#10;AABkcnMvZG93bnJldi54bWxQSwUGAAAAAAQABAD3AAAAjgMAAAAA&#10;">
                  <v:imagedata r:id="rId24" o:title=""/>
                </v:shape>
                <v:shape id="Picture 48" o:spid="_x0000_s1044" type="#_x0000_t75" style="position:absolute;top:29360;width:47259;height: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OnCAAAA2wAAAA8AAABkcnMvZG93bnJldi54bWxET8tqAjEU3Rf8h3AFN6VmWkR0ahRpGeim&#10;1kfB7WVyOw8nNyGJzvTvm4XQ5eG8V5vBdOJGPjSWFTxPMxDEpdUNVwq+T8XTAkSIyBo7y6TglwJs&#10;1qOHFeba9nyg2zFWIoVwyFFBHaPLpQxlTQbD1DrixP1YbzAm6CupPfYp3HTyJcvm0mDDqaFGR281&#10;lZfj1SgozmX76Paz9svOz67Y9e9++dkqNRkP21cQkYb4L767P7SCWRqbvq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v4jpwgAAANsAAAAPAAAAAAAAAAAAAAAAAJ8C&#10;AABkcnMvZG93bnJldi54bWxQSwUGAAAAAAQABAD3AAAAjgMAAAAA&#10;">
                  <v:imagedata r:id="rId25" o:title=""/>
                </v:shape>
                <v:shape id="Picture 50" o:spid="_x0000_s1045" type="#_x0000_t75" style="position:absolute;top:34221;width:47259;height:4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DSPCAAAA2wAAAA8AAABkcnMvZG93bnJldi54bWxET8tqg0AU3Qf6D8MtdBfHFhpam0kIhUIe&#10;hBItxeXFuVHRuSPOGPXvM4tCl4fzXm8n04ob9a62rOA5ikEQF1bXXCr4yb6WbyCcR9bYWiYFMznY&#10;bh4Wa0y0HflCt9SXIoSwS1BB5X2XSOmKigy6yHbEgbva3qAPsC+l7nEM4aaVL3G8kgZrDg0VdvRZ&#10;UdGkg1FwyE/Ne541w/cxp+mcntOBf2elnh6n3QcIT5P/F/+591rBa1gfvoQf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4A0jwgAAANsAAAAPAAAAAAAAAAAAAAAAAJ8C&#10;AABkcnMvZG93bnJldi54bWxQSwUGAAAAAAQABAD3AAAAjgMAAAAA&#10;">
                  <v:imagedata r:id="rId26" o:title=""/>
                </v:shape>
                <w10:wrap type="square"/>
              </v:group>
            </w:pict>
          </mc:Fallback>
        </mc:AlternateContent>
      </w:r>
      <w:r w:rsidR="00D14FA3">
        <w:rPr>
          <w:rFonts w:ascii="Calibri" w:eastAsia="Calibri" w:hAnsi="Calibri" w:cs="Calibri"/>
          <w:b/>
          <w:color w:val="8A8A8A"/>
          <w:sz w:val="56"/>
        </w:rPr>
        <w:t>Berufliche Schule im Berufsfeld Sozialwesen</w:t>
      </w:r>
      <w:r w:rsidR="004A441D">
        <w:rPr>
          <w:rFonts w:ascii="Calibri" w:eastAsia="Calibri" w:hAnsi="Calibri" w:cs="Calibri"/>
          <w:b/>
          <w:color w:val="8A8A8A"/>
          <w:sz w:val="56"/>
        </w:rPr>
        <w:t xml:space="preserve"> </w:t>
      </w:r>
      <w:r w:rsidR="00465BBE">
        <w:rPr>
          <w:rFonts w:ascii="Calibri" w:eastAsia="Calibri" w:hAnsi="Calibri" w:cs="Calibri"/>
          <w:b/>
          <w:color w:val="8A8A8A"/>
          <w:sz w:val="56"/>
        </w:rPr>
        <w:t>(07B02)</w:t>
      </w:r>
      <w:r w:rsidR="004A441D">
        <w:rPr>
          <w:rFonts w:ascii="Calibri" w:eastAsia="Calibri" w:hAnsi="Calibri" w:cs="Calibri"/>
          <w:b/>
          <w:i/>
          <w:color w:val="8A8A8A"/>
          <w:sz w:val="56"/>
        </w:rPr>
        <w:t xml:space="preserve">    </w:t>
      </w:r>
    </w:p>
    <w:p w14:paraId="1AE62A08"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0AE74575"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65605718"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3BFA1966"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04AD2431"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01521FE1"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469DB76E"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2B92D5BF"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3B1EDD13"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2A13EFD4"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59E46E42" w14:textId="77777777" w:rsidR="005A364B" w:rsidRDefault="005A364B" w:rsidP="005A364B">
      <w:pPr>
        <w:spacing w:after="0" w:line="240" w:lineRule="auto"/>
        <w:ind w:left="159" w:firstLine="0"/>
        <w:jc w:val="left"/>
        <w:rPr>
          <w:rFonts w:ascii="Calibri" w:eastAsia="Calibri" w:hAnsi="Calibri" w:cs="Calibri"/>
          <w:b/>
          <w:color w:val="8A8A8A"/>
          <w:sz w:val="56"/>
        </w:rPr>
      </w:pPr>
    </w:p>
    <w:p w14:paraId="10C8149C" w14:textId="0F69B717" w:rsidR="00D14FA3" w:rsidRDefault="00D14FA3" w:rsidP="005A364B">
      <w:pPr>
        <w:spacing w:after="0" w:line="240" w:lineRule="auto"/>
        <w:ind w:left="159" w:firstLine="0"/>
        <w:jc w:val="left"/>
        <w:rPr>
          <w:rFonts w:ascii="Calibri" w:eastAsia="Calibri" w:hAnsi="Calibri" w:cs="Calibri"/>
          <w:b/>
          <w:color w:val="8A8A8A"/>
          <w:sz w:val="40"/>
          <w:szCs w:val="40"/>
        </w:rPr>
      </w:pPr>
      <w:r>
        <w:rPr>
          <w:rFonts w:ascii="Calibri" w:eastAsia="Calibri" w:hAnsi="Calibri" w:cs="Calibri"/>
          <w:b/>
          <w:color w:val="8A8A8A"/>
          <w:sz w:val="40"/>
          <w:szCs w:val="40"/>
        </w:rPr>
        <w:t>Steinmetzstraße 79, 10783 Berlin</w:t>
      </w:r>
    </w:p>
    <w:p w14:paraId="65A1AE8B" w14:textId="6FF17F26" w:rsidR="00D14FA3" w:rsidRDefault="00D14FA3" w:rsidP="005A364B">
      <w:pPr>
        <w:spacing w:after="0" w:line="240" w:lineRule="auto"/>
        <w:ind w:left="159" w:firstLine="0"/>
        <w:jc w:val="left"/>
        <w:rPr>
          <w:rFonts w:ascii="Calibri" w:eastAsia="Calibri" w:hAnsi="Calibri" w:cs="Calibri"/>
          <w:b/>
          <w:color w:val="8A8A8A"/>
          <w:sz w:val="40"/>
          <w:szCs w:val="40"/>
        </w:rPr>
      </w:pPr>
      <w:r>
        <w:rPr>
          <w:rFonts w:ascii="Calibri" w:eastAsia="Calibri" w:hAnsi="Calibri" w:cs="Calibri"/>
          <w:b/>
          <w:color w:val="8A8A8A"/>
          <w:sz w:val="40"/>
          <w:szCs w:val="40"/>
        </w:rPr>
        <w:t>Telefon:</w:t>
      </w:r>
      <w:r w:rsidR="00C46FCD">
        <w:rPr>
          <w:rFonts w:ascii="Calibri" w:eastAsia="Calibri" w:hAnsi="Calibri" w:cs="Calibri"/>
          <w:b/>
          <w:color w:val="8A8A8A"/>
          <w:sz w:val="40"/>
          <w:szCs w:val="40"/>
        </w:rPr>
        <w:t xml:space="preserve"> </w:t>
      </w:r>
      <w:r>
        <w:rPr>
          <w:rFonts w:ascii="Calibri" w:eastAsia="Calibri" w:hAnsi="Calibri" w:cs="Calibri"/>
          <w:b/>
          <w:color w:val="8A8A8A"/>
          <w:sz w:val="40"/>
          <w:szCs w:val="40"/>
        </w:rPr>
        <w:t>030/26 39 16-6</w:t>
      </w:r>
    </w:p>
    <w:p w14:paraId="155C8270" w14:textId="1904C633" w:rsidR="00C26B47" w:rsidRDefault="00C26B47" w:rsidP="005A364B">
      <w:pPr>
        <w:spacing w:after="0" w:line="240" w:lineRule="auto"/>
        <w:ind w:left="159" w:firstLine="0"/>
        <w:jc w:val="left"/>
        <w:rPr>
          <w:rFonts w:ascii="Calibri" w:eastAsia="Calibri" w:hAnsi="Calibri" w:cs="Calibri"/>
          <w:b/>
          <w:color w:val="8A8A8A"/>
          <w:sz w:val="40"/>
          <w:szCs w:val="40"/>
        </w:rPr>
      </w:pPr>
    </w:p>
    <w:p w14:paraId="37052A87" w14:textId="5C3D5083" w:rsidR="00C26B47" w:rsidRDefault="00C26B47" w:rsidP="005A364B">
      <w:pPr>
        <w:spacing w:after="0" w:line="240" w:lineRule="auto"/>
        <w:ind w:left="159" w:firstLine="0"/>
        <w:jc w:val="left"/>
        <w:rPr>
          <w:rFonts w:ascii="Calibri" w:eastAsia="Calibri" w:hAnsi="Calibri" w:cs="Calibri"/>
          <w:b/>
          <w:color w:val="8A8A8A"/>
          <w:sz w:val="40"/>
          <w:szCs w:val="40"/>
        </w:rPr>
      </w:pPr>
    </w:p>
    <w:p w14:paraId="420FA981" w14:textId="4E4C3DE1" w:rsidR="005A364B" w:rsidRDefault="005A364B" w:rsidP="005A364B">
      <w:pPr>
        <w:spacing w:after="0" w:line="240" w:lineRule="auto"/>
        <w:ind w:left="7" w:firstLine="0"/>
        <w:jc w:val="center"/>
      </w:pPr>
    </w:p>
    <w:p w14:paraId="77392E92" w14:textId="40E67BDC" w:rsidR="0037153A" w:rsidRPr="00465BBE" w:rsidRDefault="00B806DC" w:rsidP="00465BBE">
      <w:pPr>
        <w:spacing w:after="0" w:line="276" w:lineRule="auto"/>
        <w:ind w:left="-835" w:right="513" w:firstLine="994"/>
        <w:jc w:val="left"/>
      </w:pPr>
      <w:r>
        <w:rPr>
          <w:sz w:val="40"/>
        </w:rPr>
        <w:t xml:space="preserve"> </w:t>
      </w:r>
      <w:r w:rsidR="0037153A">
        <w:rPr>
          <w:b/>
          <w:color w:val="8A8A8A"/>
          <w:sz w:val="40"/>
        </w:rPr>
        <w:t>BILDUNGSGÄNGE</w:t>
      </w:r>
    </w:p>
    <w:p w14:paraId="187720AB" w14:textId="635DF26E" w:rsidR="00020096" w:rsidRDefault="006528AE">
      <w:pPr>
        <w:spacing w:after="192" w:line="259" w:lineRule="auto"/>
        <w:ind w:left="1130"/>
        <w:jc w:val="left"/>
      </w:pPr>
      <w:r>
        <w:rPr>
          <w:color w:val="8A8A8A"/>
          <w:sz w:val="40"/>
        </w:rPr>
        <w:t>Integrierte Berufsausbildungsvorbereitung</w:t>
      </w:r>
      <w:r w:rsidR="00E4177A">
        <w:rPr>
          <w:color w:val="8A8A8A"/>
          <w:sz w:val="40"/>
        </w:rPr>
        <w:t xml:space="preserve"> (IBA)</w:t>
      </w:r>
    </w:p>
    <w:p w14:paraId="26601BE4" w14:textId="77777777" w:rsidR="00E4177A" w:rsidRDefault="00B806DC" w:rsidP="0037153A">
      <w:pPr>
        <w:spacing w:after="0" w:line="259" w:lineRule="auto"/>
        <w:ind w:left="1130"/>
        <w:jc w:val="left"/>
        <w:rPr>
          <w:color w:val="8A8A8A"/>
          <w:sz w:val="40"/>
        </w:rPr>
      </w:pPr>
      <w:r>
        <w:rPr>
          <w:color w:val="8A8A8A"/>
          <w:sz w:val="40"/>
        </w:rPr>
        <w:t xml:space="preserve">Berufsfachschule </w:t>
      </w:r>
    </w:p>
    <w:p w14:paraId="2D2CEFDA" w14:textId="1FFB0FA4" w:rsidR="00020096" w:rsidRDefault="00B806DC" w:rsidP="0037153A">
      <w:pPr>
        <w:spacing w:after="0" w:line="259" w:lineRule="auto"/>
        <w:ind w:left="2124" w:firstLine="0"/>
        <w:jc w:val="left"/>
        <w:rPr>
          <w:color w:val="8A8A8A"/>
          <w:sz w:val="40"/>
        </w:rPr>
      </w:pPr>
      <w:r>
        <w:rPr>
          <w:color w:val="8A8A8A"/>
          <w:sz w:val="40"/>
        </w:rPr>
        <w:t>Sozialassisten</w:t>
      </w:r>
      <w:r w:rsidR="00E4177A">
        <w:rPr>
          <w:color w:val="8A8A8A"/>
          <w:sz w:val="40"/>
        </w:rPr>
        <w:t>t/in</w:t>
      </w:r>
      <w:r>
        <w:rPr>
          <w:color w:val="8A8A8A"/>
          <w:sz w:val="40"/>
        </w:rPr>
        <w:t xml:space="preserve"> </w:t>
      </w:r>
      <w:r w:rsidR="006528AE">
        <w:rPr>
          <w:color w:val="8A8A8A"/>
          <w:sz w:val="40"/>
        </w:rPr>
        <w:t>Sozialpädagogische Assisten</w:t>
      </w:r>
      <w:r w:rsidR="00D14FA3">
        <w:rPr>
          <w:color w:val="8A8A8A"/>
          <w:sz w:val="40"/>
        </w:rPr>
        <w:t>t/in</w:t>
      </w:r>
    </w:p>
    <w:p w14:paraId="79CE37A2" w14:textId="77777777" w:rsidR="0037153A" w:rsidRDefault="0037153A" w:rsidP="0037153A">
      <w:pPr>
        <w:spacing w:after="0" w:line="259" w:lineRule="auto"/>
        <w:ind w:left="2124" w:firstLine="0"/>
        <w:jc w:val="left"/>
      </w:pPr>
    </w:p>
    <w:p w14:paraId="4D066BDD" w14:textId="42C93D74" w:rsidR="00D14FA3" w:rsidRDefault="00B806DC">
      <w:pPr>
        <w:spacing w:after="192" w:line="259" w:lineRule="auto"/>
        <w:ind w:left="1130"/>
        <w:jc w:val="left"/>
        <w:rPr>
          <w:color w:val="8A8A8A"/>
          <w:sz w:val="40"/>
        </w:rPr>
      </w:pPr>
      <w:r>
        <w:rPr>
          <w:color w:val="8A8A8A"/>
          <w:sz w:val="40"/>
        </w:rPr>
        <w:t>Fachoberschule</w:t>
      </w:r>
      <w:r w:rsidR="00565111">
        <w:rPr>
          <w:color w:val="8A8A8A"/>
          <w:sz w:val="40"/>
        </w:rPr>
        <w:t xml:space="preserve"> (zweijä</w:t>
      </w:r>
      <w:r w:rsidR="00F71D5D">
        <w:rPr>
          <w:color w:val="8A8A8A"/>
          <w:sz w:val="40"/>
        </w:rPr>
        <w:t>h</w:t>
      </w:r>
      <w:r w:rsidR="00565111">
        <w:rPr>
          <w:color w:val="8A8A8A"/>
          <w:sz w:val="40"/>
        </w:rPr>
        <w:t>rig)</w:t>
      </w:r>
      <w:r>
        <w:rPr>
          <w:color w:val="8A8A8A"/>
          <w:sz w:val="40"/>
        </w:rPr>
        <w:t xml:space="preserve"> </w:t>
      </w:r>
    </w:p>
    <w:p w14:paraId="0B800755" w14:textId="77777777" w:rsidR="0037153A" w:rsidRDefault="00D14FA3" w:rsidP="0037153A">
      <w:pPr>
        <w:spacing w:after="0" w:line="259" w:lineRule="auto"/>
        <w:ind w:left="2124" w:firstLine="0"/>
        <w:jc w:val="left"/>
        <w:rPr>
          <w:color w:val="8A8A8A"/>
          <w:sz w:val="40"/>
        </w:rPr>
      </w:pPr>
      <w:r w:rsidRPr="0037153A">
        <w:rPr>
          <w:color w:val="8A8A8A"/>
          <w:sz w:val="36"/>
          <w:szCs w:val="36"/>
        </w:rPr>
        <w:t>Fachrichtung</w:t>
      </w:r>
      <w:r>
        <w:rPr>
          <w:color w:val="8A8A8A"/>
          <w:sz w:val="40"/>
        </w:rPr>
        <w:t xml:space="preserve"> </w:t>
      </w:r>
    </w:p>
    <w:p w14:paraId="5CD600FC" w14:textId="49A5FF7A" w:rsidR="00D14FA3" w:rsidRDefault="00D14FA3" w:rsidP="0037153A">
      <w:pPr>
        <w:spacing w:after="0" w:line="259" w:lineRule="auto"/>
        <w:ind w:left="2124" w:firstLine="0"/>
        <w:jc w:val="left"/>
        <w:rPr>
          <w:color w:val="8A8A8A"/>
          <w:sz w:val="40"/>
        </w:rPr>
      </w:pPr>
      <w:r>
        <w:rPr>
          <w:color w:val="8A8A8A"/>
          <w:sz w:val="40"/>
        </w:rPr>
        <w:t xml:space="preserve">Gesundheit und Soziales </w:t>
      </w:r>
    </w:p>
    <w:p w14:paraId="34BED64F" w14:textId="77777777" w:rsidR="0037153A" w:rsidRDefault="00D14FA3" w:rsidP="0037153A">
      <w:pPr>
        <w:spacing w:after="0" w:line="259" w:lineRule="auto"/>
        <w:ind w:left="2124" w:firstLine="0"/>
        <w:jc w:val="left"/>
        <w:rPr>
          <w:color w:val="8A8A8A"/>
          <w:sz w:val="40"/>
        </w:rPr>
      </w:pPr>
      <w:r w:rsidRPr="0037153A">
        <w:rPr>
          <w:color w:val="8A8A8A"/>
          <w:sz w:val="36"/>
          <w:szCs w:val="36"/>
        </w:rPr>
        <w:t>Schwerpunkt</w:t>
      </w:r>
      <w:r>
        <w:rPr>
          <w:color w:val="8A8A8A"/>
          <w:sz w:val="40"/>
        </w:rPr>
        <w:t xml:space="preserve"> </w:t>
      </w:r>
    </w:p>
    <w:p w14:paraId="166674AD" w14:textId="77777777" w:rsidR="0037153A" w:rsidRDefault="00D14FA3" w:rsidP="0037153A">
      <w:pPr>
        <w:spacing w:after="0" w:line="259" w:lineRule="auto"/>
        <w:ind w:left="2124" w:firstLine="0"/>
        <w:jc w:val="left"/>
        <w:rPr>
          <w:color w:val="8A8A8A"/>
          <w:sz w:val="40"/>
        </w:rPr>
      </w:pPr>
      <w:r>
        <w:rPr>
          <w:color w:val="8A8A8A"/>
          <w:sz w:val="40"/>
        </w:rPr>
        <w:t>Sozialpädagogik</w:t>
      </w:r>
    </w:p>
    <w:p w14:paraId="4B29D283" w14:textId="7396C346" w:rsidR="00D14FA3" w:rsidRPr="00D14FA3" w:rsidRDefault="00D14FA3" w:rsidP="0037153A">
      <w:pPr>
        <w:spacing w:after="0" w:line="259" w:lineRule="auto"/>
        <w:ind w:left="2124" w:firstLine="0"/>
        <w:jc w:val="left"/>
        <w:rPr>
          <w:color w:val="8A8A8A"/>
          <w:sz w:val="40"/>
        </w:rPr>
      </w:pPr>
      <w:r>
        <w:rPr>
          <w:color w:val="8A8A8A"/>
          <w:sz w:val="40"/>
        </w:rPr>
        <w:t xml:space="preserve"> </w:t>
      </w:r>
    </w:p>
    <w:p w14:paraId="305E1679" w14:textId="071AE955" w:rsidR="00020096" w:rsidRDefault="00D14FA3">
      <w:pPr>
        <w:spacing w:after="149" w:line="259" w:lineRule="auto"/>
        <w:ind w:left="1130"/>
        <w:jc w:val="left"/>
      </w:pPr>
      <w:r>
        <w:rPr>
          <w:color w:val="8A8A8A"/>
          <w:sz w:val="40"/>
        </w:rPr>
        <w:t xml:space="preserve">Staatliche </w:t>
      </w:r>
      <w:r w:rsidR="00B806DC">
        <w:rPr>
          <w:color w:val="8A8A8A"/>
          <w:sz w:val="40"/>
        </w:rPr>
        <w:t xml:space="preserve">Fachschule für </w:t>
      </w:r>
      <w:r>
        <w:rPr>
          <w:color w:val="8A8A8A"/>
          <w:sz w:val="40"/>
        </w:rPr>
        <w:t>Sozialpädagogik</w:t>
      </w:r>
    </w:p>
    <w:p w14:paraId="2490DB74" w14:textId="77777777" w:rsidR="00020096" w:rsidRDefault="00B806DC">
      <w:pPr>
        <w:tabs>
          <w:tab w:val="center" w:pos="1135"/>
          <w:tab w:val="right" w:pos="9722"/>
        </w:tabs>
        <w:spacing w:after="0" w:line="259" w:lineRule="auto"/>
        <w:ind w:left="0" w:right="-1230" w:firstLine="0"/>
        <w:jc w:val="left"/>
      </w:pPr>
      <w:r>
        <w:rPr>
          <w:rFonts w:ascii="Calibri" w:eastAsia="Calibri" w:hAnsi="Calibri" w:cs="Calibri"/>
          <w:sz w:val="22"/>
        </w:rPr>
        <w:tab/>
      </w:r>
      <w:r>
        <w:rPr>
          <w:color w:val="8A8A8A"/>
          <w:sz w:val="40"/>
        </w:rPr>
        <w:t xml:space="preserve"> </w:t>
      </w:r>
      <w:r>
        <w:rPr>
          <w:color w:val="8A8A8A"/>
          <w:sz w:val="40"/>
        </w:rPr>
        <w:tab/>
      </w:r>
      <w:r>
        <w:rPr>
          <w:noProof/>
          <w:lang w:eastAsia="de-DE"/>
        </w:rPr>
        <w:drawing>
          <wp:inline distT="0" distB="0" distL="0" distR="0" wp14:anchorId="48269641" wp14:editId="0B5F1D40">
            <wp:extent cx="803148" cy="803148"/>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7"/>
                    <a:stretch>
                      <a:fillRect/>
                    </a:stretch>
                  </pic:blipFill>
                  <pic:spPr>
                    <a:xfrm>
                      <a:off x="0" y="0"/>
                      <a:ext cx="803148" cy="803148"/>
                    </a:xfrm>
                    <a:prstGeom prst="rect">
                      <a:avLst/>
                    </a:prstGeom>
                  </pic:spPr>
                </pic:pic>
              </a:graphicData>
            </a:graphic>
          </wp:inline>
        </w:drawing>
      </w:r>
    </w:p>
    <w:p w14:paraId="643FAD28" w14:textId="77777777" w:rsidR="00020096" w:rsidRDefault="00B806DC">
      <w:pPr>
        <w:spacing w:after="0" w:line="259" w:lineRule="auto"/>
        <w:ind w:left="0" w:right="7248" w:firstLine="0"/>
        <w:jc w:val="right"/>
      </w:pPr>
      <w:r>
        <w:rPr>
          <w:color w:val="8A8A8A"/>
          <w:sz w:val="40"/>
        </w:rPr>
        <w:t xml:space="preserve"> </w:t>
      </w:r>
    </w:p>
    <w:p w14:paraId="79E2C453" w14:textId="77777777" w:rsidR="00020096" w:rsidRDefault="00B806DC">
      <w:pPr>
        <w:spacing w:after="0" w:line="259" w:lineRule="auto"/>
        <w:ind w:left="0" w:firstLine="0"/>
        <w:jc w:val="left"/>
      </w:pPr>
      <w:r>
        <w:rPr>
          <w:rFonts w:ascii="Calibri" w:eastAsia="Calibri" w:hAnsi="Calibri" w:cs="Calibri"/>
          <w:b/>
        </w:rPr>
        <w:t xml:space="preserve"> </w:t>
      </w:r>
    </w:p>
    <w:p w14:paraId="0B929A78" w14:textId="7D247E69" w:rsidR="00020096" w:rsidRDefault="00B806DC">
      <w:pPr>
        <w:spacing w:after="0" w:line="259" w:lineRule="auto"/>
        <w:ind w:left="0" w:firstLine="0"/>
        <w:jc w:val="left"/>
      </w:pPr>
      <w:r>
        <w:rPr>
          <w:i/>
        </w:rPr>
        <w:t xml:space="preserve"> </w:t>
      </w:r>
      <w:r>
        <w:br w:type="page"/>
      </w:r>
    </w:p>
    <w:p w14:paraId="7C127C59" w14:textId="6C396C6C" w:rsidR="0014707B" w:rsidRDefault="0014707B">
      <w:pPr>
        <w:spacing w:after="0" w:line="259" w:lineRule="auto"/>
        <w:ind w:left="0" w:firstLine="0"/>
        <w:jc w:val="left"/>
      </w:pPr>
    </w:p>
    <w:p w14:paraId="72016271" w14:textId="3A2A88F4" w:rsidR="0014707B" w:rsidRDefault="0014707B">
      <w:pPr>
        <w:spacing w:after="0" w:line="259" w:lineRule="auto"/>
        <w:ind w:left="0" w:firstLine="0"/>
        <w:jc w:val="left"/>
      </w:pPr>
    </w:p>
    <w:p w14:paraId="0CD4D4E1" w14:textId="5BF78637" w:rsidR="0014707B" w:rsidRDefault="0014707B">
      <w:pPr>
        <w:spacing w:after="0" w:line="259" w:lineRule="auto"/>
        <w:ind w:left="0" w:firstLine="0"/>
        <w:jc w:val="left"/>
      </w:pPr>
    </w:p>
    <w:p w14:paraId="41E4DAF3" w14:textId="03B0767F" w:rsidR="0014707B" w:rsidRDefault="0014707B">
      <w:pPr>
        <w:spacing w:after="0" w:line="259" w:lineRule="auto"/>
        <w:ind w:left="0" w:firstLine="0"/>
        <w:jc w:val="left"/>
      </w:pPr>
    </w:p>
    <w:p w14:paraId="23BE8DED" w14:textId="605781E1" w:rsidR="0014707B" w:rsidRDefault="0014707B">
      <w:pPr>
        <w:spacing w:after="0" w:line="259" w:lineRule="auto"/>
        <w:ind w:left="0" w:firstLine="0"/>
        <w:jc w:val="left"/>
      </w:pPr>
    </w:p>
    <w:p w14:paraId="181E8B34" w14:textId="66CF0408" w:rsidR="0014707B" w:rsidRDefault="0014707B">
      <w:pPr>
        <w:spacing w:after="0" w:line="259" w:lineRule="auto"/>
        <w:ind w:left="0" w:firstLine="0"/>
        <w:jc w:val="left"/>
      </w:pPr>
    </w:p>
    <w:p w14:paraId="2EDAA550" w14:textId="7BEA1713" w:rsidR="0014707B" w:rsidRDefault="0014707B">
      <w:pPr>
        <w:spacing w:after="0" w:line="259" w:lineRule="auto"/>
        <w:ind w:left="0" w:firstLine="0"/>
        <w:jc w:val="left"/>
      </w:pPr>
    </w:p>
    <w:p w14:paraId="5E8438E6" w14:textId="1187B948" w:rsidR="00465BBE" w:rsidRDefault="00465BBE">
      <w:pPr>
        <w:spacing w:after="0" w:line="259" w:lineRule="auto"/>
        <w:ind w:left="0" w:firstLine="0"/>
        <w:jc w:val="left"/>
      </w:pPr>
    </w:p>
    <w:p w14:paraId="1EDBBDF3" w14:textId="6F12CEFE" w:rsidR="00465BBE" w:rsidRDefault="00465BBE">
      <w:pPr>
        <w:spacing w:after="0" w:line="259" w:lineRule="auto"/>
        <w:ind w:left="0" w:firstLine="0"/>
        <w:jc w:val="left"/>
      </w:pPr>
    </w:p>
    <w:p w14:paraId="3F9BDD8F" w14:textId="598F9761" w:rsidR="00465BBE" w:rsidRDefault="00465BBE">
      <w:pPr>
        <w:spacing w:after="0" w:line="259" w:lineRule="auto"/>
        <w:ind w:left="0" w:firstLine="0"/>
        <w:jc w:val="left"/>
      </w:pPr>
    </w:p>
    <w:p w14:paraId="74AF5BAC" w14:textId="065CC3DC" w:rsidR="00465BBE" w:rsidRDefault="00465BBE">
      <w:pPr>
        <w:spacing w:after="0" w:line="259" w:lineRule="auto"/>
        <w:ind w:left="0" w:firstLine="0"/>
        <w:jc w:val="left"/>
      </w:pPr>
    </w:p>
    <w:p w14:paraId="2FD27177" w14:textId="3757B1F4" w:rsidR="00465BBE" w:rsidRDefault="00465BBE">
      <w:pPr>
        <w:spacing w:after="0" w:line="259" w:lineRule="auto"/>
        <w:ind w:left="0" w:firstLine="0"/>
        <w:jc w:val="left"/>
      </w:pPr>
    </w:p>
    <w:p w14:paraId="3A52C1AC" w14:textId="13DCA9C5" w:rsidR="00465BBE" w:rsidRDefault="00465BBE">
      <w:pPr>
        <w:spacing w:after="0" w:line="259" w:lineRule="auto"/>
        <w:ind w:left="0" w:firstLine="0"/>
        <w:jc w:val="left"/>
      </w:pPr>
    </w:p>
    <w:p w14:paraId="728BB8FE" w14:textId="7544E82C" w:rsidR="00465BBE" w:rsidRDefault="00465BBE">
      <w:pPr>
        <w:spacing w:after="0" w:line="259" w:lineRule="auto"/>
        <w:ind w:left="0" w:firstLine="0"/>
        <w:jc w:val="left"/>
      </w:pPr>
    </w:p>
    <w:p w14:paraId="6F8BE295" w14:textId="64805F0B" w:rsidR="00465BBE" w:rsidRDefault="00465BBE">
      <w:pPr>
        <w:spacing w:after="0" w:line="259" w:lineRule="auto"/>
        <w:ind w:left="0" w:firstLine="0"/>
        <w:jc w:val="left"/>
      </w:pPr>
    </w:p>
    <w:p w14:paraId="2BCB1F02" w14:textId="2A716CCA" w:rsidR="00465BBE" w:rsidRDefault="00465BBE">
      <w:pPr>
        <w:spacing w:after="0" w:line="259" w:lineRule="auto"/>
        <w:ind w:left="0" w:firstLine="0"/>
        <w:jc w:val="left"/>
      </w:pPr>
    </w:p>
    <w:p w14:paraId="5C674BC9" w14:textId="7286293F" w:rsidR="00465BBE" w:rsidRDefault="00B91896">
      <w:pPr>
        <w:spacing w:after="0" w:line="259" w:lineRule="auto"/>
        <w:ind w:left="0" w:firstLine="0"/>
        <w:jc w:val="left"/>
      </w:pPr>
      <w:r>
        <w:t>Marie-Elisabeth-Lüders-Oberschule (07B02)</w:t>
      </w:r>
    </w:p>
    <w:p w14:paraId="1FE9429C" w14:textId="5EFE7667" w:rsidR="00B91896" w:rsidRDefault="00B91896">
      <w:pPr>
        <w:spacing w:after="0" w:line="259" w:lineRule="auto"/>
        <w:ind w:left="0" w:firstLine="0"/>
        <w:jc w:val="left"/>
      </w:pPr>
      <w:r>
        <w:t>Berufliche Schule im Berufsfeld Sozialwesen</w:t>
      </w:r>
    </w:p>
    <w:p w14:paraId="63113C3C" w14:textId="1EEFD7A5" w:rsidR="00B91896" w:rsidRDefault="00B91896">
      <w:pPr>
        <w:spacing w:after="0" w:line="259" w:lineRule="auto"/>
        <w:ind w:left="0" w:firstLine="0"/>
        <w:jc w:val="left"/>
      </w:pPr>
      <w:r>
        <w:t>Steinmetzstr. 79</w:t>
      </w:r>
    </w:p>
    <w:p w14:paraId="13D64569" w14:textId="46BC20A2" w:rsidR="000F4278" w:rsidRDefault="00B91896">
      <w:pPr>
        <w:spacing w:after="0" w:line="259" w:lineRule="auto"/>
        <w:ind w:left="0" w:firstLine="0"/>
        <w:jc w:val="left"/>
      </w:pPr>
      <w:r>
        <w:t>1</w:t>
      </w:r>
      <w:r w:rsidR="000F4278">
        <w:t xml:space="preserve">0783 </w:t>
      </w:r>
      <w:r>
        <w:t>Berlin</w:t>
      </w:r>
      <w:r w:rsidR="000F4278">
        <w:t>-Schöneberg</w:t>
      </w:r>
    </w:p>
    <w:p w14:paraId="3A3CC869" w14:textId="77777777" w:rsidR="000F4278" w:rsidRDefault="000F4278">
      <w:pPr>
        <w:spacing w:after="0" w:line="259" w:lineRule="auto"/>
        <w:ind w:left="0" w:firstLine="0"/>
        <w:jc w:val="left"/>
      </w:pPr>
    </w:p>
    <w:p w14:paraId="1AE46DA1" w14:textId="4702852E" w:rsidR="00B91896" w:rsidRDefault="00B91896">
      <w:pPr>
        <w:spacing w:after="0" w:line="259" w:lineRule="auto"/>
        <w:ind w:left="0" w:firstLine="0"/>
        <w:jc w:val="left"/>
      </w:pPr>
      <w:r>
        <w:t>Fon</w:t>
      </w:r>
      <w:r w:rsidR="000F4278">
        <w:t>: 030/263916-6</w:t>
      </w:r>
    </w:p>
    <w:p w14:paraId="4C7CD1AD" w14:textId="77777777" w:rsidR="000F4278" w:rsidRDefault="000F4278">
      <w:pPr>
        <w:spacing w:after="0" w:line="259" w:lineRule="auto"/>
        <w:ind w:left="0" w:firstLine="0"/>
        <w:jc w:val="left"/>
      </w:pPr>
    </w:p>
    <w:p w14:paraId="21320C27" w14:textId="1DA739CB" w:rsidR="00465BBE" w:rsidRDefault="00750A6E">
      <w:pPr>
        <w:spacing w:after="0" w:line="259" w:lineRule="auto"/>
        <w:ind w:left="0" w:firstLine="0"/>
        <w:jc w:val="left"/>
      </w:pPr>
      <w:r>
        <w:t>sekretariat@</w:t>
      </w:r>
      <w:r w:rsidR="000F4278">
        <w:t>melo.schule.berlin.de</w:t>
      </w:r>
    </w:p>
    <w:p w14:paraId="2C9C8039" w14:textId="77777777" w:rsidR="00465BBE" w:rsidRDefault="00465BBE">
      <w:pPr>
        <w:spacing w:after="0" w:line="259" w:lineRule="auto"/>
        <w:ind w:left="0" w:firstLine="0"/>
        <w:jc w:val="left"/>
      </w:pPr>
    </w:p>
    <w:p w14:paraId="702B807B" w14:textId="4FECDA48" w:rsidR="0014707B" w:rsidRDefault="0014707B">
      <w:pPr>
        <w:spacing w:after="0" w:line="259" w:lineRule="auto"/>
        <w:ind w:left="0" w:firstLine="0"/>
        <w:jc w:val="left"/>
      </w:pPr>
    </w:p>
    <w:p w14:paraId="4C7ECFB3" w14:textId="37F2F42C" w:rsidR="0014707B" w:rsidRDefault="0014707B">
      <w:pPr>
        <w:spacing w:after="0" w:line="259" w:lineRule="auto"/>
        <w:ind w:left="0" w:firstLine="0"/>
        <w:jc w:val="left"/>
      </w:pPr>
    </w:p>
    <w:p w14:paraId="7E8E1645" w14:textId="5C69ED9E" w:rsidR="0014707B" w:rsidRDefault="0014707B">
      <w:pPr>
        <w:spacing w:after="0" w:line="259" w:lineRule="auto"/>
        <w:ind w:left="0" w:firstLine="0"/>
        <w:jc w:val="left"/>
      </w:pPr>
      <w:r>
        <w:t>Impressum</w:t>
      </w:r>
    </w:p>
    <w:p w14:paraId="66CDB31E" w14:textId="7C5D753D" w:rsidR="0014707B" w:rsidRDefault="0014707B">
      <w:pPr>
        <w:spacing w:after="0" w:line="259" w:lineRule="auto"/>
        <w:ind w:left="0" w:firstLine="0"/>
        <w:jc w:val="left"/>
      </w:pPr>
    </w:p>
    <w:p w14:paraId="57D5EF0F" w14:textId="77777777" w:rsidR="0014707B" w:rsidRDefault="0014707B">
      <w:pPr>
        <w:spacing w:after="0" w:line="259" w:lineRule="auto"/>
        <w:ind w:left="0" w:firstLine="0"/>
        <w:jc w:val="left"/>
      </w:pPr>
      <w:r>
        <w:t>Verantwortlich für den Inhalt:</w:t>
      </w:r>
      <w:r>
        <w:tab/>
      </w:r>
    </w:p>
    <w:p w14:paraId="2867A238" w14:textId="4540FBB9" w:rsidR="0014707B" w:rsidRDefault="0014707B">
      <w:pPr>
        <w:spacing w:after="0" w:line="259" w:lineRule="auto"/>
        <w:ind w:left="0" w:firstLine="0"/>
        <w:jc w:val="left"/>
      </w:pPr>
      <w:r>
        <w:t xml:space="preserve">Erweiterte Schulleitung der Marie-Elisabeth-Lüders-Oberschule </w:t>
      </w:r>
    </w:p>
    <w:p w14:paraId="6905C9E9" w14:textId="1E1FEA74" w:rsidR="0014707B" w:rsidRDefault="0014707B">
      <w:pPr>
        <w:spacing w:after="0" w:line="259" w:lineRule="auto"/>
        <w:ind w:left="0" w:firstLine="0"/>
        <w:jc w:val="left"/>
      </w:pPr>
    </w:p>
    <w:p w14:paraId="497232D1" w14:textId="230593B9" w:rsidR="0014707B" w:rsidRDefault="0014707B">
      <w:pPr>
        <w:spacing w:after="0" w:line="259" w:lineRule="auto"/>
        <w:ind w:left="0" w:firstLine="0"/>
        <w:jc w:val="left"/>
      </w:pPr>
      <w:r>
        <w:t>Verfasser:</w:t>
      </w:r>
    </w:p>
    <w:p w14:paraId="2800E704" w14:textId="4A3349B4" w:rsidR="0014707B" w:rsidRDefault="0014707B">
      <w:pPr>
        <w:spacing w:after="0" w:line="259" w:lineRule="auto"/>
        <w:ind w:left="0" w:firstLine="0"/>
        <w:jc w:val="left"/>
      </w:pPr>
      <w:r>
        <w:t>Erweiterte Schulleitung, Qualitätsbeauftragte, Schulleiterin, Entwicklungsprojektverantwortliche Lehrkräfte, Projektbetroffene Lehrkräfte</w:t>
      </w:r>
    </w:p>
    <w:p w14:paraId="2C9F4C05" w14:textId="7634162F" w:rsidR="00465BBE" w:rsidRDefault="00465BBE">
      <w:pPr>
        <w:spacing w:after="0" w:line="259" w:lineRule="auto"/>
        <w:ind w:left="0" w:firstLine="0"/>
        <w:jc w:val="left"/>
      </w:pPr>
    </w:p>
    <w:p w14:paraId="4743F605" w14:textId="739BB8F1" w:rsidR="00465BBE" w:rsidRDefault="00465BBE">
      <w:pPr>
        <w:spacing w:after="0" w:line="259" w:lineRule="auto"/>
        <w:ind w:left="0" w:firstLine="0"/>
        <w:jc w:val="left"/>
      </w:pPr>
      <w:r>
        <w:t>Redaktion:</w:t>
      </w:r>
    </w:p>
    <w:p w14:paraId="3812EFFC" w14:textId="5807A030" w:rsidR="00465BBE" w:rsidRDefault="00465BBE">
      <w:pPr>
        <w:spacing w:after="0" w:line="259" w:lineRule="auto"/>
        <w:ind w:left="0" w:firstLine="0"/>
        <w:jc w:val="left"/>
      </w:pPr>
      <w:r>
        <w:t>Qualitätsbeauftragte, Schulleiterin</w:t>
      </w:r>
    </w:p>
    <w:p w14:paraId="37992D4D" w14:textId="0A6BB0FA" w:rsidR="00465BBE" w:rsidRDefault="00465BBE">
      <w:pPr>
        <w:spacing w:after="0" w:line="259" w:lineRule="auto"/>
        <w:ind w:left="0" w:firstLine="0"/>
        <w:jc w:val="left"/>
      </w:pPr>
    </w:p>
    <w:p w14:paraId="60711DAB" w14:textId="2ABCF576" w:rsidR="00465BBE" w:rsidRDefault="00465BBE">
      <w:pPr>
        <w:spacing w:after="0" w:line="259" w:lineRule="auto"/>
        <w:ind w:left="0" w:firstLine="0"/>
        <w:jc w:val="left"/>
      </w:pPr>
      <w:r>
        <w:t>Datum der Fertigstellung:</w:t>
      </w:r>
    </w:p>
    <w:p w14:paraId="2E217A1F" w14:textId="52A26665" w:rsidR="00465BBE" w:rsidRDefault="00465BBE">
      <w:pPr>
        <w:spacing w:after="0" w:line="259" w:lineRule="auto"/>
        <w:ind w:left="0" w:firstLine="0"/>
        <w:jc w:val="left"/>
      </w:pPr>
      <w:r>
        <w:t>16.01.2020</w:t>
      </w:r>
    </w:p>
    <w:p w14:paraId="3B3F1B51" w14:textId="7F07B81B" w:rsidR="00465BBE" w:rsidRDefault="00465BBE">
      <w:pPr>
        <w:spacing w:after="0" w:line="259" w:lineRule="auto"/>
        <w:ind w:left="0" w:firstLine="0"/>
        <w:jc w:val="left"/>
      </w:pPr>
    </w:p>
    <w:p w14:paraId="7AA589D7" w14:textId="77777777" w:rsidR="00465BBE" w:rsidRDefault="00465BBE" w:rsidP="00465BBE"/>
    <w:p w14:paraId="3BA60267" w14:textId="256D5CA6" w:rsidR="00465BBE" w:rsidRDefault="00465BBE" w:rsidP="0028548C">
      <w:pPr>
        <w:jc w:val="left"/>
        <w:sectPr w:rsidR="00465BBE">
          <w:headerReference w:type="even" r:id="rId28"/>
          <w:headerReference w:type="default" r:id="rId29"/>
          <w:footerReference w:type="even" r:id="rId30"/>
          <w:footerReference w:type="default" r:id="rId31"/>
          <w:headerReference w:type="first" r:id="rId32"/>
          <w:footerReference w:type="first" r:id="rId33"/>
          <w:pgSz w:w="11900" w:h="16840"/>
          <w:pgMar w:top="794" w:right="1706" w:bottom="453" w:left="1702" w:header="720" w:footer="720" w:gutter="0"/>
          <w:cols w:space="720"/>
          <w:titlePg/>
        </w:sectPr>
      </w:pPr>
      <w:r>
        <w:t>verab</w:t>
      </w:r>
      <w:r w:rsidR="0028548C">
        <w:t xml:space="preserve">schiedet auf der Schulkonferenz </w:t>
      </w:r>
      <w:r>
        <w:t>am   17.01.2020</w:t>
      </w:r>
    </w:p>
    <w:p w14:paraId="662EE129" w14:textId="77777777" w:rsidR="00465BBE" w:rsidRDefault="00465BBE">
      <w:pPr>
        <w:spacing w:after="0" w:line="259" w:lineRule="auto"/>
        <w:ind w:left="0" w:firstLine="0"/>
        <w:jc w:val="left"/>
      </w:pPr>
    </w:p>
    <w:p w14:paraId="2FDAE147" w14:textId="7B011C5C" w:rsidR="00465BBE" w:rsidRDefault="00465BBE">
      <w:pPr>
        <w:spacing w:after="0" w:line="259" w:lineRule="auto"/>
        <w:ind w:left="0" w:firstLine="0"/>
        <w:jc w:val="left"/>
      </w:pPr>
    </w:p>
    <w:sdt>
      <w:sdtPr>
        <w:rPr>
          <w:rFonts w:ascii="Arial" w:eastAsia="Arial" w:hAnsi="Arial" w:cs="Arial"/>
          <w:b w:val="0"/>
          <w:bCs w:val="0"/>
          <w:color w:val="000000"/>
          <w:sz w:val="24"/>
          <w:szCs w:val="22"/>
          <w:lang w:eastAsia="en-US"/>
        </w:rPr>
        <w:id w:val="1572458879"/>
        <w:docPartObj>
          <w:docPartGallery w:val="Table of Contents"/>
          <w:docPartUnique/>
        </w:docPartObj>
      </w:sdtPr>
      <w:sdtContent>
        <w:p w14:paraId="36AD32B7" w14:textId="0DAC87A7" w:rsidR="005778CE" w:rsidRDefault="005778CE">
          <w:pPr>
            <w:pStyle w:val="Inhaltsverzeichnisberschrift"/>
          </w:pPr>
          <w:r>
            <w:t>Inhaltsverzeichnis</w:t>
          </w:r>
        </w:p>
        <w:p w14:paraId="2C93E650" w14:textId="6BFFE37A" w:rsidR="005778CE" w:rsidRDefault="005778CE">
          <w:pPr>
            <w:pStyle w:val="Verzeichnis1"/>
            <w:rPr>
              <w:rFonts w:asciiTheme="minorHAnsi" w:eastAsiaTheme="minorEastAsia" w:hAnsiTheme="minorHAnsi" w:cstheme="minorBidi"/>
              <w:noProof/>
              <w:color w:val="auto"/>
              <w:sz w:val="22"/>
              <w:lang w:eastAsia="de-DE"/>
            </w:rPr>
          </w:pPr>
          <w:r>
            <w:fldChar w:fldCharType="begin"/>
          </w:r>
          <w:r>
            <w:instrText xml:space="preserve"> TOC \o "1-3" \h \z \u </w:instrText>
          </w:r>
          <w:r>
            <w:fldChar w:fldCharType="separate"/>
          </w:r>
          <w:hyperlink w:anchor="_Toc30089518" w:history="1">
            <w:r w:rsidRPr="00D43584">
              <w:rPr>
                <w:rStyle w:val="Hyperlink"/>
                <w:noProof/>
              </w:rPr>
              <w:t>Abkürzungsverzeichnis</w:t>
            </w:r>
            <w:r>
              <w:rPr>
                <w:noProof/>
                <w:webHidden/>
              </w:rPr>
              <w:tab/>
            </w:r>
            <w:r>
              <w:rPr>
                <w:noProof/>
                <w:webHidden/>
              </w:rPr>
              <w:fldChar w:fldCharType="begin"/>
            </w:r>
            <w:r>
              <w:rPr>
                <w:noProof/>
                <w:webHidden/>
              </w:rPr>
              <w:instrText xml:space="preserve"> PAGEREF _Toc30089518 \h </w:instrText>
            </w:r>
            <w:r>
              <w:rPr>
                <w:noProof/>
                <w:webHidden/>
              </w:rPr>
            </w:r>
            <w:r>
              <w:rPr>
                <w:noProof/>
                <w:webHidden/>
              </w:rPr>
              <w:fldChar w:fldCharType="separate"/>
            </w:r>
            <w:r w:rsidR="002A4CBC">
              <w:rPr>
                <w:noProof/>
                <w:webHidden/>
              </w:rPr>
              <w:t>5</w:t>
            </w:r>
            <w:r>
              <w:rPr>
                <w:noProof/>
                <w:webHidden/>
              </w:rPr>
              <w:fldChar w:fldCharType="end"/>
            </w:r>
          </w:hyperlink>
        </w:p>
        <w:p w14:paraId="40F7535E" w14:textId="1A89F7EC" w:rsidR="005778CE" w:rsidRDefault="002C5144">
          <w:pPr>
            <w:pStyle w:val="Verzeichnis1"/>
            <w:rPr>
              <w:rFonts w:asciiTheme="minorHAnsi" w:eastAsiaTheme="minorEastAsia" w:hAnsiTheme="minorHAnsi" w:cstheme="minorBidi"/>
              <w:noProof/>
              <w:color w:val="auto"/>
              <w:sz w:val="22"/>
              <w:lang w:eastAsia="de-DE"/>
            </w:rPr>
          </w:pPr>
          <w:hyperlink w:anchor="_Toc30089519" w:history="1">
            <w:r w:rsidR="005778CE" w:rsidRPr="00D43584">
              <w:rPr>
                <w:rStyle w:val="Hyperlink"/>
                <w:bCs/>
                <w:noProof/>
                <w:u w:color="000000"/>
              </w:rPr>
              <w:t>1.</w:t>
            </w:r>
            <w:r w:rsidR="005778CE">
              <w:rPr>
                <w:rFonts w:asciiTheme="minorHAnsi" w:eastAsiaTheme="minorEastAsia" w:hAnsiTheme="minorHAnsi" w:cstheme="minorBidi"/>
                <w:noProof/>
                <w:color w:val="auto"/>
                <w:sz w:val="22"/>
                <w:lang w:eastAsia="de-DE"/>
              </w:rPr>
              <w:tab/>
            </w:r>
            <w:r w:rsidR="005778CE" w:rsidRPr="00D43584">
              <w:rPr>
                <w:rStyle w:val="Hyperlink"/>
                <w:noProof/>
              </w:rPr>
              <w:t>Die MELO stellt sich vor</w:t>
            </w:r>
            <w:r w:rsidR="005778CE">
              <w:rPr>
                <w:noProof/>
                <w:webHidden/>
              </w:rPr>
              <w:tab/>
            </w:r>
            <w:r w:rsidR="005778CE">
              <w:rPr>
                <w:noProof/>
                <w:webHidden/>
              </w:rPr>
              <w:fldChar w:fldCharType="begin"/>
            </w:r>
            <w:r w:rsidR="005778CE">
              <w:rPr>
                <w:noProof/>
                <w:webHidden/>
              </w:rPr>
              <w:instrText xml:space="preserve"> PAGEREF _Toc30089519 \h </w:instrText>
            </w:r>
            <w:r w:rsidR="005778CE">
              <w:rPr>
                <w:noProof/>
                <w:webHidden/>
              </w:rPr>
            </w:r>
            <w:r w:rsidR="005778CE">
              <w:rPr>
                <w:noProof/>
                <w:webHidden/>
              </w:rPr>
              <w:fldChar w:fldCharType="separate"/>
            </w:r>
            <w:r w:rsidR="002A4CBC">
              <w:rPr>
                <w:noProof/>
                <w:webHidden/>
              </w:rPr>
              <w:t>6</w:t>
            </w:r>
            <w:r w:rsidR="005778CE">
              <w:rPr>
                <w:noProof/>
                <w:webHidden/>
              </w:rPr>
              <w:fldChar w:fldCharType="end"/>
            </w:r>
          </w:hyperlink>
        </w:p>
        <w:p w14:paraId="6B4621DA" w14:textId="1A7C913F" w:rsidR="005778CE" w:rsidRDefault="002C5144">
          <w:pPr>
            <w:pStyle w:val="Verzeichnis2"/>
            <w:tabs>
              <w:tab w:val="left" w:pos="880"/>
              <w:tab w:val="right" w:leader="dot" w:pos="8482"/>
            </w:tabs>
            <w:rPr>
              <w:rFonts w:asciiTheme="minorHAnsi" w:eastAsiaTheme="minorEastAsia" w:hAnsiTheme="minorHAnsi" w:cstheme="minorBidi"/>
              <w:noProof/>
              <w:color w:val="auto"/>
              <w:sz w:val="22"/>
              <w:lang w:eastAsia="de-DE"/>
            </w:rPr>
          </w:pPr>
          <w:hyperlink w:anchor="_Toc30089520" w:history="1">
            <w:r w:rsidR="005778CE" w:rsidRPr="00D43584">
              <w:rPr>
                <w:rStyle w:val="Hyperlink"/>
                <w:bCs/>
                <w:noProof/>
                <w:u w:color="000000"/>
              </w:rPr>
              <w:t>1.1</w:t>
            </w:r>
            <w:r w:rsidR="005778CE">
              <w:rPr>
                <w:rFonts w:asciiTheme="minorHAnsi" w:eastAsiaTheme="minorEastAsia" w:hAnsiTheme="minorHAnsi" w:cstheme="minorBidi"/>
                <w:noProof/>
                <w:color w:val="auto"/>
                <w:sz w:val="22"/>
                <w:lang w:eastAsia="de-DE"/>
              </w:rPr>
              <w:tab/>
            </w:r>
            <w:r w:rsidR="005778CE" w:rsidRPr="00D43584">
              <w:rPr>
                <w:rStyle w:val="Hyperlink"/>
                <w:noProof/>
              </w:rPr>
              <w:t>Leitbild</w:t>
            </w:r>
            <w:r w:rsidR="005778CE">
              <w:rPr>
                <w:noProof/>
                <w:webHidden/>
              </w:rPr>
              <w:tab/>
            </w:r>
            <w:r w:rsidR="005778CE">
              <w:rPr>
                <w:noProof/>
                <w:webHidden/>
              </w:rPr>
              <w:fldChar w:fldCharType="begin"/>
            </w:r>
            <w:r w:rsidR="005778CE">
              <w:rPr>
                <w:noProof/>
                <w:webHidden/>
              </w:rPr>
              <w:instrText xml:space="preserve"> PAGEREF _Toc30089520 \h </w:instrText>
            </w:r>
            <w:r w:rsidR="005778CE">
              <w:rPr>
                <w:noProof/>
                <w:webHidden/>
              </w:rPr>
            </w:r>
            <w:r w:rsidR="005778CE">
              <w:rPr>
                <w:noProof/>
                <w:webHidden/>
              </w:rPr>
              <w:fldChar w:fldCharType="separate"/>
            </w:r>
            <w:r w:rsidR="002A4CBC">
              <w:rPr>
                <w:noProof/>
                <w:webHidden/>
              </w:rPr>
              <w:t>6</w:t>
            </w:r>
            <w:r w:rsidR="005778CE">
              <w:rPr>
                <w:noProof/>
                <w:webHidden/>
              </w:rPr>
              <w:fldChar w:fldCharType="end"/>
            </w:r>
          </w:hyperlink>
        </w:p>
        <w:p w14:paraId="7C8D86D4" w14:textId="2F49F816" w:rsidR="005778CE" w:rsidRDefault="002C5144">
          <w:pPr>
            <w:pStyle w:val="Verzeichnis2"/>
            <w:tabs>
              <w:tab w:val="left" w:pos="880"/>
              <w:tab w:val="right" w:leader="dot" w:pos="8482"/>
            </w:tabs>
            <w:rPr>
              <w:rFonts w:asciiTheme="minorHAnsi" w:eastAsiaTheme="minorEastAsia" w:hAnsiTheme="minorHAnsi" w:cstheme="minorBidi"/>
              <w:noProof/>
              <w:color w:val="auto"/>
              <w:sz w:val="22"/>
              <w:lang w:eastAsia="de-DE"/>
            </w:rPr>
          </w:pPr>
          <w:hyperlink w:anchor="_Toc30089521" w:history="1">
            <w:r w:rsidR="005778CE" w:rsidRPr="00D43584">
              <w:rPr>
                <w:rStyle w:val="Hyperlink"/>
                <w:bCs/>
                <w:noProof/>
                <w:u w:color="000000"/>
              </w:rPr>
              <w:t>1.2</w:t>
            </w:r>
            <w:r w:rsidR="005778CE">
              <w:rPr>
                <w:rFonts w:asciiTheme="minorHAnsi" w:eastAsiaTheme="minorEastAsia" w:hAnsiTheme="minorHAnsi" w:cstheme="minorBidi"/>
                <w:noProof/>
                <w:color w:val="auto"/>
                <w:sz w:val="22"/>
                <w:lang w:eastAsia="de-DE"/>
              </w:rPr>
              <w:tab/>
            </w:r>
            <w:r w:rsidR="005778CE" w:rsidRPr="00D43584">
              <w:rPr>
                <w:rStyle w:val="Hyperlink"/>
                <w:noProof/>
              </w:rPr>
              <w:t>Lage der MELO und Historisches</w:t>
            </w:r>
            <w:r w:rsidR="005778CE">
              <w:rPr>
                <w:noProof/>
                <w:webHidden/>
              </w:rPr>
              <w:tab/>
            </w:r>
            <w:r w:rsidR="005778CE">
              <w:rPr>
                <w:noProof/>
                <w:webHidden/>
              </w:rPr>
              <w:fldChar w:fldCharType="begin"/>
            </w:r>
            <w:r w:rsidR="005778CE">
              <w:rPr>
                <w:noProof/>
                <w:webHidden/>
              </w:rPr>
              <w:instrText xml:space="preserve"> PAGEREF _Toc30089521 \h </w:instrText>
            </w:r>
            <w:r w:rsidR="005778CE">
              <w:rPr>
                <w:noProof/>
                <w:webHidden/>
              </w:rPr>
            </w:r>
            <w:r w:rsidR="005778CE">
              <w:rPr>
                <w:noProof/>
                <w:webHidden/>
              </w:rPr>
              <w:fldChar w:fldCharType="separate"/>
            </w:r>
            <w:r w:rsidR="002A4CBC">
              <w:rPr>
                <w:noProof/>
                <w:webHidden/>
              </w:rPr>
              <w:t>8</w:t>
            </w:r>
            <w:r w:rsidR="005778CE">
              <w:rPr>
                <w:noProof/>
                <w:webHidden/>
              </w:rPr>
              <w:fldChar w:fldCharType="end"/>
            </w:r>
          </w:hyperlink>
        </w:p>
        <w:p w14:paraId="5C7A5CBD" w14:textId="17472D7F" w:rsidR="005778CE" w:rsidRDefault="002C5144">
          <w:pPr>
            <w:pStyle w:val="Verzeichnis2"/>
            <w:tabs>
              <w:tab w:val="left" w:pos="880"/>
              <w:tab w:val="right" w:leader="dot" w:pos="8482"/>
            </w:tabs>
            <w:rPr>
              <w:rFonts w:asciiTheme="minorHAnsi" w:eastAsiaTheme="minorEastAsia" w:hAnsiTheme="minorHAnsi" w:cstheme="minorBidi"/>
              <w:noProof/>
              <w:color w:val="auto"/>
              <w:sz w:val="22"/>
              <w:lang w:eastAsia="de-DE"/>
            </w:rPr>
          </w:pPr>
          <w:hyperlink w:anchor="_Toc30089522" w:history="1">
            <w:r w:rsidR="005778CE" w:rsidRPr="00D43584">
              <w:rPr>
                <w:rStyle w:val="Hyperlink"/>
                <w:bCs/>
                <w:noProof/>
                <w:u w:color="000000"/>
              </w:rPr>
              <w:t>1.3</w:t>
            </w:r>
            <w:r w:rsidR="005778CE">
              <w:rPr>
                <w:rFonts w:asciiTheme="minorHAnsi" w:eastAsiaTheme="minorEastAsia" w:hAnsiTheme="minorHAnsi" w:cstheme="minorBidi"/>
                <w:noProof/>
                <w:color w:val="auto"/>
                <w:sz w:val="22"/>
                <w:lang w:eastAsia="de-DE"/>
              </w:rPr>
              <w:tab/>
            </w:r>
            <w:r w:rsidR="005778CE" w:rsidRPr="00D43584">
              <w:rPr>
                <w:rStyle w:val="Hyperlink"/>
                <w:noProof/>
              </w:rPr>
              <w:t>Marie-Elisabeth Lüders</w:t>
            </w:r>
            <w:r w:rsidR="005778CE">
              <w:rPr>
                <w:noProof/>
                <w:webHidden/>
              </w:rPr>
              <w:tab/>
            </w:r>
            <w:r w:rsidR="005778CE">
              <w:rPr>
                <w:noProof/>
                <w:webHidden/>
              </w:rPr>
              <w:fldChar w:fldCharType="begin"/>
            </w:r>
            <w:r w:rsidR="005778CE">
              <w:rPr>
                <w:noProof/>
                <w:webHidden/>
              </w:rPr>
              <w:instrText xml:space="preserve"> PAGEREF _Toc30089522 \h </w:instrText>
            </w:r>
            <w:r w:rsidR="005778CE">
              <w:rPr>
                <w:noProof/>
                <w:webHidden/>
              </w:rPr>
            </w:r>
            <w:r w:rsidR="005778CE">
              <w:rPr>
                <w:noProof/>
                <w:webHidden/>
              </w:rPr>
              <w:fldChar w:fldCharType="separate"/>
            </w:r>
            <w:r w:rsidR="002A4CBC">
              <w:rPr>
                <w:noProof/>
                <w:webHidden/>
              </w:rPr>
              <w:t>8</w:t>
            </w:r>
            <w:r w:rsidR="005778CE">
              <w:rPr>
                <w:noProof/>
                <w:webHidden/>
              </w:rPr>
              <w:fldChar w:fldCharType="end"/>
            </w:r>
          </w:hyperlink>
        </w:p>
        <w:p w14:paraId="5D44A3E3" w14:textId="15DB4AEB" w:rsidR="005778CE" w:rsidRDefault="002C5144">
          <w:pPr>
            <w:pStyle w:val="Verzeichnis2"/>
            <w:tabs>
              <w:tab w:val="left" w:pos="880"/>
              <w:tab w:val="right" w:leader="dot" w:pos="8482"/>
            </w:tabs>
            <w:rPr>
              <w:rFonts w:asciiTheme="minorHAnsi" w:eastAsiaTheme="minorEastAsia" w:hAnsiTheme="minorHAnsi" w:cstheme="minorBidi"/>
              <w:noProof/>
              <w:color w:val="auto"/>
              <w:sz w:val="22"/>
              <w:lang w:eastAsia="de-DE"/>
            </w:rPr>
          </w:pPr>
          <w:hyperlink w:anchor="_Toc30089523" w:history="1">
            <w:r w:rsidR="005778CE" w:rsidRPr="00D43584">
              <w:rPr>
                <w:rStyle w:val="Hyperlink"/>
                <w:bCs/>
                <w:noProof/>
                <w:u w:color="000000"/>
              </w:rPr>
              <w:t>1.4</w:t>
            </w:r>
            <w:r w:rsidR="005778CE">
              <w:rPr>
                <w:rFonts w:asciiTheme="minorHAnsi" w:eastAsiaTheme="minorEastAsia" w:hAnsiTheme="minorHAnsi" w:cstheme="minorBidi"/>
                <w:noProof/>
                <w:color w:val="auto"/>
                <w:sz w:val="22"/>
                <w:lang w:eastAsia="de-DE"/>
              </w:rPr>
              <w:tab/>
            </w:r>
            <w:r w:rsidR="005778CE" w:rsidRPr="00D43584">
              <w:rPr>
                <w:rStyle w:val="Hyperlink"/>
                <w:noProof/>
              </w:rPr>
              <w:t>Bildungsgänge</w:t>
            </w:r>
            <w:r w:rsidR="005778CE">
              <w:rPr>
                <w:noProof/>
                <w:webHidden/>
              </w:rPr>
              <w:tab/>
            </w:r>
            <w:r w:rsidR="005778CE">
              <w:rPr>
                <w:noProof/>
                <w:webHidden/>
              </w:rPr>
              <w:fldChar w:fldCharType="begin"/>
            </w:r>
            <w:r w:rsidR="005778CE">
              <w:rPr>
                <w:noProof/>
                <w:webHidden/>
              </w:rPr>
              <w:instrText xml:space="preserve"> PAGEREF _Toc30089523 \h </w:instrText>
            </w:r>
            <w:r w:rsidR="005778CE">
              <w:rPr>
                <w:noProof/>
                <w:webHidden/>
              </w:rPr>
            </w:r>
            <w:r w:rsidR="005778CE">
              <w:rPr>
                <w:noProof/>
                <w:webHidden/>
              </w:rPr>
              <w:fldChar w:fldCharType="separate"/>
            </w:r>
            <w:r w:rsidR="002A4CBC">
              <w:rPr>
                <w:noProof/>
                <w:webHidden/>
              </w:rPr>
              <w:t>9</w:t>
            </w:r>
            <w:r w:rsidR="005778CE">
              <w:rPr>
                <w:noProof/>
                <w:webHidden/>
              </w:rPr>
              <w:fldChar w:fldCharType="end"/>
            </w:r>
          </w:hyperlink>
        </w:p>
        <w:p w14:paraId="2D502484" w14:textId="60C0E8BB" w:rsidR="005778CE" w:rsidRDefault="002C5144">
          <w:pPr>
            <w:pStyle w:val="Verzeichnis3"/>
            <w:tabs>
              <w:tab w:val="left" w:pos="1320"/>
              <w:tab w:val="right" w:leader="dot" w:pos="8482"/>
            </w:tabs>
            <w:rPr>
              <w:rFonts w:asciiTheme="minorHAnsi" w:eastAsiaTheme="minorEastAsia" w:hAnsiTheme="minorHAnsi" w:cstheme="minorBidi"/>
              <w:noProof/>
              <w:color w:val="auto"/>
              <w:sz w:val="22"/>
              <w:lang w:eastAsia="de-DE"/>
            </w:rPr>
          </w:pPr>
          <w:hyperlink w:anchor="_Toc30089524" w:history="1">
            <w:r w:rsidR="005778CE" w:rsidRPr="00D43584">
              <w:rPr>
                <w:rStyle w:val="Hyperlink"/>
                <w:bCs/>
                <w:noProof/>
                <w:u w:color="000000"/>
              </w:rPr>
              <w:t>1.4.1</w:t>
            </w:r>
            <w:r w:rsidR="005778CE">
              <w:rPr>
                <w:rFonts w:asciiTheme="minorHAnsi" w:eastAsiaTheme="minorEastAsia" w:hAnsiTheme="minorHAnsi" w:cstheme="minorBidi"/>
                <w:noProof/>
                <w:color w:val="auto"/>
                <w:sz w:val="22"/>
                <w:lang w:eastAsia="de-DE"/>
              </w:rPr>
              <w:tab/>
            </w:r>
            <w:r w:rsidR="005778CE" w:rsidRPr="00D43584">
              <w:rPr>
                <w:rStyle w:val="Hyperlink"/>
                <w:noProof/>
              </w:rPr>
              <w:t xml:space="preserve">Integrierte Berufsausbildungsvorbereitung </w:t>
            </w:r>
            <w:r w:rsidR="005778CE" w:rsidRPr="00D43584">
              <w:rPr>
                <w:rStyle w:val="Hyperlink"/>
                <w:bCs/>
                <w:noProof/>
              </w:rPr>
              <w:t>(IBA)</w:t>
            </w:r>
            <w:r w:rsidR="005778CE">
              <w:rPr>
                <w:noProof/>
                <w:webHidden/>
              </w:rPr>
              <w:tab/>
            </w:r>
            <w:r w:rsidR="005778CE">
              <w:rPr>
                <w:noProof/>
                <w:webHidden/>
              </w:rPr>
              <w:fldChar w:fldCharType="begin"/>
            </w:r>
            <w:r w:rsidR="005778CE">
              <w:rPr>
                <w:noProof/>
                <w:webHidden/>
              </w:rPr>
              <w:instrText xml:space="preserve"> PAGEREF _Toc30089524 \h </w:instrText>
            </w:r>
            <w:r w:rsidR="005778CE">
              <w:rPr>
                <w:noProof/>
                <w:webHidden/>
              </w:rPr>
            </w:r>
            <w:r w:rsidR="005778CE">
              <w:rPr>
                <w:noProof/>
                <w:webHidden/>
              </w:rPr>
              <w:fldChar w:fldCharType="separate"/>
            </w:r>
            <w:r w:rsidR="002A4CBC">
              <w:rPr>
                <w:noProof/>
                <w:webHidden/>
              </w:rPr>
              <w:t>9</w:t>
            </w:r>
            <w:r w:rsidR="005778CE">
              <w:rPr>
                <w:noProof/>
                <w:webHidden/>
              </w:rPr>
              <w:fldChar w:fldCharType="end"/>
            </w:r>
          </w:hyperlink>
        </w:p>
        <w:p w14:paraId="7695A8C0" w14:textId="0687F556" w:rsidR="005778CE" w:rsidRDefault="002C5144">
          <w:pPr>
            <w:pStyle w:val="Verzeichnis3"/>
            <w:tabs>
              <w:tab w:val="left" w:pos="1320"/>
              <w:tab w:val="right" w:leader="dot" w:pos="8482"/>
            </w:tabs>
            <w:rPr>
              <w:rFonts w:asciiTheme="minorHAnsi" w:eastAsiaTheme="minorEastAsia" w:hAnsiTheme="minorHAnsi" w:cstheme="minorBidi"/>
              <w:noProof/>
              <w:color w:val="auto"/>
              <w:sz w:val="22"/>
              <w:lang w:eastAsia="de-DE"/>
            </w:rPr>
          </w:pPr>
          <w:hyperlink w:anchor="_Toc30089525" w:history="1">
            <w:r w:rsidR="005778CE" w:rsidRPr="00D43584">
              <w:rPr>
                <w:rStyle w:val="Hyperlink"/>
                <w:bCs/>
                <w:noProof/>
                <w:u w:color="000000"/>
              </w:rPr>
              <w:t>1.4.2</w:t>
            </w:r>
            <w:r w:rsidR="005778CE">
              <w:rPr>
                <w:rFonts w:asciiTheme="minorHAnsi" w:eastAsiaTheme="minorEastAsia" w:hAnsiTheme="minorHAnsi" w:cstheme="minorBidi"/>
                <w:noProof/>
                <w:color w:val="auto"/>
                <w:sz w:val="22"/>
                <w:lang w:eastAsia="de-DE"/>
              </w:rPr>
              <w:tab/>
            </w:r>
            <w:r w:rsidR="005778CE" w:rsidRPr="00D43584">
              <w:rPr>
                <w:rStyle w:val="Hyperlink"/>
                <w:noProof/>
              </w:rPr>
              <w:t>Berufsfachschule</w:t>
            </w:r>
            <w:r w:rsidR="005778CE">
              <w:rPr>
                <w:noProof/>
                <w:webHidden/>
              </w:rPr>
              <w:tab/>
            </w:r>
            <w:r w:rsidR="005778CE">
              <w:rPr>
                <w:noProof/>
                <w:webHidden/>
              </w:rPr>
              <w:fldChar w:fldCharType="begin"/>
            </w:r>
            <w:r w:rsidR="005778CE">
              <w:rPr>
                <w:noProof/>
                <w:webHidden/>
              </w:rPr>
              <w:instrText xml:space="preserve"> PAGEREF _Toc30089525 \h </w:instrText>
            </w:r>
            <w:r w:rsidR="005778CE">
              <w:rPr>
                <w:noProof/>
                <w:webHidden/>
              </w:rPr>
            </w:r>
            <w:r w:rsidR="005778CE">
              <w:rPr>
                <w:noProof/>
                <w:webHidden/>
              </w:rPr>
              <w:fldChar w:fldCharType="separate"/>
            </w:r>
            <w:r w:rsidR="002A4CBC">
              <w:rPr>
                <w:noProof/>
                <w:webHidden/>
              </w:rPr>
              <w:t>10</w:t>
            </w:r>
            <w:r w:rsidR="005778CE">
              <w:rPr>
                <w:noProof/>
                <w:webHidden/>
              </w:rPr>
              <w:fldChar w:fldCharType="end"/>
            </w:r>
          </w:hyperlink>
        </w:p>
        <w:p w14:paraId="6677D4EB" w14:textId="0B3E60AF" w:rsidR="005778CE" w:rsidRDefault="002C5144">
          <w:pPr>
            <w:pStyle w:val="Verzeichnis3"/>
            <w:tabs>
              <w:tab w:val="left" w:pos="1320"/>
              <w:tab w:val="right" w:leader="dot" w:pos="8482"/>
            </w:tabs>
            <w:rPr>
              <w:rFonts w:asciiTheme="minorHAnsi" w:eastAsiaTheme="minorEastAsia" w:hAnsiTheme="minorHAnsi" w:cstheme="minorBidi"/>
              <w:noProof/>
              <w:color w:val="auto"/>
              <w:sz w:val="22"/>
              <w:lang w:eastAsia="de-DE"/>
            </w:rPr>
          </w:pPr>
          <w:hyperlink w:anchor="_Toc30089526" w:history="1">
            <w:r w:rsidR="005778CE" w:rsidRPr="00D43584">
              <w:rPr>
                <w:rStyle w:val="Hyperlink"/>
                <w:bCs/>
                <w:noProof/>
                <w:u w:color="000000"/>
              </w:rPr>
              <w:t>1.4.3</w:t>
            </w:r>
            <w:r w:rsidR="005778CE">
              <w:rPr>
                <w:rFonts w:asciiTheme="minorHAnsi" w:eastAsiaTheme="minorEastAsia" w:hAnsiTheme="minorHAnsi" w:cstheme="minorBidi"/>
                <w:noProof/>
                <w:color w:val="auto"/>
                <w:sz w:val="22"/>
                <w:lang w:eastAsia="de-DE"/>
              </w:rPr>
              <w:tab/>
            </w:r>
            <w:r w:rsidR="005778CE" w:rsidRPr="00D43584">
              <w:rPr>
                <w:rStyle w:val="Hyperlink"/>
                <w:noProof/>
              </w:rPr>
              <w:t>Zweijährige Fachoberschule</w:t>
            </w:r>
            <w:r w:rsidR="005778CE">
              <w:rPr>
                <w:noProof/>
                <w:webHidden/>
              </w:rPr>
              <w:tab/>
            </w:r>
            <w:r w:rsidR="005778CE">
              <w:rPr>
                <w:noProof/>
                <w:webHidden/>
              </w:rPr>
              <w:fldChar w:fldCharType="begin"/>
            </w:r>
            <w:r w:rsidR="005778CE">
              <w:rPr>
                <w:noProof/>
                <w:webHidden/>
              </w:rPr>
              <w:instrText xml:space="preserve"> PAGEREF _Toc30089526 \h </w:instrText>
            </w:r>
            <w:r w:rsidR="005778CE">
              <w:rPr>
                <w:noProof/>
                <w:webHidden/>
              </w:rPr>
            </w:r>
            <w:r w:rsidR="005778CE">
              <w:rPr>
                <w:noProof/>
                <w:webHidden/>
              </w:rPr>
              <w:fldChar w:fldCharType="separate"/>
            </w:r>
            <w:r w:rsidR="002A4CBC">
              <w:rPr>
                <w:noProof/>
                <w:webHidden/>
              </w:rPr>
              <w:t>11</w:t>
            </w:r>
            <w:r w:rsidR="005778CE">
              <w:rPr>
                <w:noProof/>
                <w:webHidden/>
              </w:rPr>
              <w:fldChar w:fldCharType="end"/>
            </w:r>
          </w:hyperlink>
        </w:p>
        <w:p w14:paraId="1E302F4A" w14:textId="3FF8205F" w:rsidR="005778CE" w:rsidRDefault="002C5144">
          <w:pPr>
            <w:pStyle w:val="Verzeichnis3"/>
            <w:tabs>
              <w:tab w:val="left" w:pos="1320"/>
              <w:tab w:val="right" w:leader="dot" w:pos="8482"/>
            </w:tabs>
            <w:rPr>
              <w:rFonts w:asciiTheme="minorHAnsi" w:eastAsiaTheme="minorEastAsia" w:hAnsiTheme="minorHAnsi" w:cstheme="minorBidi"/>
              <w:noProof/>
              <w:color w:val="auto"/>
              <w:sz w:val="22"/>
              <w:lang w:eastAsia="de-DE"/>
            </w:rPr>
          </w:pPr>
          <w:hyperlink w:anchor="_Toc30089527" w:history="1">
            <w:r w:rsidR="005778CE" w:rsidRPr="00D43584">
              <w:rPr>
                <w:rStyle w:val="Hyperlink"/>
                <w:bCs/>
                <w:noProof/>
                <w:u w:color="000000"/>
              </w:rPr>
              <w:t>1.4.4</w:t>
            </w:r>
            <w:r w:rsidR="005778CE">
              <w:rPr>
                <w:rFonts w:asciiTheme="minorHAnsi" w:eastAsiaTheme="minorEastAsia" w:hAnsiTheme="minorHAnsi" w:cstheme="minorBidi"/>
                <w:noProof/>
                <w:color w:val="auto"/>
                <w:sz w:val="22"/>
                <w:lang w:eastAsia="de-DE"/>
              </w:rPr>
              <w:tab/>
            </w:r>
            <w:r w:rsidR="005778CE" w:rsidRPr="00D43584">
              <w:rPr>
                <w:rStyle w:val="Hyperlink"/>
                <w:noProof/>
              </w:rPr>
              <w:t>Staatliche Fachschule für Sozialpädagogik</w:t>
            </w:r>
            <w:r w:rsidR="005778CE">
              <w:rPr>
                <w:noProof/>
                <w:webHidden/>
              </w:rPr>
              <w:tab/>
            </w:r>
            <w:r w:rsidR="005778CE">
              <w:rPr>
                <w:noProof/>
                <w:webHidden/>
              </w:rPr>
              <w:fldChar w:fldCharType="begin"/>
            </w:r>
            <w:r w:rsidR="005778CE">
              <w:rPr>
                <w:noProof/>
                <w:webHidden/>
              </w:rPr>
              <w:instrText xml:space="preserve"> PAGEREF _Toc30089527 \h </w:instrText>
            </w:r>
            <w:r w:rsidR="005778CE">
              <w:rPr>
                <w:noProof/>
                <w:webHidden/>
              </w:rPr>
            </w:r>
            <w:r w:rsidR="005778CE">
              <w:rPr>
                <w:noProof/>
                <w:webHidden/>
              </w:rPr>
              <w:fldChar w:fldCharType="separate"/>
            </w:r>
            <w:r w:rsidR="002A4CBC">
              <w:rPr>
                <w:noProof/>
                <w:webHidden/>
              </w:rPr>
              <w:t>11</w:t>
            </w:r>
            <w:r w:rsidR="005778CE">
              <w:rPr>
                <w:noProof/>
                <w:webHidden/>
              </w:rPr>
              <w:fldChar w:fldCharType="end"/>
            </w:r>
          </w:hyperlink>
        </w:p>
        <w:p w14:paraId="3992DD49" w14:textId="3F8D1010" w:rsidR="005778CE" w:rsidRDefault="002C5144">
          <w:pPr>
            <w:pStyle w:val="Verzeichnis1"/>
            <w:rPr>
              <w:rFonts w:asciiTheme="minorHAnsi" w:eastAsiaTheme="minorEastAsia" w:hAnsiTheme="minorHAnsi" w:cstheme="minorBidi"/>
              <w:noProof/>
              <w:color w:val="auto"/>
              <w:sz w:val="22"/>
              <w:lang w:eastAsia="de-DE"/>
            </w:rPr>
          </w:pPr>
          <w:hyperlink w:anchor="_Toc30089528" w:history="1">
            <w:r w:rsidR="005778CE" w:rsidRPr="00D43584">
              <w:rPr>
                <w:rStyle w:val="Hyperlink"/>
                <w:bCs/>
                <w:noProof/>
                <w:u w:color="000000"/>
              </w:rPr>
              <w:t>2.</w:t>
            </w:r>
            <w:r w:rsidR="005778CE">
              <w:rPr>
                <w:rFonts w:asciiTheme="minorHAnsi" w:eastAsiaTheme="minorEastAsia" w:hAnsiTheme="minorHAnsi" w:cstheme="minorBidi"/>
                <w:noProof/>
                <w:color w:val="auto"/>
                <w:sz w:val="22"/>
                <w:lang w:eastAsia="de-DE"/>
              </w:rPr>
              <w:tab/>
            </w:r>
            <w:r w:rsidR="005778CE" w:rsidRPr="00D43584">
              <w:rPr>
                <w:rStyle w:val="Hyperlink"/>
                <w:noProof/>
              </w:rPr>
              <w:t>Schulentwicklung</w:t>
            </w:r>
            <w:r w:rsidR="005778CE">
              <w:rPr>
                <w:noProof/>
                <w:webHidden/>
              </w:rPr>
              <w:tab/>
            </w:r>
            <w:r w:rsidR="005778CE">
              <w:rPr>
                <w:noProof/>
                <w:webHidden/>
              </w:rPr>
              <w:fldChar w:fldCharType="begin"/>
            </w:r>
            <w:r w:rsidR="005778CE">
              <w:rPr>
                <w:noProof/>
                <w:webHidden/>
              </w:rPr>
              <w:instrText xml:space="preserve"> PAGEREF _Toc30089528 \h </w:instrText>
            </w:r>
            <w:r w:rsidR="005778CE">
              <w:rPr>
                <w:noProof/>
                <w:webHidden/>
              </w:rPr>
            </w:r>
            <w:r w:rsidR="005778CE">
              <w:rPr>
                <w:noProof/>
                <w:webHidden/>
              </w:rPr>
              <w:fldChar w:fldCharType="separate"/>
            </w:r>
            <w:r w:rsidR="002A4CBC">
              <w:rPr>
                <w:noProof/>
                <w:webHidden/>
              </w:rPr>
              <w:t>14</w:t>
            </w:r>
            <w:r w:rsidR="005778CE">
              <w:rPr>
                <w:noProof/>
                <w:webHidden/>
              </w:rPr>
              <w:fldChar w:fldCharType="end"/>
            </w:r>
          </w:hyperlink>
        </w:p>
        <w:p w14:paraId="52400439" w14:textId="2B84A365" w:rsidR="005778CE" w:rsidRDefault="002C5144">
          <w:pPr>
            <w:pStyle w:val="Verzeichnis2"/>
            <w:tabs>
              <w:tab w:val="left" w:pos="880"/>
              <w:tab w:val="right" w:leader="dot" w:pos="8482"/>
            </w:tabs>
            <w:rPr>
              <w:rFonts w:asciiTheme="minorHAnsi" w:eastAsiaTheme="minorEastAsia" w:hAnsiTheme="minorHAnsi" w:cstheme="minorBidi"/>
              <w:noProof/>
              <w:color w:val="auto"/>
              <w:sz w:val="22"/>
              <w:lang w:eastAsia="de-DE"/>
            </w:rPr>
          </w:pPr>
          <w:hyperlink w:anchor="_Toc30089529" w:history="1">
            <w:r w:rsidR="005778CE" w:rsidRPr="00D43584">
              <w:rPr>
                <w:rStyle w:val="Hyperlink"/>
                <w:bCs/>
                <w:noProof/>
                <w:u w:color="000000"/>
              </w:rPr>
              <w:t>2.1</w:t>
            </w:r>
            <w:r w:rsidR="005778CE">
              <w:rPr>
                <w:rFonts w:asciiTheme="minorHAnsi" w:eastAsiaTheme="minorEastAsia" w:hAnsiTheme="minorHAnsi" w:cstheme="minorBidi"/>
                <w:noProof/>
                <w:color w:val="auto"/>
                <w:sz w:val="22"/>
                <w:lang w:eastAsia="de-DE"/>
              </w:rPr>
              <w:tab/>
            </w:r>
            <w:r w:rsidR="005778CE" w:rsidRPr="00D43584">
              <w:rPr>
                <w:rStyle w:val="Hyperlink"/>
                <w:noProof/>
              </w:rPr>
              <w:t>Ausgangslage</w:t>
            </w:r>
            <w:r w:rsidR="005778CE">
              <w:rPr>
                <w:noProof/>
                <w:webHidden/>
              </w:rPr>
              <w:tab/>
            </w:r>
            <w:r w:rsidR="005778CE">
              <w:rPr>
                <w:noProof/>
                <w:webHidden/>
              </w:rPr>
              <w:fldChar w:fldCharType="begin"/>
            </w:r>
            <w:r w:rsidR="005778CE">
              <w:rPr>
                <w:noProof/>
                <w:webHidden/>
              </w:rPr>
              <w:instrText xml:space="preserve"> PAGEREF _Toc30089529 \h </w:instrText>
            </w:r>
            <w:r w:rsidR="005778CE">
              <w:rPr>
                <w:noProof/>
                <w:webHidden/>
              </w:rPr>
            </w:r>
            <w:r w:rsidR="005778CE">
              <w:rPr>
                <w:noProof/>
                <w:webHidden/>
              </w:rPr>
              <w:fldChar w:fldCharType="separate"/>
            </w:r>
            <w:r w:rsidR="002A4CBC">
              <w:rPr>
                <w:noProof/>
                <w:webHidden/>
              </w:rPr>
              <w:t>14</w:t>
            </w:r>
            <w:r w:rsidR="005778CE">
              <w:rPr>
                <w:noProof/>
                <w:webHidden/>
              </w:rPr>
              <w:fldChar w:fldCharType="end"/>
            </w:r>
          </w:hyperlink>
        </w:p>
        <w:p w14:paraId="7CEEDC37" w14:textId="5000BC26" w:rsidR="005778CE" w:rsidRDefault="002C5144">
          <w:pPr>
            <w:pStyle w:val="Verzeichnis2"/>
            <w:tabs>
              <w:tab w:val="left" w:pos="880"/>
              <w:tab w:val="right" w:leader="dot" w:pos="8482"/>
            </w:tabs>
            <w:rPr>
              <w:rFonts w:asciiTheme="minorHAnsi" w:eastAsiaTheme="minorEastAsia" w:hAnsiTheme="minorHAnsi" w:cstheme="minorBidi"/>
              <w:noProof/>
              <w:color w:val="auto"/>
              <w:sz w:val="22"/>
              <w:lang w:eastAsia="de-DE"/>
            </w:rPr>
          </w:pPr>
          <w:hyperlink w:anchor="_Toc30089530" w:history="1">
            <w:r w:rsidR="005778CE" w:rsidRPr="00D43584">
              <w:rPr>
                <w:rStyle w:val="Hyperlink"/>
                <w:bCs/>
                <w:noProof/>
                <w:u w:color="000000"/>
              </w:rPr>
              <w:t>2.2</w:t>
            </w:r>
            <w:r w:rsidR="005778CE">
              <w:rPr>
                <w:rFonts w:asciiTheme="minorHAnsi" w:eastAsiaTheme="minorEastAsia" w:hAnsiTheme="minorHAnsi" w:cstheme="minorBidi"/>
                <w:noProof/>
                <w:color w:val="auto"/>
                <w:sz w:val="22"/>
                <w:lang w:eastAsia="de-DE"/>
              </w:rPr>
              <w:tab/>
            </w:r>
            <w:r w:rsidR="005778CE" w:rsidRPr="00D43584">
              <w:rPr>
                <w:rStyle w:val="Hyperlink"/>
                <w:noProof/>
              </w:rPr>
              <w:t>Schulentwicklungsziele/Entwicklungsvorhaben</w:t>
            </w:r>
            <w:r w:rsidR="005778CE">
              <w:rPr>
                <w:noProof/>
                <w:webHidden/>
              </w:rPr>
              <w:tab/>
            </w:r>
            <w:r w:rsidR="005778CE">
              <w:rPr>
                <w:noProof/>
                <w:webHidden/>
              </w:rPr>
              <w:fldChar w:fldCharType="begin"/>
            </w:r>
            <w:r w:rsidR="005778CE">
              <w:rPr>
                <w:noProof/>
                <w:webHidden/>
              </w:rPr>
              <w:instrText xml:space="preserve"> PAGEREF _Toc30089530 \h </w:instrText>
            </w:r>
            <w:r w:rsidR="005778CE">
              <w:rPr>
                <w:noProof/>
                <w:webHidden/>
              </w:rPr>
            </w:r>
            <w:r w:rsidR="005778CE">
              <w:rPr>
                <w:noProof/>
                <w:webHidden/>
              </w:rPr>
              <w:fldChar w:fldCharType="separate"/>
            </w:r>
            <w:r w:rsidR="002A4CBC">
              <w:rPr>
                <w:noProof/>
                <w:webHidden/>
              </w:rPr>
              <w:t>15</w:t>
            </w:r>
            <w:r w:rsidR="005778CE">
              <w:rPr>
                <w:noProof/>
                <w:webHidden/>
              </w:rPr>
              <w:fldChar w:fldCharType="end"/>
            </w:r>
          </w:hyperlink>
        </w:p>
        <w:p w14:paraId="72831E31" w14:textId="4F347A03" w:rsidR="005778CE" w:rsidRDefault="002C5144">
          <w:pPr>
            <w:pStyle w:val="Verzeichnis3"/>
            <w:tabs>
              <w:tab w:val="left" w:pos="1320"/>
              <w:tab w:val="right" w:leader="dot" w:pos="8482"/>
            </w:tabs>
            <w:rPr>
              <w:rFonts w:asciiTheme="minorHAnsi" w:eastAsiaTheme="minorEastAsia" w:hAnsiTheme="minorHAnsi" w:cstheme="minorBidi"/>
              <w:noProof/>
              <w:color w:val="auto"/>
              <w:sz w:val="22"/>
              <w:lang w:eastAsia="de-DE"/>
            </w:rPr>
          </w:pPr>
          <w:hyperlink w:anchor="_Toc30089531" w:history="1">
            <w:r w:rsidR="005778CE" w:rsidRPr="00D43584">
              <w:rPr>
                <w:rStyle w:val="Hyperlink"/>
                <w:bCs/>
                <w:noProof/>
                <w:u w:color="000000"/>
              </w:rPr>
              <w:t>2.2.1</w:t>
            </w:r>
            <w:r w:rsidR="005778CE">
              <w:rPr>
                <w:rFonts w:asciiTheme="minorHAnsi" w:eastAsiaTheme="minorEastAsia" w:hAnsiTheme="minorHAnsi" w:cstheme="minorBidi"/>
                <w:noProof/>
                <w:color w:val="auto"/>
                <w:sz w:val="22"/>
                <w:lang w:eastAsia="de-DE"/>
              </w:rPr>
              <w:tab/>
            </w:r>
            <w:r w:rsidR="005778CE" w:rsidRPr="00D43584">
              <w:rPr>
                <w:rStyle w:val="Hyperlink"/>
                <w:noProof/>
              </w:rPr>
              <w:t>Individualisierung von Lernprozessen</w:t>
            </w:r>
            <w:r w:rsidR="005778CE">
              <w:rPr>
                <w:noProof/>
                <w:webHidden/>
              </w:rPr>
              <w:tab/>
            </w:r>
            <w:r w:rsidR="005778CE">
              <w:rPr>
                <w:noProof/>
                <w:webHidden/>
              </w:rPr>
              <w:fldChar w:fldCharType="begin"/>
            </w:r>
            <w:r w:rsidR="005778CE">
              <w:rPr>
                <w:noProof/>
                <w:webHidden/>
              </w:rPr>
              <w:instrText xml:space="preserve"> PAGEREF _Toc30089531 \h </w:instrText>
            </w:r>
            <w:r w:rsidR="005778CE">
              <w:rPr>
                <w:noProof/>
                <w:webHidden/>
              </w:rPr>
            </w:r>
            <w:r w:rsidR="005778CE">
              <w:rPr>
                <w:noProof/>
                <w:webHidden/>
              </w:rPr>
              <w:fldChar w:fldCharType="separate"/>
            </w:r>
            <w:r w:rsidR="002A4CBC">
              <w:rPr>
                <w:noProof/>
                <w:webHidden/>
              </w:rPr>
              <w:t>15</w:t>
            </w:r>
            <w:r w:rsidR="005778CE">
              <w:rPr>
                <w:noProof/>
                <w:webHidden/>
              </w:rPr>
              <w:fldChar w:fldCharType="end"/>
            </w:r>
          </w:hyperlink>
        </w:p>
        <w:p w14:paraId="2B2A3384" w14:textId="5D285B68" w:rsidR="005778CE" w:rsidRDefault="002C5144" w:rsidP="003F5F26">
          <w:pPr>
            <w:pStyle w:val="Verzeichnis3"/>
            <w:tabs>
              <w:tab w:val="left" w:pos="1320"/>
              <w:tab w:val="right" w:leader="dot" w:pos="8482"/>
            </w:tabs>
            <w:jc w:val="left"/>
            <w:rPr>
              <w:rFonts w:asciiTheme="minorHAnsi" w:eastAsiaTheme="minorEastAsia" w:hAnsiTheme="minorHAnsi" w:cstheme="minorBidi"/>
              <w:noProof/>
              <w:color w:val="auto"/>
              <w:sz w:val="22"/>
              <w:lang w:eastAsia="de-DE"/>
            </w:rPr>
          </w:pPr>
          <w:hyperlink w:anchor="_Toc30089532" w:history="1">
            <w:r w:rsidR="005778CE" w:rsidRPr="00D43584">
              <w:rPr>
                <w:rStyle w:val="Hyperlink"/>
                <w:bCs/>
                <w:noProof/>
                <w:u w:color="000000"/>
              </w:rPr>
              <w:t>2.2.2</w:t>
            </w:r>
            <w:r w:rsidR="005778CE">
              <w:rPr>
                <w:rFonts w:asciiTheme="minorHAnsi" w:eastAsiaTheme="minorEastAsia" w:hAnsiTheme="minorHAnsi" w:cstheme="minorBidi"/>
                <w:noProof/>
                <w:color w:val="auto"/>
                <w:sz w:val="22"/>
                <w:lang w:eastAsia="de-DE"/>
              </w:rPr>
              <w:tab/>
            </w:r>
            <w:r w:rsidR="005778CE" w:rsidRPr="00D43584">
              <w:rPr>
                <w:rStyle w:val="Hyperlink"/>
                <w:noProof/>
              </w:rPr>
              <w:t xml:space="preserve">Erweiterung des Lern- und Lebensraumes durch kulturelle </w:t>
            </w:r>
            <w:r w:rsidR="003F5F26">
              <w:rPr>
                <w:rStyle w:val="Hyperlink"/>
                <w:noProof/>
              </w:rPr>
              <w:t xml:space="preserve">       </w:t>
            </w:r>
            <w:r w:rsidR="005778CE" w:rsidRPr="00D43584">
              <w:rPr>
                <w:rStyle w:val="Hyperlink"/>
                <w:noProof/>
              </w:rPr>
              <w:t>Entwicklung, betriebliche Lernortkooperation, Berufs- und Studienorientierung</w:t>
            </w:r>
            <w:r w:rsidR="005778CE">
              <w:rPr>
                <w:noProof/>
                <w:webHidden/>
              </w:rPr>
              <w:tab/>
            </w:r>
            <w:r w:rsidR="005778CE">
              <w:rPr>
                <w:noProof/>
                <w:webHidden/>
              </w:rPr>
              <w:fldChar w:fldCharType="begin"/>
            </w:r>
            <w:r w:rsidR="005778CE">
              <w:rPr>
                <w:noProof/>
                <w:webHidden/>
              </w:rPr>
              <w:instrText xml:space="preserve"> PAGEREF _Toc30089532 \h </w:instrText>
            </w:r>
            <w:r w:rsidR="005778CE">
              <w:rPr>
                <w:noProof/>
                <w:webHidden/>
              </w:rPr>
            </w:r>
            <w:r w:rsidR="005778CE">
              <w:rPr>
                <w:noProof/>
                <w:webHidden/>
              </w:rPr>
              <w:fldChar w:fldCharType="separate"/>
            </w:r>
            <w:r w:rsidR="002A4CBC">
              <w:rPr>
                <w:noProof/>
                <w:webHidden/>
              </w:rPr>
              <w:t>24</w:t>
            </w:r>
            <w:r w:rsidR="005778CE">
              <w:rPr>
                <w:noProof/>
                <w:webHidden/>
              </w:rPr>
              <w:fldChar w:fldCharType="end"/>
            </w:r>
          </w:hyperlink>
        </w:p>
        <w:p w14:paraId="0D071038" w14:textId="042190CC" w:rsidR="005778CE" w:rsidRDefault="002C5144">
          <w:pPr>
            <w:pStyle w:val="Verzeichnis1"/>
            <w:rPr>
              <w:rFonts w:asciiTheme="minorHAnsi" w:eastAsiaTheme="minorEastAsia" w:hAnsiTheme="minorHAnsi" w:cstheme="minorBidi"/>
              <w:noProof/>
              <w:color w:val="auto"/>
              <w:sz w:val="22"/>
              <w:lang w:eastAsia="de-DE"/>
            </w:rPr>
          </w:pPr>
          <w:hyperlink w:anchor="_Toc30089533" w:history="1">
            <w:r w:rsidR="005778CE" w:rsidRPr="00D43584">
              <w:rPr>
                <w:rStyle w:val="Hyperlink"/>
                <w:bCs/>
                <w:noProof/>
                <w:u w:color="000000"/>
              </w:rPr>
              <w:t>3.</w:t>
            </w:r>
            <w:r w:rsidR="005778CE">
              <w:rPr>
                <w:rFonts w:asciiTheme="minorHAnsi" w:eastAsiaTheme="minorEastAsia" w:hAnsiTheme="minorHAnsi" w:cstheme="minorBidi"/>
                <w:noProof/>
                <w:color w:val="auto"/>
                <w:sz w:val="22"/>
                <w:lang w:eastAsia="de-DE"/>
              </w:rPr>
              <w:tab/>
            </w:r>
            <w:r w:rsidR="005778CE" w:rsidRPr="00D43584">
              <w:rPr>
                <w:rStyle w:val="Hyperlink"/>
                <w:noProof/>
              </w:rPr>
              <w:t xml:space="preserve">Zeit- und Maßnahmenplanung für die Realisierung der </w:t>
            </w:r>
            <w:r w:rsidR="003F5F26">
              <w:rPr>
                <w:rStyle w:val="Hyperlink"/>
                <w:noProof/>
              </w:rPr>
              <w:t xml:space="preserve"> </w:t>
            </w:r>
            <w:r w:rsidR="005778CE" w:rsidRPr="00D43584">
              <w:rPr>
                <w:rStyle w:val="Hyperlink"/>
                <w:noProof/>
              </w:rPr>
              <w:t>Entwicklungsvorhaben</w:t>
            </w:r>
            <w:r w:rsidR="005778CE">
              <w:rPr>
                <w:noProof/>
                <w:webHidden/>
              </w:rPr>
              <w:tab/>
            </w:r>
            <w:r w:rsidR="005778CE">
              <w:rPr>
                <w:noProof/>
                <w:webHidden/>
              </w:rPr>
              <w:fldChar w:fldCharType="begin"/>
            </w:r>
            <w:r w:rsidR="005778CE">
              <w:rPr>
                <w:noProof/>
                <w:webHidden/>
              </w:rPr>
              <w:instrText xml:space="preserve"> PAGEREF _Toc30089533 \h </w:instrText>
            </w:r>
            <w:r w:rsidR="005778CE">
              <w:rPr>
                <w:noProof/>
                <w:webHidden/>
              </w:rPr>
            </w:r>
            <w:r w:rsidR="005778CE">
              <w:rPr>
                <w:noProof/>
                <w:webHidden/>
              </w:rPr>
              <w:fldChar w:fldCharType="separate"/>
            </w:r>
            <w:r w:rsidR="002A4CBC">
              <w:rPr>
                <w:noProof/>
                <w:webHidden/>
              </w:rPr>
              <w:t>33</w:t>
            </w:r>
            <w:r w:rsidR="005778CE">
              <w:rPr>
                <w:noProof/>
                <w:webHidden/>
              </w:rPr>
              <w:fldChar w:fldCharType="end"/>
            </w:r>
          </w:hyperlink>
        </w:p>
        <w:p w14:paraId="524ECDB0" w14:textId="77777777" w:rsidR="003F5F26" w:rsidRDefault="005778CE">
          <w:pPr>
            <w:rPr>
              <w:b/>
              <w:bCs/>
            </w:rPr>
          </w:pPr>
          <w:r>
            <w:rPr>
              <w:b/>
              <w:bCs/>
            </w:rPr>
            <w:fldChar w:fldCharType="end"/>
          </w:r>
        </w:p>
        <w:p w14:paraId="0CD2FA0D" w14:textId="77777777" w:rsidR="003F5F26" w:rsidRDefault="003F5F26">
          <w:pPr>
            <w:rPr>
              <w:b/>
              <w:bCs/>
            </w:rPr>
          </w:pPr>
        </w:p>
        <w:p w14:paraId="2D7F5B6A" w14:textId="3435BE51" w:rsidR="005778CE" w:rsidRDefault="002C5144"/>
      </w:sdtContent>
    </w:sdt>
    <w:p w14:paraId="78D270B6" w14:textId="77777777" w:rsidR="003F5F26" w:rsidRDefault="003F5F26" w:rsidP="003F5F26">
      <w:pPr>
        <w:pStyle w:val="berschrift1"/>
        <w:numPr>
          <w:ilvl w:val="0"/>
          <w:numId w:val="0"/>
        </w:numPr>
        <w:spacing w:after="5" w:line="250" w:lineRule="auto"/>
        <w:rPr>
          <w:sz w:val="26"/>
        </w:rPr>
      </w:pPr>
      <w:bookmarkStart w:id="1" w:name="_Toc30089518"/>
    </w:p>
    <w:p w14:paraId="049A419B" w14:textId="77777777" w:rsidR="0002438C" w:rsidRDefault="0002438C" w:rsidP="0002438C"/>
    <w:p w14:paraId="2CD3907B" w14:textId="77777777" w:rsidR="0002438C" w:rsidRDefault="0002438C" w:rsidP="0002438C"/>
    <w:p w14:paraId="4B5A88DD" w14:textId="77777777" w:rsidR="0002438C" w:rsidRDefault="0002438C" w:rsidP="0002438C"/>
    <w:p w14:paraId="6B415961" w14:textId="77777777" w:rsidR="0002438C" w:rsidRDefault="0002438C" w:rsidP="0002438C"/>
    <w:p w14:paraId="450EC8F0" w14:textId="77777777" w:rsidR="0002438C" w:rsidRDefault="0002438C" w:rsidP="0002438C"/>
    <w:p w14:paraId="633F6BD6" w14:textId="77777777" w:rsidR="0002438C" w:rsidRDefault="0002438C" w:rsidP="0002438C"/>
    <w:p w14:paraId="1318E9FB" w14:textId="77777777" w:rsidR="0002438C" w:rsidRDefault="0002438C" w:rsidP="0002438C"/>
    <w:p w14:paraId="3DD4F19D" w14:textId="77777777" w:rsidR="0002438C" w:rsidRDefault="0002438C" w:rsidP="0002438C"/>
    <w:p w14:paraId="2D45ED0D" w14:textId="77777777" w:rsidR="0002438C" w:rsidRDefault="0002438C" w:rsidP="0002438C"/>
    <w:p w14:paraId="6EA3DD78" w14:textId="77777777" w:rsidR="0002438C" w:rsidRDefault="0002438C" w:rsidP="0002438C"/>
    <w:p w14:paraId="1F7424F4" w14:textId="77777777" w:rsidR="0002438C" w:rsidRDefault="0002438C" w:rsidP="0002438C"/>
    <w:p w14:paraId="45BA6EE5" w14:textId="77777777" w:rsidR="0002438C" w:rsidRPr="0002438C" w:rsidRDefault="0002438C" w:rsidP="0002438C"/>
    <w:p w14:paraId="3F690456" w14:textId="77777777" w:rsidR="0002438C" w:rsidRDefault="0002438C" w:rsidP="003F5F26">
      <w:pPr>
        <w:pStyle w:val="berschrift1"/>
        <w:numPr>
          <w:ilvl w:val="0"/>
          <w:numId w:val="0"/>
        </w:numPr>
        <w:spacing w:after="5" w:line="250" w:lineRule="auto"/>
        <w:rPr>
          <w:sz w:val="26"/>
        </w:rPr>
      </w:pPr>
    </w:p>
    <w:p w14:paraId="3AD83221" w14:textId="77777777" w:rsidR="0002438C" w:rsidRDefault="0002438C" w:rsidP="003F5F26">
      <w:pPr>
        <w:pStyle w:val="berschrift1"/>
        <w:numPr>
          <w:ilvl w:val="0"/>
          <w:numId w:val="0"/>
        </w:numPr>
        <w:spacing w:after="5" w:line="250" w:lineRule="auto"/>
        <w:rPr>
          <w:sz w:val="26"/>
        </w:rPr>
      </w:pPr>
    </w:p>
    <w:p w14:paraId="1308027E" w14:textId="77777777" w:rsidR="0002438C" w:rsidRDefault="0002438C" w:rsidP="003F5F26">
      <w:pPr>
        <w:pStyle w:val="berschrift1"/>
        <w:numPr>
          <w:ilvl w:val="0"/>
          <w:numId w:val="0"/>
        </w:numPr>
        <w:spacing w:after="5" w:line="250" w:lineRule="auto"/>
        <w:rPr>
          <w:sz w:val="26"/>
        </w:rPr>
      </w:pPr>
    </w:p>
    <w:p w14:paraId="355461D5" w14:textId="77777777" w:rsidR="0002438C" w:rsidRDefault="0002438C" w:rsidP="003F5F26">
      <w:pPr>
        <w:pStyle w:val="berschrift1"/>
        <w:numPr>
          <w:ilvl w:val="0"/>
          <w:numId w:val="0"/>
        </w:numPr>
        <w:spacing w:after="5" w:line="250" w:lineRule="auto"/>
        <w:rPr>
          <w:sz w:val="26"/>
        </w:rPr>
      </w:pPr>
    </w:p>
    <w:p w14:paraId="0139FBDA" w14:textId="77777777" w:rsidR="0002438C" w:rsidRDefault="0002438C" w:rsidP="003F5F26">
      <w:pPr>
        <w:pStyle w:val="berschrift1"/>
        <w:numPr>
          <w:ilvl w:val="0"/>
          <w:numId w:val="0"/>
        </w:numPr>
        <w:spacing w:after="5" w:line="250" w:lineRule="auto"/>
        <w:rPr>
          <w:sz w:val="26"/>
        </w:rPr>
      </w:pPr>
    </w:p>
    <w:p w14:paraId="287F9B03" w14:textId="77777777" w:rsidR="0002438C" w:rsidRDefault="0002438C" w:rsidP="003F5F26">
      <w:pPr>
        <w:pStyle w:val="berschrift1"/>
        <w:numPr>
          <w:ilvl w:val="0"/>
          <w:numId w:val="0"/>
        </w:numPr>
        <w:spacing w:after="5" w:line="250" w:lineRule="auto"/>
        <w:rPr>
          <w:sz w:val="26"/>
        </w:rPr>
      </w:pPr>
    </w:p>
    <w:p w14:paraId="426A7A23" w14:textId="77777777" w:rsidR="0002438C" w:rsidRDefault="0002438C" w:rsidP="003F5F26">
      <w:pPr>
        <w:pStyle w:val="berschrift1"/>
        <w:numPr>
          <w:ilvl w:val="0"/>
          <w:numId w:val="0"/>
        </w:numPr>
        <w:spacing w:after="5" w:line="250" w:lineRule="auto"/>
        <w:rPr>
          <w:sz w:val="26"/>
        </w:rPr>
      </w:pPr>
    </w:p>
    <w:p w14:paraId="09DC70F7" w14:textId="77777777" w:rsidR="0002438C" w:rsidRDefault="0002438C" w:rsidP="003F5F26">
      <w:pPr>
        <w:pStyle w:val="berschrift1"/>
        <w:numPr>
          <w:ilvl w:val="0"/>
          <w:numId w:val="0"/>
        </w:numPr>
        <w:spacing w:after="5" w:line="250" w:lineRule="auto"/>
        <w:rPr>
          <w:sz w:val="26"/>
        </w:rPr>
      </w:pPr>
    </w:p>
    <w:p w14:paraId="68E6603C" w14:textId="77777777" w:rsidR="0002438C" w:rsidRDefault="0002438C" w:rsidP="003F5F26">
      <w:pPr>
        <w:pStyle w:val="berschrift1"/>
        <w:numPr>
          <w:ilvl w:val="0"/>
          <w:numId w:val="0"/>
        </w:numPr>
        <w:spacing w:after="5" w:line="250" w:lineRule="auto"/>
        <w:rPr>
          <w:sz w:val="26"/>
        </w:rPr>
      </w:pPr>
    </w:p>
    <w:p w14:paraId="6906D9F3" w14:textId="77777777" w:rsidR="0002438C" w:rsidRDefault="0002438C" w:rsidP="003F5F26">
      <w:pPr>
        <w:pStyle w:val="berschrift1"/>
        <w:numPr>
          <w:ilvl w:val="0"/>
          <w:numId w:val="0"/>
        </w:numPr>
        <w:spacing w:after="5" w:line="250" w:lineRule="auto"/>
        <w:rPr>
          <w:sz w:val="26"/>
        </w:rPr>
      </w:pPr>
    </w:p>
    <w:p w14:paraId="46E43EA8" w14:textId="77777777" w:rsidR="0002438C" w:rsidRDefault="0002438C" w:rsidP="003F5F26">
      <w:pPr>
        <w:pStyle w:val="berschrift1"/>
        <w:numPr>
          <w:ilvl w:val="0"/>
          <w:numId w:val="0"/>
        </w:numPr>
        <w:spacing w:after="5" w:line="250" w:lineRule="auto"/>
        <w:rPr>
          <w:sz w:val="26"/>
        </w:rPr>
      </w:pPr>
    </w:p>
    <w:p w14:paraId="3D4484C7" w14:textId="77777777" w:rsidR="0002438C" w:rsidRDefault="0002438C" w:rsidP="003F5F26">
      <w:pPr>
        <w:pStyle w:val="berschrift1"/>
        <w:numPr>
          <w:ilvl w:val="0"/>
          <w:numId w:val="0"/>
        </w:numPr>
        <w:spacing w:after="5" w:line="250" w:lineRule="auto"/>
        <w:rPr>
          <w:sz w:val="26"/>
        </w:rPr>
      </w:pPr>
    </w:p>
    <w:p w14:paraId="08A6A6A8" w14:textId="77777777" w:rsidR="0002438C" w:rsidRDefault="0002438C" w:rsidP="003F5F26">
      <w:pPr>
        <w:pStyle w:val="berschrift1"/>
        <w:numPr>
          <w:ilvl w:val="0"/>
          <w:numId w:val="0"/>
        </w:numPr>
        <w:spacing w:after="5" w:line="250" w:lineRule="auto"/>
        <w:rPr>
          <w:sz w:val="26"/>
        </w:rPr>
      </w:pPr>
    </w:p>
    <w:p w14:paraId="7C541EC5" w14:textId="77777777" w:rsidR="0002438C" w:rsidRDefault="0002438C" w:rsidP="003F5F26">
      <w:pPr>
        <w:pStyle w:val="berschrift1"/>
        <w:numPr>
          <w:ilvl w:val="0"/>
          <w:numId w:val="0"/>
        </w:numPr>
        <w:spacing w:after="5" w:line="250" w:lineRule="auto"/>
        <w:rPr>
          <w:sz w:val="26"/>
        </w:rPr>
      </w:pPr>
    </w:p>
    <w:p w14:paraId="422D5E0F" w14:textId="77777777" w:rsidR="0002438C" w:rsidRDefault="0002438C" w:rsidP="003F5F26">
      <w:pPr>
        <w:pStyle w:val="berschrift1"/>
        <w:numPr>
          <w:ilvl w:val="0"/>
          <w:numId w:val="0"/>
        </w:numPr>
        <w:spacing w:after="5" w:line="250" w:lineRule="auto"/>
        <w:rPr>
          <w:sz w:val="26"/>
        </w:rPr>
      </w:pPr>
    </w:p>
    <w:p w14:paraId="617E2DE7" w14:textId="77777777" w:rsidR="0002438C" w:rsidRDefault="0002438C" w:rsidP="003F5F26">
      <w:pPr>
        <w:pStyle w:val="berschrift1"/>
        <w:numPr>
          <w:ilvl w:val="0"/>
          <w:numId w:val="0"/>
        </w:numPr>
        <w:spacing w:after="5" w:line="250" w:lineRule="auto"/>
        <w:rPr>
          <w:sz w:val="26"/>
        </w:rPr>
      </w:pPr>
    </w:p>
    <w:p w14:paraId="40B3E98F" w14:textId="77777777" w:rsidR="0002438C" w:rsidRDefault="0002438C" w:rsidP="003F5F26">
      <w:pPr>
        <w:pStyle w:val="berschrift1"/>
        <w:numPr>
          <w:ilvl w:val="0"/>
          <w:numId w:val="0"/>
        </w:numPr>
        <w:spacing w:after="5" w:line="250" w:lineRule="auto"/>
        <w:rPr>
          <w:sz w:val="26"/>
        </w:rPr>
      </w:pPr>
    </w:p>
    <w:p w14:paraId="5113E957" w14:textId="77777777" w:rsidR="0002438C" w:rsidRDefault="0002438C" w:rsidP="003F5F26">
      <w:pPr>
        <w:pStyle w:val="berschrift1"/>
        <w:numPr>
          <w:ilvl w:val="0"/>
          <w:numId w:val="0"/>
        </w:numPr>
        <w:spacing w:after="5" w:line="250" w:lineRule="auto"/>
        <w:rPr>
          <w:sz w:val="26"/>
        </w:rPr>
      </w:pPr>
    </w:p>
    <w:p w14:paraId="03EB9902" w14:textId="77777777" w:rsidR="0002438C" w:rsidRDefault="0002438C" w:rsidP="003F5F26">
      <w:pPr>
        <w:pStyle w:val="berschrift1"/>
        <w:numPr>
          <w:ilvl w:val="0"/>
          <w:numId w:val="0"/>
        </w:numPr>
        <w:spacing w:after="5" w:line="250" w:lineRule="auto"/>
        <w:rPr>
          <w:sz w:val="26"/>
        </w:rPr>
      </w:pPr>
    </w:p>
    <w:p w14:paraId="00599282" w14:textId="77777777" w:rsidR="0002438C" w:rsidRDefault="0002438C" w:rsidP="003F5F26">
      <w:pPr>
        <w:pStyle w:val="berschrift1"/>
        <w:numPr>
          <w:ilvl w:val="0"/>
          <w:numId w:val="0"/>
        </w:numPr>
        <w:spacing w:after="5" w:line="250" w:lineRule="auto"/>
        <w:rPr>
          <w:sz w:val="26"/>
        </w:rPr>
      </w:pPr>
    </w:p>
    <w:p w14:paraId="07564239" w14:textId="77777777" w:rsidR="0002438C" w:rsidRDefault="0002438C" w:rsidP="003F5F26">
      <w:pPr>
        <w:pStyle w:val="berschrift1"/>
        <w:numPr>
          <w:ilvl w:val="0"/>
          <w:numId w:val="0"/>
        </w:numPr>
        <w:spacing w:after="5" w:line="250" w:lineRule="auto"/>
        <w:rPr>
          <w:sz w:val="26"/>
        </w:rPr>
      </w:pPr>
    </w:p>
    <w:p w14:paraId="133732A5" w14:textId="77777777" w:rsidR="0002438C" w:rsidRDefault="0002438C" w:rsidP="003F5F26">
      <w:pPr>
        <w:pStyle w:val="berschrift1"/>
        <w:numPr>
          <w:ilvl w:val="0"/>
          <w:numId w:val="0"/>
        </w:numPr>
        <w:spacing w:after="5" w:line="250" w:lineRule="auto"/>
        <w:rPr>
          <w:sz w:val="26"/>
        </w:rPr>
      </w:pPr>
    </w:p>
    <w:p w14:paraId="479E8CB1" w14:textId="77777777" w:rsidR="0002438C" w:rsidRDefault="0002438C" w:rsidP="003F5F26">
      <w:pPr>
        <w:pStyle w:val="berschrift1"/>
        <w:numPr>
          <w:ilvl w:val="0"/>
          <w:numId w:val="0"/>
        </w:numPr>
        <w:spacing w:after="5" w:line="250" w:lineRule="auto"/>
        <w:rPr>
          <w:sz w:val="26"/>
        </w:rPr>
      </w:pPr>
    </w:p>
    <w:p w14:paraId="28884C10" w14:textId="77777777" w:rsidR="0002438C" w:rsidRDefault="0002438C" w:rsidP="003F5F26">
      <w:pPr>
        <w:pStyle w:val="berschrift1"/>
        <w:numPr>
          <w:ilvl w:val="0"/>
          <w:numId w:val="0"/>
        </w:numPr>
        <w:spacing w:after="5" w:line="250" w:lineRule="auto"/>
        <w:rPr>
          <w:sz w:val="26"/>
        </w:rPr>
      </w:pPr>
    </w:p>
    <w:p w14:paraId="0FDAD73C" w14:textId="77777777" w:rsidR="0002438C" w:rsidRDefault="0002438C" w:rsidP="003F5F26">
      <w:pPr>
        <w:pStyle w:val="berschrift1"/>
        <w:numPr>
          <w:ilvl w:val="0"/>
          <w:numId w:val="0"/>
        </w:numPr>
        <w:spacing w:after="5" w:line="250" w:lineRule="auto"/>
        <w:rPr>
          <w:sz w:val="26"/>
        </w:rPr>
      </w:pPr>
    </w:p>
    <w:p w14:paraId="597FCEF8" w14:textId="77777777" w:rsidR="0002438C" w:rsidRDefault="0002438C" w:rsidP="003F5F26">
      <w:pPr>
        <w:pStyle w:val="berschrift1"/>
        <w:numPr>
          <w:ilvl w:val="0"/>
          <w:numId w:val="0"/>
        </w:numPr>
        <w:spacing w:after="5" w:line="250" w:lineRule="auto"/>
        <w:rPr>
          <w:sz w:val="26"/>
        </w:rPr>
      </w:pPr>
    </w:p>
    <w:p w14:paraId="1733E673" w14:textId="77777777" w:rsidR="0002438C" w:rsidRDefault="0002438C" w:rsidP="003F5F26">
      <w:pPr>
        <w:pStyle w:val="berschrift1"/>
        <w:numPr>
          <w:ilvl w:val="0"/>
          <w:numId w:val="0"/>
        </w:numPr>
        <w:spacing w:after="5" w:line="250" w:lineRule="auto"/>
        <w:rPr>
          <w:sz w:val="26"/>
        </w:rPr>
      </w:pPr>
    </w:p>
    <w:p w14:paraId="560D63F3" w14:textId="14CF8949" w:rsidR="00020096" w:rsidRDefault="00B806DC" w:rsidP="003F5F26">
      <w:pPr>
        <w:pStyle w:val="berschrift1"/>
        <w:numPr>
          <w:ilvl w:val="0"/>
          <w:numId w:val="0"/>
        </w:numPr>
        <w:spacing w:after="5" w:line="250" w:lineRule="auto"/>
      </w:pPr>
      <w:r>
        <w:rPr>
          <w:sz w:val="26"/>
        </w:rPr>
        <w:t>Abkürzungsverzeichnis</w:t>
      </w:r>
      <w:bookmarkEnd w:id="1"/>
      <w:r>
        <w:rPr>
          <w:sz w:val="26"/>
        </w:rPr>
        <w:t xml:space="preserve"> </w:t>
      </w:r>
    </w:p>
    <w:p w14:paraId="5AC0568A" w14:textId="77777777" w:rsidR="00020096" w:rsidRDefault="00B806DC">
      <w:pPr>
        <w:spacing w:after="0" w:line="259" w:lineRule="auto"/>
        <w:ind w:left="2" w:firstLine="0"/>
        <w:jc w:val="left"/>
      </w:pPr>
      <w:r>
        <w:t xml:space="preserve"> </w:t>
      </w:r>
    </w:p>
    <w:tbl>
      <w:tblPr>
        <w:tblStyle w:val="TableGrid"/>
        <w:tblW w:w="8621" w:type="dxa"/>
        <w:tblInd w:w="-106" w:type="dxa"/>
        <w:tblCellMar>
          <w:bottom w:w="33" w:type="dxa"/>
          <w:right w:w="115" w:type="dxa"/>
        </w:tblCellMar>
        <w:tblLook w:val="04A0" w:firstRow="1" w:lastRow="0" w:firstColumn="1" w:lastColumn="0" w:noHBand="0" w:noVBand="1"/>
      </w:tblPr>
      <w:tblGrid>
        <w:gridCol w:w="3895"/>
        <w:gridCol w:w="4726"/>
      </w:tblGrid>
      <w:tr w:rsidR="00020096" w14:paraId="3F3B03FE" w14:textId="77777777">
        <w:trPr>
          <w:trHeight w:val="2938"/>
        </w:trPr>
        <w:tc>
          <w:tcPr>
            <w:tcW w:w="3895" w:type="dxa"/>
            <w:tcBorders>
              <w:top w:val="single" w:sz="4" w:space="0" w:color="000000"/>
              <w:left w:val="single" w:sz="4" w:space="0" w:color="000000"/>
              <w:bottom w:val="single" w:sz="4" w:space="0" w:color="000000"/>
              <w:right w:val="nil"/>
            </w:tcBorders>
            <w:vAlign w:val="bottom"/>
          </w:tcPr>
          <w:p w14:paraId="4A5261F8" w14:textId="44D8041A" w:rsidR="004B7601" w:rsidRDefault="004B7601">
            <w:pPr>
              <w:spacing w:after="0" w:line="259" w:lineRule="auto"/>
              <w:ind w:left="108" w:firstLine="0"/>
              <w:jc w:val="left"/>
              <w:rPr>
                <w:sz w:val="22"/>
              </w:rPr>
            </w:pPr>
            <w:r>
              <w:rPr>
                <w:sz w:val="22"/>
              </w:rPr>
              <w:t>BGL    Bildungsgangleitung</w:t>
            </w:r>
          </w:p>
          <w:p w14:paraId="16C432F2" w14:textId="300127FC" w:rsidR="006528AE" w:rsidRDefault="006528AE">
            <w:pPr>
              <w:spacing w:after="0" w:line="259" w:lineRule="auto"/>
              <w:ind w:left="108" w:firstLine="0"/>
              <w:jc w:val="left"/>
            </w:pPr>
            <w:r>
              <w:rPr>
                <w:sz w:val="22"/>
              </w:rPr>
              <w:t>ESL:   Erweiterte Schulleitung</w:t>
            </w:r>
          </w:p>
          <w:p w14:paraId="5C758169" w14:textId="77777777" w:rsidR="00020096" w:rsidRDefault="00B806DC">
            <w:pPr>
              <w:spacing w:after="0" w:line="259" w:lineRule="auto"/>
              <w:ind w:left="108" w:firstLine="0"/>
              <w:jc w:val="left"/>
            </w:pPr>
            <w:r>
              <w:rPr>
                <w:sz w:val="22"/>
              </w:rPr>
              <w:t xml:space="preserve">FB:     Fortbildung </w:t>
            </w:r>
          </w:p>
          <w:p w14:paraId="22F27D67" w14:textId="77777777" w:rsidR="00020096" w:rsidRDefault="00B806DC">
            <w:pPr>
              <w:spacing w:after="0" w:line="259" w:lineRule="auto"/>
              <w:ind w:left="108" w:firstLine="0"/>
              <w:jc w:val="left"/>
            </w:pPr>
            <w:r>
              <w:rPr>
                <w:sz w:val="22"/>
              </w:rPr>
              <w:t xml:space="preserve">FBL:   Fachbereichsleitung </w:t>
            </w:r>
          </w:p>
          <w:p w14:paraId="4BC18D3E" w14:textId="77777777" w:rsidR="00020096" w:rsidRDefault="00B806DC">
            <w:pPr>
              <w:spacing w:after="0" w:line="259" w:lineRule="auto"/>
              <w:ind w:left="108" w:firstLine="0"/>
              <w:jc w:val="left"/>
            </w:pPr>
            <w:r>
              <w:rPr>
                <w:sz w:val="22"/>
              </w:rPr>
              <w:t xml:space="preserve">FL:      Fachleitung </w:t>
            </w:r>
          </w:p>
          <w:p w14:paraId="5B545F89" w14:textId="77777777" w:rsidR="00020096" w:rsidRDefault="00B806DC">
            <w:pPr>
              <w:spacing w:after="0" w:line="259" w:lineRule="auto"/>
              <w:ind w:left="108" w:firstLine="0"/>
              <w:jc w:val="left"/>
            </w:pPr>
            <w:r>
              <w:rPr>
                <w:sz w:val="22"/>
              </w:rPr>
              <w:t xml:space="preserve">FV:     Fachverantwortliche </w:t>
            </w:r>
          </w:p>
          <w:p w14:paraId="4EE1E6B5" w14:textId="77777777" w:rsidR="00020096" w:rsidRDefault="00B806DC">
            <w:pPr>
              <w:spacing w:after="0" w:line="259" w:lineRule="auto"/>
              <w:ind w:left="108" w:firstLine="0"/>
              <w:jc w:val="left"/>
            </w:pPr>
            <w:r>
              <w:rPr>
                <w:sz w:val="22"/>
              </w:rPr>
              <w:t xml:space="preserve">GK:    Gesamtkonferenz </w:t>
            </w:r>
          </w:p>
          <w:p w14:paraId="24D24464" w14:textId="77777777" w:rsidR="00020096" w:rsidRDefault="00B806DC">
            <w:pPr>
              <w:spacing w:after="0" w:line="259" w:lineRule="auto"/>
              <w:ind w:left="108" w:firstLine="0"/>
              <w:jc w:val="left"/>
            </w:pPr>
            <w:r>
              <w:rPr>
                <w:sz w:val="22"/>
              </w:rPr>
              <w:t xml:space="preserve">LF:      Lernfeld </w:t>
            </w:r>
          </w:p>
          <w:p w14:paraId="31967AE2" w14:textId="77777777" w:rsidR="00020096" w:rsidRDefault="00B806DC">
            <w:pPr>
              <w:spacing w:after="0" w:line="259" w:lineRule="auto"/>
              <w:ind w:left="108" w:firstLine="0"/>
              <w:jc w:val="left"/>
            </w:pPr>
            <w:r>
              <w:rPr>
                <w:sz w:val="22"/>
              </w:rPr>
              <w:t xml:space="preserve"> </w:t>
            </w:r>
          </w:p>
        </w:tc>
        <w:tc>
          <w:tcPr>
            <w:tcW w:w="4726" w:type="dxa"/>
            <w:tcBorders>
              <w:top w:val="single" w:sz="4" w:space="0" w:color="000000"/>
              <w:left w:val="nil"/>
              <w:bottom w:val="single" w:sz="4" w:space="0" w:color="000000"/>
              <w:right w:val="single" w:sz="4" w:space="0" w:color="000000"/>
            </w:tcBorders>
            <w:vAlign w:val="bottom"/>
          </w:tcPr>
          <w:p w14:paraId="74F4FFAC" w14:textId="77777777" w:rsidR="00020096" w:rsidRDefault="00B806DC">
            <w:pPr>
              <w:spacing w:after="0" w:line="259" w:lineRule="auto"/>
              <w:ind w:left="0" w:firstLine="0"/>
              <w:jc w:val="left"/>
            </w:pPr>
            <w:r>
              <w:rPr>
                <w:sz w:val="22"/>
              </w:rPr>
              <w:t xml:space="preserve">LISUM:             Landesinstitut für Schule und </w:t>
            </w:r>
          </w:p>
          <w:p w14:paraId="760165F0" w14:textId="77777777" w:rsidR="00020096" w:rsidRDefault="00B806DC">
            <w:pPr>
              <w:spacing w:after="0" w:line="259" w:lineRule="auto"/>
              <w:ind w:left="0" w:firstLine="0"/>
              <w:jc w:val="left"/>
            </w:pPr>
            <w:r>
              <w:rPr>
                <w:sz w:val="22"/>
              </w:rPr>
              <w:t xml:space="preserve">                         Medien </w:t>
            </w:r>
          </w:p>
          <w:p w14:paraId="2EB09D27" w14:textId="77777777" w:rsidR="00020096" w:rsidRDefault="00B806DC">
            <w:pPr>
              <w:spacing w:after="0" w:line="259" w:lineRule="auto"/>
              <w:ind w:left="0" w:firstLine="0"/>
              <w:jc w:val="left"/>
            </w:pPr>
            <w:r>
              <w:rPr>
                <w:sz w:val="22"/>
              </w:rPr>
              <w:t xml:space="preserve">LK:                    Lehrkräfte </w:t>
            </w:r>
          </w:p>
          <w:p w14:paraId="64376BA9" w14:textId="77777777" w:rsidR="00020096" w:rsidRDefault="00B806DC">
            <w:pPr>
              <w:spacing w:after="0" w:line="259" w:lineRule="auto"/>
              <w:ind w:left="0" w:firstLine="0"/>
              <w:jc w:val="left"/>
            </w:pPr>
            <w:proofErr w:type="spellStart"/>
            <w:r>
              <w:rPr>
                <w:sz w:val="22"/>
              </w:rPr>
              <w:t>LuL</w:t>
            </w:r>
            <w:proofErr w:type="spellEnd"/>
            <w:r>
              <w:rPr>
                <w:sz w:val="22"/>
              </w:rPr>
              <w:t xml:space="preserve">:                  Lehrerinnen und Lehrer  </w:t>
            </w:r>
          </w:p>
          <w:p w14:paraId="11DC2332" w14:textId="70912085" w:rsidR="00020096" w:rsidRDefault="00B806DC">
            <w:pPr>
              <w:spacing w:after="0" w:line="259" w:lineRule="auto"/>
              <w:ind w:left="0" w:firstLine="0"/>
              <w:jc w:val="left"/>
            </w:pPr>
            <w:proofErr w:type="spellStart"/>
            <w:r>
              <w:rPr>
                <w:sz w:val="22"/>
              </w:rPr>
              <w:t>SchiLF</w:t>
            </w:r>
            <w:proofErr w:type="spellEnd"/>
            <w:r>
              <w:rPr>
                <w:sz w:val="22"/>
              </w:rPr>
              <w:t xml:space="preserve">:             schulinterne Lehrerfortbildung  </w:t>
            </w:r>
          </w:p>
          <w:p w14:paraId="453EECFC" w14:textId="77777777" w:rsidR="00020096" w:rsidRDefault="00B806DC">
            <w:pPr>
              <w:spacing w:after="0" w:line="259" w:lineRule="auto"/>
              <w:ind w:left="0" w:firstLine="0"/>
              <w:jc w:val="left"/>
            </w:pPr>
            <w:r>
              <w:rPr>
                <w:sz w:val="22"/>
              </w:rPr>
              <w:t xml:space="preserve">SL:                   Schulleitung </w:t>
            </w:r>
          </w:p>
          <w:p w14:paraId="1A1665C0" w14:textId="77777777" w:rsidR="00020096" w:rsidRDefault="00B806DC">
            <w:pPr>
              <w:spacing w:after="0" w:line="259" w:lineRule="auto"/>
              <w:ind w:left="0" w:firstLine="0"/>
              <w:jc w:val="left"/>
            </w:pPr>
            <w:proofErr w:type="spellStart"/>
            <w:r>
              <w:rPr>
                <w:sz w:val="22"/>
              </w:rPr>
              <w:t>SuS</w:t>
            </w:r>
            <w:proofErr w:type="spellEnd"/>
            <w:r>
              <w:rPr>
                <w:sz w:val="22"/>
              </w:rPr>
              <w:t xml:space="preserve">:                 Schülerinnen und Schüler </w:t>
            </w:r>
          </w:p>
          <w:p w14:paraId="684A474C" w14:textId="77777777" w:rsidR="00020096" w:rsidRDefault="00B806DC">
            <w:pPr>
              <w:spacing w:after="0" w:line="259" w:lineRule="auto"/>
              <w:ind w:left="0" w:firstLine="0"/>
              <w:jc w:val="left"/>
            </w:pPr>
            <w:r>
              <w:rPr>
                <w:sz w:val="22"/>
              </w:rPr>
              <w:t>SV:                   Schüler/</w:t>
            </w:r>
            <w:proofErr w:type="spellStart"/>
            <w:r>
              <w:rPr>
                <w:sz w:val="22"/>
              </w:rPr>
              <w:t>invertretung</w:t>
            </w:r>
            <w:proofErr w:type="spellEnd"/>
            <w:r>
              <w:rPr>
                <w:sz w:val="22"/>
              </w:rPr>
              <w:t xml:space="preserve"> </w:t>
            </w:r>
          </w:p>
          <w:p w14:paraId="049E1291" w14:textId="25158F71" w:rsidR="00020096" w:rsidRDefault="00020096">
            <w:pPr>
              <w:spacing w:after="0" w:line="259" w:lineRule="auto"/>
              <w:ind w:left="0" w:firstLine="0"/>
              <w:jc w:val="left"/>
            </w:pPr>
          </w:p>
        </w:tc>
      </w:tr>
    </w:tbl>
    <w:p w14:paraId="5614ED68" w14:textId="3B01A1D4" w:rsidR="0002438C" w:rsidRDefault="00B806DC">
      <w:pPr>
        <w:spacing w:after="0" w:line="259" w:lineRule="auto"/>
        <w:ind w:left="2" w:firstLine="0"/>
        <w:jc w:val="left"/>
      </w:pPr>
      <w:r>
        <w:t xml:space="preserve"> </w:t>
      </w:r>
    </w:p>
    <w:p w14:paraId="48AA115D" w14:textId="77777777" w:rsidR="0002438C" w:rsidRDefault="0002438C">
      <w:pPr>
        <w:spacing w:after="160" w:line="259" w:lineRule="auto"/>
        <w:ind w:left="0" w:firstLine="0"/>
        <w:jc w:val="left"/>
      </w:pPr>
      <w:r>
        <w:br w:type="page"/>
      </w:r>
    </w:p>
    <w:p w14:paraId="50F583FD" w14:textId="77777777" w:rsidR="00020096" w:rsidRDefault="00B806DC">
      <w:pPr>
        <w:pStyle w:val="berschrift1"/>
        <w:spacing w:after="163"/>
        <w:ind w:left="693" w:hanging="708"/>
      </w:pPr>
      <w:bookmarkStart w:id="2" w:name="_Toc30089519"/>
      <w:bookmarkStart w:id="3" w:name="_Hlk10703709"/>
      <w:r>
        <w:lastRenderedPageBreak/>
        <w:t>Die MELO stellt sich vor</w:t>
      </w:r>
      <w:bookmarkEnd w:id="2"/>
      <w:r>
        <w:t xml:space="preserve"> </w:t>
      </w:r>
    </w:p>
    <w:p w14:paraId="75D56011" w14:textId="575074BC" w:rsidR="00020096" w:rsidRDefault="006528AE" w:rsidP="00AB083A">
      <w:pPr>
        <w:pStyle w:val="berschrift2"/>
        <w:spacing w:after="0"/>
        <w:ind w:left="695" w:hanging="708"/>
      </w:pPr>
      <w:bookmarkStart w:id="4" w:name="_Toc30089520"/>
      <w:r>
        <w:t>Leitbild</w:t>
      </w:r>
      <w:bookmarkEnd w:id="4"/>
    </w:p>
    <w:p w14:paraId="5A07F469" w14:textId="638EEF71" w:rsidR="002B3031" w:rsidRDefault="00B806DC" w:rsidP="00AB083A">
      <w:pPr>
        <w:spacing w:after="0" w:line="259" w:lineRule="auto"/>
        <w:ind w:left="36" w:firstLine="0"/>
      </w:pPr>
      <w:r>
        <w:rPr>
          <w:rFonts w:ascii="Bradley Hand ITC" w:eastAsia="Bradley Hand ITC" w:hAnsi="Bradley Hand ITC" w:cs="Bradley Hand ITC"/>
          <w:color w:val="DE2E16"/>
          <w:sz w:val="66"/>
        </w:rPr>
        <w:t>M</w:t>
      </w:r>
      <w:r>
        <w:t xml:space="preserve">iteinander wird an der MELO ein Lern- und Lebensort geschaffen, an </w:t>
      </w:r>
      <w:proofErr w:type="gramStart"/>
      <w:r>
        <w:t>dem gemeinschaftlich Räume</w:t>
      </w:r>
      <w:proofErr w:type="gramEnd"/>
      <w:r>
        <w:t>, Atmosphäre und Begegnungen gestaltet werden</w:t>
      </w:r>
      <w:r w:rsidRPr="00F71618">
        <w:rPr>
          <w:color w:val="auto"/>
        </w:rPr>
        <w:t>.</w:t>
      </w:r>
      <w:r w:rsidR="007760D1" w:rsidRPr="00F71618">
        <w:rPr>
          <w:color w:val="auto"/>
        </w:rPr>
        <w:t xml:space="preserve"> </w:t>
      </w:r>
      <w:r w:rsidR="002B3031" w:rsidRPr="00F71618">
        <w:rPr>
          <w:color w:val="auto"/>
        </w:rPr>
        <w:t xml:space="preserve">Durch ein neu angelegtes Raumkonzept wird es </w:t>
      </w:r>
      <w:r w:rsidR="00DE5421">
        <w:rPr>
          <w:color w:val="auto"/>
        </w:rPr>
        <w:t xml:space="preserve">allen </w:t>
      </w:r>
      <w:r w:rsidR="002B3031" w:rsidRPr="00F71618">
        <w:rPr>
          <w:color w:val="auto"/>
        </w:rPr>
        <w:t>Schülerinnen und Schülern sowie Studierenden noch besser ermöglicht,</w:t>
      </w:r>
      <w:r w:rsidR="004A0C73">
        <w:rPr>
          <w:color w:val="auto"/>
        </w:rPr>
        <w:t xml:space="preserve"> ihren</w:t>
      </w:r>
      <w:r w:rsidR="002B3031" w:rsidRPr="00F71618">
        <w:rPr>
          <w:color w:val="auto"/>
        </w:rPr>
        <w:t xml:space="preserve"> individuell</w:t>
      </w:r>
      <w:r w:rsidR="004A0C73">
        <w:rPr>
          <w:color w:val="auto"/>
        </w:rPr>
        <w:t>en Lernanforderungen zu entsprechen</w:t>
      </w:r>
      <w:r w:rsidR="002B3031">
        <w:rPr>
          <w:color w:val="auto"/>
        </w:rPr>
        <w:t xml:space="preserve">. </w:t>
      </w:r>
      <w:r w:rsidR="004A0C73">
        <w:rPr>
          <w:color w:val="auto"/>
        </w:rPr>
        <w:t xml:space="preserve">Es steht eine Cafeteria zur Verfügung, deren gesundheitsorientiertes Speisenangebot von der </w:t>
      </w:r>
      <w:r w:rsidR="004A0C73">
        <w:t>Schülerschaft</w:t>
      </w:r>
      <w:r>
        <w:t xml:space="preserve"> </w:t>
      </w:r>
      <w:r w:rsidR="004A0C73">
        <w:rPr>
          <w:color w:val="auto"/>
        </w:rPr>
        <w:t xml:space="preserve">im gemeinsamen Unterricht </w:t>
      </w:r>
      <w:r>
        <w:t>selbst</w:t>
      </w:r>
      <w:r w:rsidR="004A0C73">
        <w:t xml:space="preserve"> hergestellt und gemeinsam verzehrt wird. </w:t>
      </w:r>
      <w:r w:rsidR="004A0C73">
        <w:rPr>
          <w:color w:val="auto"/>
        </w:rPr>
        <w:t xml:space="preserve">An der Schule werden </w:t>
      </w:r>
      <w:r w:rsidR="002B3031" w:rsidRPr="00F71618">
        <w:rPr>
          <w:color w:val="auto"/>
        </w:rPr>
        <w:t xml:space="preserve">regelmäßig </w:t>
      </w:r>
      <w:r w:rsidR="004A0C73">
        <w:rPr>
          <w:color w:val="auto"/>
        </w:rPr>
        <w:t xml:space="preserve">Kochevents in </w:t>
      </w:r>
      <w:r w:rsidR="002B3031" w:rsidRPr="00F71618">
        <w:rPr>
          <w:color w:val="auto"/>
        </w:rPr>
        <w:t xml:space="preserve">Kooperationen mit </w:t>
      </w:r>
      <w:proofErr w:type="spellStart"/>
      <w:r w:rsidR="002B3031" w:rsidRPr="00F71618">
        <w:rPr>
          <w:color w:val="auto"/>
        </w:rPr>
        <w:t>ProVeg</w:t>
      </w:r>
      <w:proofErr w:type="spellEnd"/>
      <w:r w:rsidR="004A0C73">
        <w:rPr>
          <w:color w:val="auto"/>
        </w:rPr>
        <w:t xml:space="preserve"> und</w:t>
      </w:r>
      <w:r w:rsidR="002B3031" w:rsidRPr="00F71618">
        <w:rPr>
          <w:color w:val="auto"/>
        </w:rPr>
        <w:t xml:space="preserve"> Kitas </w:t>
      </w:r>
      <w:r w:rsidR="004A0C73">
        <w:rPr>
          <w:color w:val="auto"/>
        </w:rPr>
        <w:t xml:space="preserve">im Rahmen des Programmes </w:t>
      </w:r>
      <w:r w:rsidR="002B3031" w:rsidRPr="00F71618">
        <w:rPr>
          <w:color w:val="auto"/>
        </w:rPr>
        <w:t>Gesunde Schule</w:t>
      </w:r>
      <w:r w:rsidR="004A0C73">
        <w:rPr>
          <w:color w:val="auto"/>
        </w:rPr>
        <w:t>/Gesunde Kita</w:t>
      </w:r>
      <w:r w:rsidR="002B3031" w:rsidRPr="00F71618">
        <w:rPr>
          <w:color w:val="auto"/>
        </w:rPr>
        <w:t xml:space="preserve"> durch</w:t>
      </w:r>
      <w:r w:rsidR="004A0C73">
        <w:rPr>
          <w:color w:val="auto"/>
        </w:rPr>
        <w:t>geführt</w:t>
      </w:r>
      <w:r w:rsidR="002B3031" w:rsidRPr="00F71618">
        <w:rPr>
          <w:color w:val="auto"/>
        </w:rPr>
        <w:t>. Z</w:t>
      </w:r>
      <w:r w:rsidR="007760D1" w:rsidRPr="00F71618">
        <w:rPr>
          <w:color w:val="auto"/>
        </w:rPr>
        <w:t xml:space="preserve">wei </w:t>
      </w:r>
      <w:r w:rsidR="004A0C73">
        <w:t>Vollzeit</w:t>
      </w:r>
      <w:r w:rsidR="007760D1">
        <w:t xml:space="preserve"> zur Verfügung stehende</w:t>
      </w:r>
      <w:r>
        <w:t xml:space="preserve"> </w:t>
      </w:r>
      <w:r w:rsidR="004A0C73">
        <w:t>Sport</w:t>
      </w:r>
      <w:r>
        <w:t>hallen, ein Schulgarten</w:t>
      </w:r>
      <w:r w:rsidR="002B3031">
        <w:t>, welcher in Kooperation mit Grün macht Schule zu einem Fachpraxis</w:t>
      </w:r>
      <w:r w:rsidR="004A0C73">
        <w:t>bereich</w:t>
      </w:r>
      <w:r w:rsidR="002B3031">
        <w:t xml:space="preserve"> umgestaltet wird</w:t>
      </w:r>
      <w:r w:rsidR="004A0C73">
        <w:t xml:space="preserve"> und</w:t>
      </w:r>
      <w:r w:rsidR="007760D1">
        <w:t xml:space="preserve"> </w:t>
      </w:r>
      <w:r>
        <w:t>Kunsträume</w:t>
      </w:r>
      <w:r w:rsidR="002B3031">
        <w:t>, die für fachübergreifende Projekte der Fächer Kunst und Biologie genutzt</w:t>
      </w:r>
      <w:r w:rsidR="004A0C73">
        <w:t xml:space="preserve"> werden</w:t>
      </w:r>
      <w:r w:rsidR="00C117AB">
        <w:t xml:space="preserve">, bilden den gemeinsamen Identifikationsrahmen aller am Schulleben Beteiligten. </w:t>
      </w:r>
      <w:r w:rsidR="00C117AB">
        <w:rPr>
          <w:color w:val="auto"/>
        </w:rPr>
        <w:t>E</w:t>
      </w:r>
      <w:r w:rsidR="007760D1">
        <w:t xml:space="preserve">in Computerraum, Laptops, </w:t>
      </w:r>
      <w:proofErr w:type="spellStart"/>
      <w:r w:rsidR="007760D1">
        <w:t>Smartboards</w:t>
      </w:r>
      <w:proofErr w:type="spellEnd"/>
      <w:r w:rsidR="007760D1">
        <w:t xml:space="preserve"> sowie ein Selbstlernraum</w:t>
      </w:r>
      <w:r>
        <w:t xml:space="preserve"> schaffen den Freiraum, </w:t>
      </w:r>
      <w:r w:rsidR="007760D1">
        <w:t xml:space="preserve">individuell </w:t>
      </w:r>
      <w:r>
        <w:t xml:space="preserve">konzentriert </w:t>
      </w:r>
      <w:r w:rsidR="001A15DB">
        <w:t xml:space="preserve">oder miteinander </w:t>
      </w:r>
      <w:r>
        <w:t>zu lernen und</w:t>
      </w:r>
      <w:r w:rsidR="002B3031">
        <w:t xml:space="preserve"> </w:t>
      </w:r>
      <w:r>
        <w:t>Versäumtes nachzuholen</w:t>
      </w:r>
      <w:r w:rsidR="007760D1">
        <w:t>. A</w:t>
      </w:r>
      <w:r>
        <w:t xml:space="preserve">uch persönliche Probleme werden </w:t>
      </w:r>
      <w:r w:rsidR="001A15DB">
        <w:t xml:space="preserve">durch </w:t>
      </w:r>
      <w:r>
        <w:t>individuelle Lösungsansätze und Hilfestellungen in Angriff genommen.</w:t>
      </w:r>
      <w:r w:rsidR="002B3031">
        <w:t xml:space="preserve"> Hierfür steht ein multiprofessionelles Beratungsteam – bestehend aus Schulsozialarbeiter, Beratungslehrkräften, Sonderpädagoginnen </w:t>
      </w:r>
      <w:r w:rsidR="001A15DB">
        <w:t xml:space="preserve">sowie Seniors in School </w:t>
      </w:r>
      <w:r w:rsidR="002B3031">
        <w:t>– zur Verfügung.</w:t>
      </w:r>
    </w:p>
    <w:p w14:paraId="144F37D5" w14:textId="72E18C9A" w:rsidR="008F2EDB" w:rsidRDefault="00B806DC" w:rsidP="00AB083A">
      <w:pPr>
        <w:spacing w:after="0" w:line="259" w:lineRule="auto"/>
        <w:ind w:left="-3" w:right="98"/>
      </w:pPr>
      <w:r>
        <w:rPr>
          <w:rFonts w:ascii="Bradley Hand ITC" w:eastAsia="Bradley Hand ITC" w:hAnsi="Bradley Hand ITC" w:cs="Bradley Hand ITC"/>
          <w:color w:val="DE2E16"/>
          <w:sz w:val="66"/>
        </w:rPr>
        <w:t>E</w:t>
      </w:r>
      <w:r>
        <w:t xml:space="preserve">rziehung gestalten ist erklärtes Ziel der MELO. Durch die gemeinsame </w:t>
      </w:r>
      <w:r w:rsidR="00660A8D">
        <w:t xml:space="preserve">unterrichtliche </w:t>
      </w:r>
      <w:r>
        <w:t xml:space="preserve">Arbeit von Lehrenden und Lernenden werden die Schülerinnen </w:t>
      </w:r>
      <w:r w:rsidR="001A15DB">
        <w:t>und Schülern</w:t>
      </w:r>
      <w:r w:rsidR="00660A8D">
        <w:t xml:space="preserve"> sowie</w:t>
      </w:r>
      <w:r>
        <w:t xml:space="preserve"> Studierenden optimal auf ihre </w:t>
      </w:r>
      <w:r w:rsidR="00660A8D">
        <w:t xml:space="preserve">jeweiligen </w:t>
      </w:r>
      <w:r>
        <w:t>Abschl</w:t>
      </w:r>
      <w:r w:rsidR="00660A8D">
        <w:t>üsse</w:t>
      </w:r>
      <w:r>
        <w:t xml:space="preserve"> und die </w:t>
      </w:r>
      <w:r w:rsidR="00660A8D">
        <w:t xml:space="preserve">Anforderungen der </w:t>
      </w:r>
      <w:r>
        <w:t xml:space="preserve">Arbeitswelt vorbereitet. Mit Fokus auf die individuellen Stärken und Ressourcen </w:t>
      </w:r>
      <w:r w:rsidR="007A72EB">
        <w:t>erzieht</w:t>
      </w:r>
      <w:r>
        <w:t xml:space="preserve"> die MELO </w:t>
      </w:r>
      <w:r w:rsidR="007A72EB">
        <w:t xml:space="preserve">dazu, </w:t>
      </w:r>
      <w:r>
        <w:t xml:space="preserve">sich in Reflexions- und Kritikfähigkeit weiterzuentwickeln und eigenverantwortlich die persönlichen Fähigkeiten zu optimieren. </w:t>
      </w:r>
      <w:r w:rsidR="007A72EB">
        <w:t xml:space="preserve">Im </w:t>
      </w:r>
      <w:r>
        <w:t>kollegiale</w:t>
      </w:r>
      <w:r w:rsidR="007A72EB">
        <w:t>n</w:t>
      </w:r>
      <w:r>
        <w:t xml:space="preserve"> Miteinander </w:t>
      </w:r>
      <w:r w:rsidR="007A72EB">
        <w:t>gestalten</w:t>
      </w:r>
      <w:r>
        <w:t xml:space="preserve"> Lehrerinnen</w:t>
      </w:r>
      <w:r w:rsidR="00660A8D">
        <w:t xml:space="preserve"> und Lehrer sowie</w:t>
      </w:r>
      <w:r>
        <w:t xml:space="preserve"> externe Partnerinnen </w:t>
      </w:r>
      <w:r w:rsidR="007A72EB">
        <w:t xml:space="preserve">und Partner </w:t>
      </w:r>
      <w:r>
        <w:t>die Grundlage für ein positives Schulklima und einen konstruktiven Dialog</w:t>
      </w:r>
      <w:r w:rsidR="007A72EB">
        <w:t>.</w:t>
      </w:r>
      <w:r>
        <w:t xml:space="preserve"> </w:t>
      </w:r>
      <w:r w:rsidR="007A72EB">
        <w:t>Durch</w:t>
      </w:r>
      <w:r>
        <w:t xml:space="preserve"> </w:t>
      </w:r>
      <w:r w:rsidR="007A72EB">
        <w:t>das Angebot</w:t>
      </w:r>
      <w:r>
        <w:t xml:space="preserve"> an Fort- und Weiterbildungen, die Vernetzung mit außerschulischen Einrichtungen und die Kooperation mit Partnerinnen</w:t>
      </w:r>
      <w:r w:rsidR="007A72EB">
        <w:t xml:space="preserve"> und Partnern</w:t>
      </w:r>
      <w:r>
        <w:t xml:space="preserve"> aus der Praxis werden neue Ideen realisiert und die Weiterentwicklung der MELO ständig gefördert. </w:t>
      </w:r>
      <w:r w:rsidR="002B3031">
        <w:t xml:space="preserve">Derzeit steht </w:t>
      </w:r>
      <w:r w:rsidR="007A72EB">
        <w:t>der Ausbau</w:t>
      </w:r>
      <w:r w:rsidR="002B3031">
        <w:t xml:space="preserve"> der Lernortkooperationen im Fokus </w:t>
      </w:r>
      <w:r w:rsidR="007A72EB">
        <w:t>unserer</w:t>
      </w:r>
      <w:r w:rsidR="002B3031">
        <w:t xml:space="preserve"> Schulentwicklung. Dies reicht von der </w:t>
      </w:r>
      <w:r w:rsidR="007A72EB">
        <w:t>Gestaltung</w:t>
      </w:r>
      <w:r w:rsidR="002B3031">
        <w:t xml:space="preserve"> </w:t>
      </w:r>
      <w:r w:rsidR="007A72EB">
        <w:t>einer</w:t>
      </w:r>
      <w:r w:rsidR="002B3031">
        <w:t xml:space="preserve"> Praxisbörse</w:t>
      </w:r>
      <w:r w:rsidR="007A72EB">
        <w:t>,</w:t>
      </w:r>
      <w:r w:rsidR="008F2EDB">
        <w:t xml:space="preserve"> d</w:t>
      </w:r>
      <w:r w:rsidR="007A72EB">
        <w:t>er</w:t>
      </w:r>
      <w:r w:rsidR="008F2EDB">
        <w:t xml:space="preserve"> verstärkte</w:t>
      </w:r>
      <w:r w:rsidR="007A72EB">
        <w:t>n</w:t>
      </w:r>
      <w:r w:rsidR="008F2EDB">
        <w:t xml:space="preserve"> </w:t>
      </w:r>
      <w:r w:rsidR="004D42D5">
        <w:t xml:space="preserve">projektbezogenen </w:t>
      </w:r>
      <w:r w:rsidR="008F2EDB">
        <w:t>Kooperation mit Kitas sowie de</w:t>
      </w:r>
      <w:r w:rsidR="004D42D5">
        <w:t>m</w:t>
      </w:r>
      <w:r w:rsidR="008F2EDB">
        <w:t xml:space="preserve"> Ausbau kulturelle</w:t>
      </w:r>
      <w:r w:rsidR="004D42D5">
        <w:t>r</w:t>
      </w:r>
      <w:r w:rsidR="008F2EDB">
        <w:t xml:space="preserve"> Projekte bis zur Implementierung einer gezielten Berufs- und Studienorientierung </w:t>
      </w:r>
      <w:r w:rsidR="000F3F91">
        <w:t xml:space="preserve">als Unterrichtskonzept </w:t>
      </w:r>
      <w:r w:rsidR="008F2EDB">
        <w:t>in allen Bildungsgängen</w:t>
      </w:r>
      <w:r w:rsidR="000F3F91">
        <w:t>.</w:t>
      </w:r>
      <w:r w:rsidR="004D42D5">
        <w:t xml:space="preserve"> </w:t>
      </w:r>
    </w:p>
    <w:p w14:paraId="691FEBEF" w14:textId="57FEB5A7" w:rsidR="00020096" w:rsidRDefault="00B806DC" w:rsidP="00AB083A">
      <w:pPr>
        <w:spacing w:after="0" w:line="259" w:lineRule="auto"/>
        <w:ind w:left="-3" w:right="98"/>
      </w:pPr>
      <w:r>
        <w:rPr>
          <w:rFonts w:ascii="Bradley Hand ITC" w:eastAsia="Bradley Hand ITC" w:hAnsi="Bradley Hand ITC" w:cs="Bradley Hand ITC"/>
          <w:color w:val="DE2E16"/>
          <w:sz w:val="66"/>
        </w:rPr>
        <w:lastRenderedPageBreak/>
        <w:t>L</w:t>
      </w:r>
      <w:r>
        <w:t xml:space="preserve">ernen </w:t>
      </w:r>
      <w:r w:rsidR="00957A4E">
        <w:t xml:space="preserve">neu </w:t>
      </w:r>
      <w:r>
        <w:t xml:space="preserve">entdecken wird an der MELO mit Aufgeschlossenheit und Anspruch </w:t>
      </w:r>
      <w:r w:rsidR="00957A4E">
        <w:t>begegnet</w:t>
      </w:r>
      <w:r>
        <w:t xml:space="preserve"> – egal, ob </w:t>
      </w:r>
      <w:r w:rsidR="006528AE">
        <w:t>ein Schulabschluss</w:t>
      </w:r>
      <w:r>
        <w:t xml:space="preserve"> nachgeholt, eine Ausbildung in Sozialberufen </w:t>
      </w:r>
      <w:r w:rsidR="008F2EDB" w:rsidRPr="007B48B2">
        <w:t>(Sozialassistenz, sozialpädagogische Assistenz</w:t>
      </w:r>
      <w:r w:rsidR="00957A4E" w:rsidRPr="007B48B2">
        <w:t xml:space="preserve"> oder Erzieherin und Erzieher</w:t>
      </w:r>
      <w:r w:rsidR="008F2EDB" w:rsidRPr="007B48B2">
        <w:t>)</w:t>
      </w:r>
      <w:r w:rsidR="00957A4E">
        <w:t xml:space="preserve"> </w:t>
      </w:r>
      <w:r w:rsidR="00836911">
        <w:t xml:space="preserve">absolviert werden soll oder </w:t>
      </w:r>
      <w:r>
        <w:t xml:space="preserve">das Ziel die </w:t>
      </w:r>
      <w:r w:rsidR="00957A4E">
        <w:t xml:space="preserve">studienbefähigende </w:t>
      </w:r>
      <w:r>
        <w:t>Fachhochschulreife</w:t>
      </w:r>
      <w:r w:rsidR="00836911">
        <w:t xml:space="preserve"> ist</w:t>
      </w:r>
      <w:r w:rsidR="00957A4E" w:rsidRPr="00836911">
        <w:t>.</w:t>
      </w:r>
      <w:r w:rsidR="00957A4E">
        <w:t xml:space="preserve"> </w:t>
      </w:r>
      <w:r w:rsidR="007B48B2">
        <w:t>Unser</w:t>
      </w:r>
      <w:r w:rsidR="008F2EDB">
        <w:t xml:space="preserve"> </w:t>
      </w:r>
      <w:r w:rsidR="007B48B2">
        <w:t>Fachschulangebot haben wir</w:t>
      </w:r>
      <w:r w:rsidR="008F2EDB">
        <w:t xml:space="preserve"> durch </w:t>
      </w:r>
      <w:r w:rsidR="007B48B2">
        <w:t>Weiterbildungs</w:t>
      </w:r>
      <w:r w:rsidR="008F2EDB">
        <w:t xml:space="preserve">seminare zur Sozialpädagogischen Fachkraft erweitert. </w:t>
      </w:r>
      <w:r w:rsidR="00AB33B9">
        <w:t>Individualisierung von Lernprozessen wird als verbindliche Querschnittsaufgabe in und außerhalb des Unterrichts i</w:t>
      </w:r>
      <w:r w:rsidR="007760D1">
        <w:t xml:space="preserve">n </w:t>
      </w:r>
      <w:r w:rsidR="00AB33B9">
        <w:t>allen</w:t>
      </w:r>
      <w:r w:rsidR="007760D1">
        <w:t xml:space="preserve"> </w:t>
      </w:r>
      <w:r>
        <w:t xml:space="preserve">Bildungsgängen </w:t>
      </w:r>
      <w:r w:rsidRPr="00F71618">
        <w:rPr>
          <w:color w:val="auto"/>
        </w:rPr>
        <w:t xml:space="preserve">der MELO </w:t>
      </w:r>
      <w:r w:rsidR="00AB33B9">
        <w:rPr>
          <w:color w:val="auto"/>
        </w:rPr>
        <w:t>wahrgenommen</w:t>
      </w:r>
      <w:r w:rsidRPr="00F71618">
        <w:rPr>
          <w:color w:val="auto"/>
        </w:rPr>
        <w:t>.</w:t>
      </w:r>
      <w:r>
        <w:t xml:space="preserve"> Es stehen Selbständigkeit und zielorientiertes Problemlösungsverhalten sowie differenzierte und situationsadäquate Methoden </w:t>
      </w:r>
      <w:r w:rsidR="00AB33B9">
        <w:t xml:space="preserve">und Medien </w:t>
      </w:r>
      <w:r>
        <w:t xml:space="preserve">im Mittelpunkt </w:t>
      </w:r>
      <w:r w:rsidR="00AB33B9">
        <w:t>der schulischen Gestaltungsebenen.</w:t>
      </w:r>
      <w:r>
        <w:t xml:space="preserve"> </w:t>
      </w:r>
    </w:p>
    <w:p w14:paraId="27E8CA8A" w14:textId="7E063174" w:rsidR="00020096" w:rsidRDefault="00B806DC" w:rsidP="00AB083A">
      <w:pPr>
        <w:spacing w:after="0" w:line="259" w:lineRule="auto"/>
        <w:ind w:left="0" w:firstLine="0"/>
      </w:pPr>
      <w:r>
        <w:rPr>
          <w:rFonts w:ascii="Bradley Hand ITC" w:eastAsia="Bradley Hand ITC" w:hAnsi="Bradley Hand ITC" w:cs="Bradley Hand ITC"/>
          <w:color w:val="DE2E16"/>
          <w:sz w:val="66"/>
        </w:rPr>
        <w:t>O</w:t>
      </w:r>
      <w:r>
        <w:t>ffenheit leben ist hier Konsens</w:t>
      </w:r>
      <w:r w:rsidR="00AB33B9">
        <w:t>.</w:t>
      </w:r>
      <w:r>
        <w:t xml:space="preserve"> </w:t>
      </w:r>
      <w:r w:rsidR="00AB33B9">
        <w:t xml:space="preserve">Wir legen großer Wert auf </w:t>
      </w:r>
      <w:r>
        <w:t xml:space="preserve">einen respektvollen und wertschätzenden Umgang, der sich inner- und außerhalb des Unterrichts in gegenseitiger Achtung und Akzeptanz ausdrückt. Das offene </w:t>
      </w:r>
      <w:r w:rsidR="003F5F26">
        <w:t>a</w:t>
      </w:r>
      <w:r w:rsidR="00AB083A">
        <w:t>ufeinander Zugehen</w:t>
      </w:r>
      <w:r>
        <w:t xml:space="preserve"> zwischen den Menschen mit unterschiedlichen Fähigkeiten und kulturellen Hintergründen erweitert die Sozialkompetenz und sensibilisiert für gesellschaftliche Gemeinsamkeiten und Unterschiede – als Schule im Bereich Sozialwesen ist Diversität eine Richtlinie. Gewalt, ob physischer oder verbaler Art, </w:t>
      </w:r>
      <w:r w:rsidR="008D2611">
        <w:t>hat an unserer Schule keinen Platz</w:t>
      </w:r>
      <w:r>
        <w:t xml:space="preserve">. </w:t>
      </w:r>
    </w:p>
    <w:p w14:paraId="50FE3C14" w14:textId="77777777" w:rsidR="00C67BBA" w:rsidRDefault="00C67BBA" w:rsidP="00AB083A">
      <w:pPr>
        <w:spacing w:after="0" w:line="259" w:lineRule="auto"/>
        <w:ind w:left="0" w:firstLine="0"/>
      </w:pPr>
    </w:p>
    <w:p w14:paraId="4453A6C1" w14:textId="3BF9A383" w:rsidR="00C67BBA" w:rsidRDefault="00C67BBA" w:rsidP="00AB083A">
      <w:pPr>
        <w:spacing w:after="0" w:line="259" w:lineRule="auto"/>
        <w:ind w:left="0" w:firstLine="0"/>
      </w:pPr>
      <w:r>
        <w:rPr>
          <w:noProof/>
          <w:lang w:eastAsia="de-DE"/>
        </w:rPr>
        <w:drawing>
          <wp:inline distT="0" distB="0" distL="0" distR="0" wp14:anchorId="7302ADC8" wp14:editId="48D1BFA7">
            <wp:extent cx="3105150" cy="2336800"/>
            <wp:effectExtent l="0" t="0" r="0" b="635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2336800"/>
                    </a:xfrm>
                    <a:prstGeom prst="rect">
                      <a:avLst/>
                    </a:prstGeom>
                    <a:noFill/>
                    <a:ln>
                      <a:noFill/>
                    </a:ln>
                  </pic:spPr>
                </pic:pic>
              </a:graphicData>
            </a:graphic>
          </wp:inline>
        </w:drawing>
      </w:r>
    </w:p>
    <w:p w14:paraId="58310BA2" w14:textId="77777777" w:rsidR="00C67BBA" w:rsidRDefault="00C67BBA" w:rsidP="00AB083A">
      <w:pPr>
        <w:spacing w:after="0" w:line="259" w:lineRule="auto"/>
        <w:ind w:left="0" w:firstLine="0"/>
      </w:pPr>
    </w:p>
    <w:p w14:paraId="6C9837AA" w14:textId="77777777" w:rsidR="00C67BBA" w:rsidRDefault="00C67BBA" w:rsidP="00AB083A">
      <w:pPr>
        <w:spacing w:after="0" w:line="259" w:lineRule="auto"/>
        <w:ind w:left="0" w:firstLine="0"/>
      </w:pPr>
    </w:p>
    <w:p w14:paraId="269C7197" w14:textId="77777777" w:rsidR="00C67BBA" w:rsidRDefault="00C67BBA" w:rsidP="00AB083A">
      <w:pPr>
        <w:spacing w:after="0" w:line="259" w:lineRule="auto"/>
        <w:ind w:left="0" w:firstLine="0"/>
      </w:pPr>
    </w:p>
    <w:p w14:paraId="5ABE7902" w14:textId="77777777" w:rsidR="00C67BBA" w:rsidRDefault="00C67BBA" w:rsidP="00AB083A">
      <w:pPr>
        <w:spacing w:after="0" w:line="259" w:lineRule="auto"/>
        <w:ind w:left="0" w:firstLine="0"/>
      </w:pPr>
    </w:p>
    <w:p w14:paraId="583522AF" w14:textId="77777777" w:rsidR="00C67BBA" w:rsidRDefault="00C67BBA" w:rsidP="00AB083A">
      <w:pPr>
        <w:spacing w:after="0" w:line="259" w:lineRule="auto"/>
        <w:ind w:left="0" w:firstLine="0"/>
      </w:pPr>
    </w:p>
    <w:p w14:paraId="09806F11" w14:textId="77777777" w:rsidR="00C67BBA" w:rsidRDefault="00C67BBA" w:rsidP="00AB083A">
      <w:pPr>
        <w:spacing w:after="0" w:line="259" w:lineRule="auto"/>
        <w:ind w:left="0" w:firstLine="0"/>
      </w:pPr>
    </w:p>
    <w:p w14:paraId="1F318A56" w14:textId="77777777" w:rsidR="00C67BBA" w:rsidRDefault="00C67BBA" w:rsidP="00AB083A">
      <w:pPr>
        <w:spacing w:after="0" w:line="259" w:lineRule="auto"/>
        <w:ind w:left="0" w:firstLine="0"/>
      </w:pPr>
    </w:p>
    <w:p w14:paraId="31B23605" w14:textId="77777777" w:rsidR="00C67BBA" w:rsidRDefault="00C67BBA" w:rsidP="00AB083A">
      <w:pPr>
        <w:spacing w:after="0" w:line="259" w:lineRule="auto"/>
        <w:ind w:left="0" w:firstLine="0"/>
      </w:pPr>
    </w:p>
    <w:p w14:paraId="1CCF3B2E" w14:textId="77777777" w:rsidR="00C67BBA" w:rsidRDefault="00C67BBA" w:rsidP="00AB083A">
      <w:pPr>
        <w:spacing w:after="0" w:line="259" w:lineRule="auto"/>
        <w:ind w:left="0" w:firstLine="0"/>
      </w:pPr>
    </w:p>
    <w:p w14:paraId="4A94D0B2" w14:textId="77777777" w:rsidR="00C67BBA" w:rsidRDefault="00C67BBA" w:rsidP="00AB083A">
      <w:pPr>
        <w:spacing w:after="0" w:line="259" w:lineRule="auto"/>
        <w:ind w:left="0" w:firstLine="0"/>
      </w:pPr>
    </w:p>
    <w:p w14:paraId="1531179B" w14:textId="2E3A44E8" w:rsidR="00020096" w:rsidRDefault="00B806DC" w:rsidP="00AB083A">
      <w:pPr>
        <w:spacing w:after="0" w:line="259" w:lineRule="auto"/>
        <w:ind w:left="36" w:firstLine="0"/>
        <w:jc w:val="left"/>
      </w:pPr>
      <w:r>
        <w:lastRenderedPageBreak/>
        <w:t xml:space="preserve"> </w:t>
      </w:r>
      <w:bookmarkEnd w:id="3"/>
    </w:p>
    <w:p w14:paraId="176352FA" w14:textId="77777777" w:rsidR="00020096" w:rsidRDefault="00B806DC" w:rsidP="00AB083A">
      <w:pPr>
        <w:pStyle w:val="berschrift2"/>
        <w:spacing w:after="0" w:line="259" w:lineRule="auto"/>
        <w:ind w:left="695" w:hanging="708"/>
      </w:pPr>
      <w:bookmarkStart w:id="5" w:name="_Toc30089521"/>
      <w:r>
        <w:t>Lage der MELO und Historisches</w:t>
      </w:r>
      <w:bookmarkEnd w:id="5"/>
      <w:r>
        <w:t xml:space="preserve"> </w:t>
      </w:r>
    </w:p>
    <w:p w14:paraId="436CA382" w14:textId="77777777" w:rsidR="00AB083A" w:rsidRPr="00AB083A" w:rsidRDefault="00AB083A" w:rsidP="00AB083A">
      <w:pPr>
        <w:spacing w:after="0" w:line="259" w:lineRule="auto"/>
      </w:pPr>
    </w:p>
    <w:p w14:paraId="5873071A" w14:textId="39CDAE1F" w:rsidR="00020096" w:rsidRDefault="00B806DC" w:rsidP="00AB083A">
      <w:pPr>
        <w:spacing w:after="0" w:line="259" w:lineRule="auto"/>
        <w:ind w:left="-3" w:right="98"/>
      </w:pPr>
      <w:r>
        <w:t xml:space="preserve">Zentral </w:t>
      </w:r>
      <w:r w:rsidR="008D2611">
        <w:t xml:space="preserve">im Herzen Berlins </w:t>
      </w:r>
      <w:r>
        <w:t xml:space="preserve">zwischen </w:t>
      </w:r>
      <w:r w:rsidR="008D2611">
        <w:t xml:space="preserve">Wittenbergplatz und Potsdamer Platz, an </w:t>
      </w:r>
      <w:r>
        <w:t xml:space="preserve">den U-Bahnhöfen Kurfürstenstraße und Bülowstraße gelegen, befindet sich die MELO, </w:t>
      </w:r>
      <w:r w:rsidR="008D2611">
        <w:t xml:space="preserve">in </w:t>
      </w:r>
      <w:r>
        <w:t>ein</w:t>
      </w:r>
      <w:r w:rsidR="008D2611">
        <w:t>em</w:t>
      </w:r>
      <w:r>
        <w:t xml:space="preserve"> Schulgebäude mit Berliner Traditio</w:t>
      </w:r>
      <w:r w:rsidR="008D2611">
        <w:t>n</w:t>
      </w:r>
      <w:r>
        <w:t xml:space="preserve">. </w:t>
      </w:r>
    </w:p>
    <w:p w14:paraId="768FE0A4" w14:textId="77777777" w:rsidR="0002438C" w:rsidRDefault="0002438C" w:rsidP="00AB083A">
      <w:pPr>
        <w:spacing w:after="0" w:line="259" w:lineRule="auto"/>
        <w:ind w:left="-3" w:right="98"/>
      </w:pPr>
    </w:p>
    <w:p w14:paraId="4FE458D2" w14:textId="5EA4E271" w:rsidR="00020096" w:rsidRDefault="00B806DC" w:rsidP="00AB083A">
      <w:pPr>
        <w:spacing w:after="0" w:line="259" w:lineRule="auto"/>
        <w:ind w:left="-3" w:right="98"/>
      </w:pPr>
      <w:r>
        <w:t>1953</w:t>
      </w:r>
      <w:r w:rsidR="008D2611">
        <w:t xml:space="preserve"> nahm </w:t>
      </w:r>
      <w:r>
        <w:t xml:space="preserve">die </w:t>
      </w:r>
      <w:r w:rsidR="008D2611">
        <w:t xml:space="preserve">damalige </w:t>
      </w:r>
      <w:r>
        <w:t xml:space="preserve">hauswirtschaftliche Schule in </w:t>
      </w:r>
      <w:r w:rsidR="008D2611">
        <w:t>Berlin-</w:t>
      </w:r>
      <w:r>
        <w:t>Schmargendorf den Namen der bedeutenden Frauenrechtlerin und Sozialpolitikerin Marie</w:t>
      </w:r>
      <w:r w:rsidR="008D2611">
        <w:t>-</w:t>
      </w:r>
      <w:r>
        <w:t xml:space="preserve">Elisabeth Lüders (1878-1966) an. Lüders </w:t>
      </w:r>
      <w:proofErr w:type="gramStart"/>
      <w:r w:rsidR="008D2611">
        <w:t>besuchte</w:t>
      </w:r>
      <w:proofErr w:type="gramEnd"/>
      <w:r w:rsidR="008D2611">
        <w:t xml:space="preserve"> </w:t>
      </w:r>
      <w:r>
        <w:t>häufig</w:t>
      </w:r>
      <w:r w:rsidR="008D2611">
        <w:t xml:space="preserve"> den </w:t>
      </w:r>
      <w:r>
        <w:t>Unterricht,</w:t>
      </w:r>
      <w:r w:rsidR="008D2611">
        <w:t xml:space="preserve"> in welchem sie</w:t>
      </w:r>
      <w:r>
        <w:t xml:space="preserve"> </w:t>
      </w:r>
      <w:r w:rsidR="008D2611">
        <w:t xml:space="preserve">die </w:t>
      </w:r>
      <w:r>
        <w:t xml:space="preserve">Arbeits- und Lebensbedingungen der meist ungelernten Arbeiterinnen näher </w:t>
      </w:r>
      <w:r w:rsidR="008D2611">
        <w:t>kennenlernte</w:t>
      </w:r>
      <w:r>
        <w:t xml:space="preserve">, um sich anschließend politisch für sie zu engagieren. Dreißig Jahre später </w:t>
      </w:r>
      <w:r w:rsidR="008D2611">
        <w:t xml:space="preserve">zog </w:t>
      </w:r>
      <w:r>
        <w:t xml:space="preserve">die Marie-Elisabeth-Lüders-Oberschule ins zentral gelegene Schöneberg: Die Mauern der, </w:t>
      </w:r>
      <w:r w:rsidR="008D2611">
        <w:t xml:space="preserve">ehemals </w:t>
      </w:r>
      <w:r>
        <w:t>vornehmlich von Frauen besuchten Viktoria</w:t>
      </w:r>
      <w:r w:rsidR="008D2611">
        <w:t>-Fachschule für Hauswirtschaft</w:t>
      </w:r>
      <w:r>
        <w:t xml:space="preserve"> wurden ab 1983 das neue Zuhause </w:t>
      </w:r>
      <w:r w:rsidR="006F0920">
        <w:t xml:space="preserve">der MELO – die heute von ca. </w:t>
      </w:r>
      <w:r w:rsidR="0002438C">
        <w:t>6</w:t>
      </w:r>
      <w:r w:rsidR="008D2611">
        <w:t>2</w:t>
      </w:r>
      <w:r w:rsidR="006F0920">
        <w:t>0</w:t>
      </w:r>
      <w:r>
        <w:t xml:space="preserve"> Schülerinnen </w:t>
      </w:r>
      <w:r w:rsidR="008D2611">
        <w:t>und Schüler sowie</w:t>
      </w:r>
      <w:r>
        <w:t xml:space="preserve"> Studierenden besu</w:t>
      </w:r>
      <w:r w:rsidR="006F0920">
        <w:t>cht wird und sich mit ihren vielfältigen</w:t>
      </w:r>
      <w:r>
        <w:t xml:space="preserve"> Bildungsgängen in der Berliner Schullandschaft etabliert </w:t>
      </w:r>
      <w:r w:rsidR="00CE6AB6">
        <w:t>ist</w:t>
      </w:r>
      <w:r>
        <w:t xml:space="preserve">. 2014 </w:t>
      </w:r>
      <w:r w:rsidR="00CE6AB6">
        <w:t>erfolgte eine</w:t>
      </w:r>
      <w:r>
        <w:t xml:space="preserve"> umfassende</w:t>
      </w:r>
      <w:r w:rsidR="00CE6AB6">
        <w:t xml:space="preserve"> </w:t>
      </w:r>
      <w:r>
        <w:t>Sanierung und nach Denkmalschutzauflagen Renovierung,</w:t>
      </w:r>
      <w:r w:rsidR="00CE6AB6">
        <w:t xml:space="preserve"> die zum sauberen und gepflegten Ambiente der Schule beiträgt.</w:t>
      </w:r>
      <w:r w:rsidR="0002438C">
        <w:t xml:space="preserve"> </w:t>
      </w:r>
    </w:p>
    <w:p w14:paraId="146C51C0" w14:textId="77777777" w:rsidR="006C2264" w:rsidRDefault="006C2264" w:rsidP="00AB083A">
      <w:pPr>
        <w:spacing w:after="0" w:line="259" w:lineRule="auto"/>
        <w:ind w:left="-3" w:right="98"/>
      </w:pPr>
    </w:p>
    <w:p w14:paraId="1A88E867" w14:textId="687B56BD" w:rsidR="006C2264" w:rsidRDefault="006C2264" w:rsidP="00AB083A">
      <w:pPr>
        <w:spacing w:after="0" w:line="259" w:lineRule="auto"/>
        <w:ind w:left="-3" w:right="98"/>
      </w:pPr>
      <w:r>
        <w:t xml:space="preserve">Mit der neuen Schulleiterin sind die neuen Bildungsgänge „Berufsfachschule Sozialpädagogische Assistenz“ und die „Qualifizierungsmaßnahme zur Sozialpädagogischen Fachkraft“ an der Schule etabliert worden. Dadurch ist die Schüler/innenzahl von August 2017 bis August 2019 von 450 auf 620 </w:t>
      </w:r>
      <w:r>
        <w:t>angewachsen</w:t>
      </w:r>
      <w:r>
        <w:t xml:space="preserve"> und wird bis August 2020 auf ca. 720 steigen. Dadurch sind viele neue Prozesse angeschoben worden, die mit einer geänderten </w:t>
      </w:r>
      <w:proofErr w:type="spellStart"/>
      <w:r>
        <w:t>Kollegiumsstruktur</w:t>
      </w:r>
      <w:proofErr w:type="spellEnd"/>
      <w:r>
        <w:t xml:space="preserve"> einhergehen. </w:t>
      </w:r>
    </w:p>
    <w:p w14:paraId="47388721" w14:textId="77777777" w:rsidR="0002438C" w:rsidRDefault="0002438C" w:rsidP="00AB083A">
      <w:pPr>
        <w:spacing w:after="0" w:line="259" w:lineRule="auto"/>
        <w:ind w:left="-3" w:right="98"/>
      </w:pPr>
    </w:p>
    <w:p w14:paraId="05BE03FC" w14:textId="39D11A0F" w:rsidR="00020096" w:rsidRDefault="00CE6AB6" w:rsidP="00AB083A">
      <w:pPr>
        <w:spacing w:after="0" w:line="259" w:lineRule="auto"/>
        <w:ind w:left="-3" w:right="98"/>
      </w:pPr>
      <w:r>
        <w:t xml:space="preserve">Das Leitbild der MELO </w:t>
      </w:r>
      <w:r w:rsidR="00B806DC">
        <w:t>entstand unter Beteiligung aller Schülerinnen</w:t>
      </w:r>
      <w:r>
        <w:t xml:space="preserve"> und Schülern</w:t>
      </w:r>
      <w:r w:rsidR="00B806DC">
        <w:t xml:space="preserve">, Studierenden und Lehrkräfte im Juni 2014, </w:t>
      </w:r>
      <w:r>
        <w:t xml:space="preserve">um </w:t>
      </w:r>
      <w:r w:rsidR="00B806DC">
        <w:t xml:space="preserve">den Geist der Schulgemeinschaft </w:t>
      </w:r>
      <w:r>
        <w:t>widerzuspiegeln.</w:t>
      </w:r>
      <w:r w:rsidR="00B806DC">
        <w:t xml:space="preserve"> </w:t>
      </w:r>
    </w:p>
    <w:p w14:paraId="3DA196B1" w14:textId="77777777" w:rsidR="00AB083A" w:rsidRDefault="00AB083A" w:rsidP="00AB083A">
      <w:pPr>
        <w:tabs>
          <w:tab w:val="center" w:pos="4163"/>
        </w:tabs>
        <w:spacing w:after="0" w:line="259" w:lineRule="auto"/>
        <w:ind w:left="0" w:firstLine="0"/>
        <w:jc w:val="left"/>
      </w:pPr>
    </w:p>
    <w:p w14:paraId="2F9754E7" w14:textId="6CD6A12D" w:rsidR="00020096" w:rsidRDefault="006C1316" w:rsidP="00AB083A">
      <w:pPr>
        <w:pStyle w:val="berschrift2"/>
        <w:spacing w:after="0" w:line="259" w:lineRule="auto"/>
        <w:ind w:left="695" w:hanging="708"/>
      </w:pPr>
      <w:bookmarkStart w:id="6" w:name="_Toc30089522"/>
      <w:r>
        <w:t>Marie-</w:t>
      </w:r>
      <w:r w:rsidR="00B806DC">
        <w:t>Elisabeth Lüders</w:t>
      </w:r>
      <w:bookmarkEnd w:id="6"/>
      <w:r w:rsidR="00B806DC">
        <w:t xml:space="preserve"> </w:t>
      </w:r>
    </w:p>
    <w:p w14:paraId="5BA0EA99" w14:textId="242F4B6A" w:rsidR="00020096" w:rsidRDefault="00020096" w:rsidP="00AB083A">
      <w:pPr>
        <w:spacing w:after="0" w:line="259" w:lineRule="auto"/>
        <w:ind w:left="36" w:firstLine="0"/>
        <w:jc w:val="left"/>
      </w:pPr>
    </w:p>
    <w:p w14:paraId="4754D0C4" w14:textId="77777777" w:rsidR="00020096" w:rsidRDefault="00B806DC" w:rsidP="00AB083A">
      <w:pPr>
        <w:spacing w:after="0" w:line="259" w:lineRule="auto"/>
        <w:ind w:left="-3" w:right="98"/>
      </w:pPr>
      <w:r>
        <w:t xml:space="preserve">Nachdem Marie Elisabeth Lüders (1878-1966) über Aus- und Fortbildung von Frauen in gewerblichen Berufen promovierte, wurde ihr mit 34 Jahren die Doktorwürde der Wirtschafts- und Sozialwissenschaften verliehen – als erster Frau in Deutschland. Im Ersten Weltkrieg übernahm Lüders leitende Funktionen in der Sozial- und Frauenarbeit, bevor sie 1918 die linksliberale Deutsche Demokratische Partei mitbegründete. </w:t>
      </w:r>
    </w:p>
    <w:p w14:paraId="08A9DA62" w14:textId="77777777" w:rsidR="0002438C" w:rsidRDefault="0002438C" w:rsidP="00AB083A">
      <w:pPr>
        <w:spacing w:after="0" w:line="259" w:lineRule="auto"/>
        <w:ind w:left="-3" w:right="98"/>
      </w:pPr>
    </w:p>
    <w:p w14:paraId="485357A9" w14:textId="77777777" w:rsidR="00F01254" w:rsidRDefault="00B806DC" w:rsidP="00AB083A">
      <w:pPr>
        <w:spacing w:after="0" w:line="259" w:lineRule="auto"/>
        <w:ind w:left="-3" w:right="98"/>
      </w:pPr>
      <w:r>
        <w:t>Als Reich</w:t>
      </w:r>
      <w:r w:rsidR="0000588F">
        <w:t>s</w:t>
      </w:r>
      <w:r>
        <w:t xml:space="preserve">tagsabgeordnete </w:t>
      </w:r>
      <w:proofErr w:type="gramStart"/>
      <w:r w:rsidR="00C67BBA">
        <w:t>engagierte</w:t>
      </w:r>
      <w:proofErr w:type="gramEnd"/>
      <w:r>
        <w:t xml:space="preserve"> sich Lüders bis 1930 vor allem für die Gleichberechtigung der Frau, für Kinder- und Jugendschutz, für eine Verbesserung der Situation Arbeitsloser und für eine Strafrechtsreform. Zudem wurde sie als eine der ersten Frauen ins Reichsarbeitsministerium für </w:t>
      </w:r>
    </w:p>
    <w:p w14:paraId="5D71AA47" w14:textId="77777777" w:rsidR="00F01254" w:rsidRDefault="00F01254" w:rsidP="00AB083A">
      <w:pPr>
        <w:spacing w:after="0" w:line="259" w:lineRule="auto"/>
        <w:ind w:left="-3" w:right="98"/>
      </w:pPr>
    </w:p>
    <w:p w14:paraId="1BD9B93C" w14:textId="4056CFE0" w:rsidR="00020096" w:rsidRDefault="00B806DC" w:rsidP="00AB083A">
      <w:pPr>
        <w:spacing w:after="0" w:line="259" w:lineRule="auto"/>
        <w:ind w:left="-3" w:right="98"/>
      </w:pPr>
      <w:r>
        <w:t xml:space="preserve">sozialpolitische Fragen zu Arbeiterinnen, Angestellten und Heimarbeiterinnen berufen. Sie gehörte 1926 zu den Mitbegründerinnen des Deutschen Akademikerinnenbundes, den sie als dessen Präsidentin aus Protest gegen Nazi-Reformen 1933 auflöste. Es folgten zwölf Jahre Nationalsozialismus, die für sie Publikationsverbot, Haft und zeitweise auch Flucht bedeuteten. </w:t>
      </w:r>
    </w:p>
    <w:p w14:paraId="772B9D2B" w14:textId="77777777" w:rsidR="0002438C" w:rsidRDefault="0002438C" w:rsidP="00AB083A">
      <w:pPr>
        <w:spacing w:after="0" w:line="259" w:lineRule="auto"/>
        <w:ind w:left="-3" w:right="98"/>
      </w:pPr>
    </w:p>
    <w:p w14:paraId="26DC6342" w14:textId="184170AA" w:rsidR="006C1316" w:rsidRDefault="00B806DC" w:rsidP="002A4CBC">
      <w:pPr>
        <w:spacing w:after="0" w:line="259" w:lineRule="auto"/>
        <w:ind w:left="-3" w:right="98"/>
      </w:pPr>
      <w:r>
        <w:t xml:space="preserve">Nach dem Zweiten Weltkrieg gründete sie den Deutschen Akademikerinnenbund neu, war Stadträtin für Sozialwesen in West-Berlin und gehörte ab 1951 dem Bundesvorstand der FDP an. Mit 75 Jahren bekleidete Lüders das Amt der Alterspräsidentin des Bundestages (1953-1961, bis heute als einzige Frau), während </w:t>
      </w:r>
      <w:proofErr w:type="gramStart"/>
      <w:r>
        <w:t>sie</w:t>
      </w:r>
      <w:proofErr w:type="gramEnd"/>
      <w:r>
        <w:t xml:space="preserve"> als Abgeordnete das Gleichberechtigungsgesetz, </w:t>
      </w:r>
    </w:p>
    <w:p w14:paraId="4F6C3E94" w14:textId="774E4927" w:rsidR="00020096" w:rsidRDefault="00B806DC" w:rsidP="002A4CBC">
      <w:pPr>
        <w:spacing w:after="0" w:line="259" w:lineRule="auto"/>
        <w:ind w:right="98"/>
      </w:pPr>
      <w:r>
        <w:t xml:space="preserve">das Ladenschlussgesetz, Kindergeldregelung und mehr soziale Errungenschaften </w:t>
      </w:r>
      <w:proofErr w:type="spellStart"/>
      <w:proofErr w:type="gramStart"/>
      <w:r>
        <w:t>durchsetzte</w:t>
      </w:r>
      <w:proofErr w:type="spellEnd"/>
      <w:proofErr w:type="gramEnd"/>
      <w:r>
        <w:t xml:space="preserve">. Seit 1957 war sie Ehrenpräsidentin des Bundesvorstandes der FDP, ein Jahr später wurde sie Ehrenbürgerin der Stadt Berlin. </w:t>
      </w:r>
    </w:p>
    <w:p w14:paraId="59D002EE" w14:textId="2324A0AB" w:rsidR="00020096" w:rsidRDefault="00AB083A" w:rsidP="00AB083A">
      <w:pPr>
        <w:spacing w:after="0" w:line="259" w:lineRule="auto"/>
        <w:ind w:left="0" w:firstLine="0"/>
        <w:jc w:val="right"/>
      </w:pPr>
      <w:r>
        <w:t xml:space="preserve">  </w:t>
      </w:r>
    </w:p>
    <w:p w14:paraId="1C0D39BB" w14:textId="7E8F2ABC" w:rsidR="00020096" w:rsidRDefault="00B806DC" w:rsidP="00AB083A">
      <w:pPr>
        <w:pStyle w:val="berschrift2"/>
        <w:spacing w:after="0" w:line="259" w:lineRule="auto"/>
        <w:ind w:left="695" w:hanging="708"/>
      </w:pPr>
      <w:bookmarkStart w:id="7" w:name="_Toc30089523"/>
      <w:r>
        <w:t>Bildungsgänge</w:t>
      </w:r>
      <w:bookmarkEnd w:id="7"/>
      <w:r>
        <w:t xml:space="preserve"> </w:t>
      </w:r>
    </w:p>
    <w:p w14:paraId="55676A14" w14:textId="77777777" w:rsidR="00305649" w:rsidRPr="00305649" w:rsidRDefault="00305649" w:rsidP="00AB083A">
      <w:pPr>
        <w:spacing w:after="0" w:line="259" w:lineRule="auto"/>
      </w:pPr>
    </w:p>
    <w:p w14:paraId="6098DDA7" w14:textId="6E4F6072" w:rsidR="003752A4" w:rsidRDefault="003752A4" w:rsidP="00AB083A">
      <w:pPr>
        <w:spacing w:after="0" w:line="259" w:lineRule="auto"/>
        <w:ind w:left="-3" w:right="98"/>
      </w:pPr>
      <w:r>
        <w:t xml:space="preserve">Unsere Schule zeichnet sich dadurch aus, dass wir Bildungsgänge vom Erreichen des BBR über die Fachhochschulreife bis hin zur Erwachsenenbildung anbieten. Damit ist es möglich, eine Durchlässigkeit durch alle Bildungsstufen im Bereich Sozialwesen an unserer Schule zu gewährleisten. </w:t>
      </w:r>
    </w:p>
    <w:p w14:paraId="30C0CA53" w14:textId="77777777" w:rsidR="003752A4" w:rsidRDefault="003752A4" w:rsidP="00AB083A">
      <w:pPr>
        <w:spacing w:after="0" w:line="259" w:lineRule="auto"/>
        <w:ind w:left="-3" w:right="98"/>
      </w:pPr>
    </w:p>
    <w:p w14:paraId="45D23442" w14:textId="7DDB79E2" w:rsidR="003752A4" w:rsidRDefault="003752A4" w:rsidP="00AB083A">
      <w:pPr>
        <w:pStyle w:val="berschrift3"/>
        <w:spacing w:after="0" w:line="259" w:lineRule="auto"/>
      </w:pPr>
      <w:bookmarkStart w:id="8" w:name="_Toc30089524"/>
      <w:r>
        <w:t xml:space="preserve">Integrierte Berufsausbildungsvorbereitung </w:t>
      </w:r>
      <w:r w:rsidRPr="00F71618">
        <w:rPr>
          <w:bCs/>
        </w:rPr>
        <w:t>(IBA)</w:t>
      </w:r>
      <w:bookmarkEnd w:id="8"/>
    </w:p>
    <w:p w14:paraId="2183F9BF" w14:textId="77777777" w:rsidR="003752A4" w:rsidRDefault="003752A4" w:rsidP="00AB083A">
      <w:pPr>
        <w:spacing w:after="0" w:line="259" w:lineRule="auto"/>
        <w:ind w:left="-3" w:right="98"/>
      </w:pPr>
    </w:p>
    <w:p w14:paraId="7EB5344F" w14:textId="2C2BA5CA" w:rsidR="00B235AA" w:rsidRDefault="00B235AA" w:rsidP="00AB083A">
      <w:pPr>
        <w:spacing w:after="0" w:line="259" w:lineRule="auto"/>
        <w:ind w:left="-3" w:right="98"/>
      </w:pPr>
      <w:r>
        <w:t xml:space="preserve">Die Integrierte Berufsausbildungsvorbereitung </w:t>
      </w:r>
      <w:r w:rsidRPr="00F71618">
        <w:rPr>
          <w:b/>
          <w:bCs/>
        </w:rPr>
        <w:t>(IBA)</w:t>
      </w:r>
      <w:r>
        <w:t xml:space="preserve"> bietet für </w:t>
      </w:r>
      <w:proofErr w:type="spellStart"/>
      <w:r>
        <w:t>SchülerInnen</w:t>
      </w:r>
      <w:proofErr w:type="spellEnd"/>
      <w:r>
        <w:t xml:space="preserve">, die </w:t>
      </w:r>
    </w:p>
    <w:p w14:paraId="08A4C386" w14:textId="639CF983" w:rsidR="00B235AA" w:rsidRDefault="00B235AA" w:rsidP="00AB083A">
      <w:pPr>
        <w:spacing w:after="0" w:line="259" w:lineRule="auto"/>
        <w:ind w:left="-3" w:right="98"/>
      </w:pPr>
      <w:r>
        <w:t xml:space="preserve">nicht in einem Berufsausbildungsverhältnis </w:t>
      </w:r>
      <w:proofErr w:type="gramStart"/>
      <w:r>
        <w:t>stehen</w:t>
      </w:r>
      <w:proofErr w:type="gramEnd"/>
      <w:r>
        <w:t xml:space="preserve">, im Anschluss an die Erfüllung der allgemeinen Schulpflicht, die Möglichkeit zur </w:t>
      </w:r>
      <w:r w:rsidRPr="00065738">
        <w:rPr>
          <w:b/>
          <w:bCs/>
          <w:color w:val="auto"/>
        </w:rPr>
        <w:t xml:space="preserve">Verbesserung ihres </w:t>
      </w:r>
      <w:r w:rsidR="00065738">
        <w:rPr>
          <w:b/>
          <w:bCs/>
          <w:color w:val="auto"/>
        </w:rPr>
        <w:t xml:space="preserve">allgemeinbildenden </w:t>
      </w:r>
      <w:r w:rsidRPr="00065738">
        <w:rPr>
          <w:b/>
          <w:bCs/>
          <w:color w:val="auto"/>
        </w:rPr>
        <w:t>Schulabschlusses</w:t>
      </w:r>
      <w:r w:rsidRPr="00C9739E">
        <w:rPr>
          <w:color w:val="auto"/>
        </w:rPr>
        <w:t>.</w:t>
      </w:r>
      <w:r>
        <w:t xml:space="preserve"> Innerhalb eines Schuljahres kann die Berufsbildungsreife (BBR), die erweiterte Berufsbildungsreife (</w:t>
      </w:r>
      <w:proofErr w:type="spellStart"/>
      <w:r>
        <w:t>eBBR</w:t>
      </w:r>
      <w:proofErr w:type="spellEnd"/>
      <w:r>
        <w:t xml:space="preserve">) oder der mittlere Schulabschluss (MSA) erworben werden. </w:t>
      </w:r>
    </w:p>
    <w:p w14:paraId="10259BB7" w14:textId="77777777" w:rsidR="00305649" w:rsidRDefault="00305649" w:rsidP="00AB083A">
      <w:pPr>
        <w:spacing w:after="0" w:line="259" w:lineRule="auto"/>
        <w:ind w:left="-3" w:right="98"/>
      </w:pPr>
    </w:p>
    <w:p w14:paraId="33ED92DE" w14:textId="314224F9" w:rsidR="00B235AA" w:rsidRDefault="00B235AA" w:rsidP="00AB083A">
      <w:pPr>
        <w:spacing w:after="0" w:line="259" w:lineRule="auto"/>
        <w:ind w:left="-3" w:right="98"/>
      </w:pPr>
      <w:r>
        <w:t xml:space="preserve">Durch die Erweiterung der berufsfeldübergreifenden und berufsfeldbezogenen Kompetenzen sowie durch zwei </w:t>
      </w:r>
      <w:r w:rsidR="003752A4">
        <w:t>intensiv seitens der Lehrkräfte und Bildungsbegleiter</w:t>
      </w:r>
      <w:r>
        <w:t xml:space="preserve"> </w:t>
      </w:r>
      <w:r w:rsidR="003752A4">
        <w:t>betreute</w:t>
      </w:r>
      <w:r>
        <w:t xml:space="preserve"> Praxisphasen in berufsfeldbezogenen Betrieben werden die Voraussetzungen und Chancen für den Anschluss in eine berufliche Ausbildung oder Tätigkeit verbessert.</w:t>
      </w:r>
    </w:p>
    <w:p w14:paraId="6BA33535" w14:textId="77777777" w:rsidR="00B235AA" w:rsidRDefault="00B235AA" w:rsidP="00AB083A">
      <w:pPr>
        <w:spacing w:after="0" w:line="259" w:lineRule="auto"/>
        <w:ind w:left="-3" w:right="98"/>
      </w:pPr>
    </w:p>
    <w:p w14:paraId="6F3D3620" w14:textId="753AC9B1" w:rsidR="00B235AA" w:rsidRDefault="00B235AA" w:rsidP="00AB083A">
      <w:pPr>
        <w:spacing w:after="0" w:line="259" w:lineRule="auto"/>
        <w:ind w:left="-3" w:right="98"/>
      </w:pPr>
      <w:r>
        <w:t xml:space="preserve">Das Schuljahr ist in aufeinander aufbauende </w:t>
      </w:r>
      <w:r w:rsidR="003752A4">
        <w:t>Lernfelder</w:t>
      </w:r>
      <w:r>
        <w:t xml:space="preserve"> </w:t>
      </w:r>
      <w:r w:rsidR="003752A4">
        <w:t>gegliedert</w:t>
      </w:r>
      <w:r>
        <w:t>, die die</w:t>
      </w:r>
      <w:r w:rsidR="00F71D5D">
        <w:t xml:space="preserve"> Lebenswirklichkeit der Schüleri</w:t>
      </w:r>
      <w:r>
        <w:t xml:space="preserve">nnen </w:t>
      </w:r>
      <w:r w:rsidR="00F71D5D">
        <w:t xml:space="preserve">und Schüler </w:t>
      </w:r>
      <w:r>
        <w:t>abbilden und einen fächerübergreifenden und fächerverbindenden Unterricht ermöglichen. Die Strukturierung des Schuljahres in diese Lernfelder bereitet die Schüler</w:t>
      </w:r>
      <w:r w:rsidR="003752A4">
        <w:t>innen und Schüler</w:t>
      </w:r>
      <w:r>
        <w:t xml:space="preserve"> auf das berufliche Lernen in Lernsituationen vor.</w:t>
      </w:r>
    </w:p>
    <w:p w14:paraId="1A525DD7" w14:textId="77777777" w:rsidR="00B235AA" w:rsidRDefault="00B235AA" w:rsidP="00AB083A">
      <w:pPr>
        <w:spacing w:after="0" w:line="259" w:lineRule="auto"/>
        <w:ind w:left="-3" w:right="98"/>
      </w:pPr>
    </w:p>
    <w:p w14:paraId="44C73630" w14:textId="37BD09EB" w:rsidR="00B235AA" w:rsidRDefault="00B235AA" w:rsidP="0002438C">
      <w:pPr>
        <w:spacing w:after="0" w:line="259" w:lineRule="auto"/>
        <w:ind w:left="-3" w:right="98"/>
      </w:pPr>
      <w:r w:rsidRPr="001D67F6">
        <w:rPr>
          <w:color w:val="auto"/>
        </w:rPr>
        <w:t xml:space="preserve">Der Unterricht wird sowohl </w:t>
      </w:r>
      <w:r>
        <w:t>in allgemeinbildenden Fächern als auch in berufsbezogenen Lernfeldern durchgeführt und ist durch Schaffung von lebensnahen Alltagssituationen ha</w:t>
      </w:r>
      <w:r w:rsidR="005F2305">
        <w:t>ndlungs- und produktorientiert.</w:t>
      </w:r>
      <w:r w:rsidR="0002438C">
        <w:t xml:space="preserve"> </w:t>
      </w:r>
      <w:r w:rsidRPr="003F3097">
        <w:t>Zur regulären Stundentafel sind fe</w:t>
      </w:r>
      <w:r>
        <w:t xml:space="preserve">ste projekthafte "Bausteine" in die Integrierte Berufsausbildungsvorbereitung </w:t>
      </w:r>
      <w:r w:rsidRPr="003F3097">
        <w:t xml:space="preserve">eingearbeitet, um gezielt soziale, methodische und fachliche Kompetenzen weiterzuentwickeln. </w:t>
      </w:r>
    </w:p>
    <w:p w14:paraId="2976B5F1" w14:textId="77777777" w:rsidR="00B235AA" w:rsidRDefault="00B235AA" w:rsidP="00AB083A">
      <w:pPr>
        <w:spacing w:after="0" w:line="259" w:lineRule="auto"/>
      </w:pPr>
    </w:p>
    <w:p w14:paraId="7A6DC824" w14:textId="6B588C40" w:rsidR="00B235AA" w:rsidRDefault="00B235AA" w:rsidP="00AB083A">
      <w:pPr>
        <w:spacing w:after="0" w:line="259" w:lineRule="auto"/>
      </w:pPr>
      <w:r w:rsidRPr="003F3097">
        <w:t xml:space="preserve">Dazu gehören unter anderem das </w:t>
      </w:r>
      <w:r>
        <w:t>Sozialtraining im Abenteuer</w:t>
      </w:r>
      <w:r w:rsidR="00F71D5D">
        <w:t xml:space="preserve"> </w:t>
      </w:r>
      <w:r>
        <w:t xml:space="preserve">Park Potsdam und Präventionsworkshops in Zusammenarbeit mit der Berliner Polizei, das </w:t>
      </w:r>
      <w:r w:rsidRPr="003F3097">
        <w:t>Tanz-und Theaterprojekt</w:t>
      </w:r>
      <w:r>
        <w:t xml:space="preserve"> in Zusammenarbeit mit dem Jugend- und Kulturzentrum der Pumpe und</w:t>
      </w:r>
      <w:r w:rsidRPr="003F3097">
        <w:t xml:space="preserve"> </w:t>
      </w:r>
      <w:r>
        <w:t>das Projekt „</w:t>
      </w:r>
      <w:proofErr w:type="spellStart"/>
      <w:r>
        <w:t>alpha</w:t>
      </w:r>
      <w:proofErr w:type="spellEnd"/>
      <w:r>
        <w:t xml:space="preserve">“, welches von </w:t>
      </w:r>
      <w:proofErr w:type="spellStart"/>
      <w:r>
        <w:t>JobUfo</w:t>
      </w:r>
      <w:proofErr w:type="spellEnd"/>
      <w:r>
        <w:t xml:space="preserve"> ergänzt wird und die Berufsberatung und Berufsorientierung integriert</w:t>
      </w:r>
      <w:r w:rsidRPr="003F3097">
        <w:t>.</w:t>
      </w:r>
    </w:p>
    <w:p w14:paraId="60A3F441" w14:textId="77777777" w:rsidR="00B235AA" w:rsidRDefault="00B235AA" w:rsidP="00AB083A">
      <w:pPr>
        <w:spacing w:after="0" w:line="259" w:lineRule="auto"/>
      </w:pPr>
    </w:p>
    <w:p w14:paraId="0CDE401A" w14:textId="7300566D" w:rsidR="00B235AA" w:rsidRDefault="00B235AA" w:rsidP="00AB083A">
      <w:pPr>
        <w:spacing w:after="0" w:line="259" w:lineRule="auto"/>
      </w:pPr>
      <w:r>
        <w:t>Der fachpraktische</w:t>
      </w:r>
      <w:r w:rsidRPr="00877855">
        <w:t xml:space="preserve"> Schwerpunkt</w:t>
      </w:r>
      <w:r>
        <w:t xml:space="preserve"> „Hauswirtschaft“ liegt auf der</w:t>
      </w:r>
      <w:r w:rsidRPr="00877855">
        <w:t xml:space="preserve"> Arbe</w:t>
      </w:r>
      <w:r>
        <w:t xml:space="preserve">it in der schuleigenen Cafeteria. </w:t>
      </w:r>
      <w:r w:rsidRPr="00877855">
        <w:t xml:space="preserve">Hier ist es möglich, mit den </w:t>
      </w:r>
      <w:r w:rsidR="00836911">
        <w:t xml:space="preserve">Schülerinnen und Schülern </w:t>
      </w:r>
      <w:r w:rsidRPr="00877855">
        <w:t>den Zyklus der vollständigen Handlung zu durchlaufen und ihnen ein hohes Maß an Verantwortung zu übertragen. Diese Arbeitsbereiche finden sich in allen Unterrichtsabschnitten wieder.</w:t>
      </w:r>
      <w:r>
        <w:t xml:space="preserve"> Ziel ist eine ganzheitliche Vorbereitung der Schülerinnen und Schüler auf den Arbeitsmarkt bzw. die berufliche Ausbildung.</w:t>
      </w:r>
    </w:p>
    <w:p w14:paraId="454DDACB" w14:textId="77777777" w:rsidR="00B235AA" w:rsidRDefault="00B235AA" w:rsidP="00AB083A">
      <w:pPr>
        <w:spacing w:after="0" w:line="259" w:lineRule="auto"/>
      </w:pPr>
    </w:p>
    <w:p w14:paraId="56CF842C" w14:textId="29DB6263" w:rsidR="00B235AA" w:rsidRDefault="00B235AA" w:rsidP="00AB083A">
      <w:pPr>
        <w:spacing w:after="0" w:line="259" w:lineRule="auto"/>
      </w:pPr>
      <w:r>
        <w:t>Daneben liegt der zweite fachpraktische Schwerpunkt in der musisch-kreativen Betreuung und Pflege. Im Bereich des Darstellenden Spiel, des Holzhandwerks und des Schulgartens entdecken die Schülerinnen und Schüler praktische Grundlagen der Betreuung und erproben Anwendungsmöglichkeiten in der Betreuung im sozial</w:t>
      </w:r>
      <w:r w:rsidR="003752A4">
        <w:t>pädagogischen Bereich</w:t>
      </w:r>
      <w:r>
        <w:t>.</w:t>
      </w:r>
    </w:p>
    <w:p w14:paraId="67637EBC" w14:textId="1D3F3B0D" w:rsidR="00020096" w:rsidRDefault="00020096" w:rsidP="00AB083A">
      <w:pPr>
        <w:spacing w:after="0" w:line="259" w:lineRule="auto"/>
        <w:ind w:left="0" w:firstLine="0"/>
        <w:jc w:val="left"/>
      </w:pPr>
    </w:p>
    <w:p w14:paraId="00898FA3" w14:textId="150B7150" w:rsidR="003752A4" w:rsidRDefault="003752A4" w:rsidP="00AB083A">
      <w:pPr>
        <w:pStyle w:val="berschrift3"/>
        <w:spacing w:after="0" w:line="259" w:lineRule="auto"/>
      </w:pPr>
      <w:bookmarkStart w:id="9" w:name="_Toc30089525"/>
      <w:r>
        <w:t>Berufsfachschule</w:t>
      </w:r>
      <w:bookmarkEnd w:id="9"/>
      <w:r>
        <w:t xml:space="preserve"> </w:t>
      </w:r>
    </w:p>
    <w:p w14:paraId="6F07B083" w14:textId="77777777" w:rsidR="003752A4" w:rsidRDefault="003752A4" w:rsidP="00AB083A">
      <w:pPr>
        <w:spacing w:after="0" w:line="259" w:lineRule="auto"/>
        <w:ind w:left="-3" w:right="98"/>
      </w:pPr>
    </w:p>
    <w:p w14:paraId="33F534CB" w14:textId="08DAF42D" w:rsidR="004409EF" w:rsidRDefault="00B806DC" w:rsidP="00AB083A">
      <w:pPr>
        <w:spacing w:after="0" w:line="259" w:lineRule="auto"/>
        <w:ind w:left="-3" w:right="98"/>
      </w:pPr>
      <w:r>
        <w:t xml:space="preserve">Die Berufsfachschule für Sozialassistenz </w:t>
      </w:r>
      <w:r w:rsidR="003752A4">
        <w:t xml:space="preserve">und </w:t>
      </w:r>
      <w:r w:rsidR="0059439C" w:rsidRPr="002D4832">
        <w:rPr>
          <w:color w:val="auto"/>
        </w:rPr>
        <w:t>für Sozialpädagogische Assistenz</w:t>
      </w:r>
      <w:r w:rsidR="0059439C">
        <w:rPr>
          <w:color w:val="FF00FF"/>
        </w:rPr>
        <w:t xml:space="preserve"> </w:t>
      </w:r>
      <w:r w:rsidR="0059439C">
        <w:rPr>
          <w:color w:val="auto"/>
        </w:rPr>
        <w:t>f</w:t>
      </w:r>
      <w:r w:rsidRPr="0059439C">
        <w:rPr>
          <w:color w:val="auto"/>
        </w:rPr>
        <w:t>ördert</w:t>
      </w:r>
      <w:r>
        <w:t xml:space="preserve"> Fähigkeiten und vermittelt Kenntnisse und Fertigkeiten, die für eine Assistenz im hauswirtschaftlichen</w:t>
      </w:r>
      <w:r w:rsidR="00836911">
        <w:t>, pflegerischen</w:t>
      </w:r>
      <w:r>
        <w:t xml:space="preserve"> und sozialpädagogischen Berufsfeld benötigt werden.</w:t>
      </w:r>
    </w:p>
    <w:p w14:paraId="033D059A" w14:textId="77777777" w:rsidR="004409EF" w:rsidRDefault="004409EF" w:rsidP="00AB083A">
      <w:pPr>
        <w:spacing w:after="0" w:line="259" w:lineRule="auto"/>
        <w:ind w:left="-3" w:right="98"/>
      </w:pPr>
    </w:p>
    <w:p w14:paraId="6F01D50D" w14:textId="7DDA531B" w:rsidR="00020096" w:rsidRDefault="00B806DC" w:rsidP="00AB083A">
      <w:pPr>
        <w:spacing w:after="0" w:line="259" w:lineRule="auto"/>
        <w:ind w:left="-3" w:right="98"/>
      </w:pPr>
      <w:r>
        <w:t xml:space="preserve">Ausgerichtet ist die </w:t>
      </w:r>
      <w:r w:rsidR="00836911">
        <w:t>Ausbildung zur Sozialassistenz</w:t>
      </w:r>
      <w:r>
        <w:t xml:space="preserve"> auf Tätigkeiten in der Betreuung und Alltagsbegleitung von Menschen mit Beeinträchtigungen (z. B. Demenz) und in der Mitgestaltung sozialpädagogischer Prozesse, insbesondere der Kinderbetreuung</w:t>
      </w:r>
      <w:r w:rsidR="00836911">
        <w:t>.</w:t>
      </w:r>
      <w:r>
        <w:t xml:space="preserve"> Die zweijährige Ausbildung bietet die Basisqualifikationen für die weiterführende Ausbildung an einer </w:t>
      </w:r>
      <w:r w:rsidR="00836911">
        <w:t xml:space="preserve">sozialpädagogischen </w:t>
      </w:r>
      <w:r>
        <w:t xml:space="preserve">Fachschule. Der Unterricht findet sowohl berufsübergreifend als auch berufsbezogen statt und wird von drei mehrwöchigen Praxisphasen begleitet. Mit erfolgreichem </w:t>
      </w:r>
      <w:r w:rsidRPr="00065738">
        <w:rPr>
          <w:b/>
          <w:bCs/>
        </w:rPr>
        <w:t xml:space="preserve">Berufsabschluss als staatlich geprüfte Sozialassistentinnen und Sozialassistenten </w:t>
      </w:r>
      <w:r>
        <w:t xml:space="preserve">erhalten die </w:t>
      </w:r>
      <w:r w:rsidR="004409EF">
        <w:t>Schülerinnen und Schüler</w:t>
      </w:r>
      <w:r>
        <w:t xml:space="preserve"> ggf. den Mittleren Schulabschluss (MSA). </w:t>
      </w:r>
    </w:p>
    <w:p w14:paraId="110A3CCE" w14:textId="50CB6F3F" w:rsidR="00836911" w:rsidRDefault="00836911" w:rsidP="00AB083A">
      <w:pPr>
        <w:spacing w:after="0" w:line="259" w:lineRule="auto"/>
        <w:ind w:left="-3" w:right="98"/>
      </w:pPr>
    </w:p>
    <w:p w14:paraId="014472BB" w14:textId="77777777" w:rsidR="004E40AA" w:rsidRDefault="00836911" w:rsidP="00AB083A">
      <w:pPr>
        <w:spacing w:after="0" w:line="259" w:lineRule="auto"/>
        <w:ind w:left="-3" w:right="98"/>
      </w:pPr>
      <w:r>
        <w:lastRenderedPageBreak/>
        <w:t xml:space="preserve">Die Ausbildung zu Sozialpädagogischen Assistenz ist ausschließlich ausgerichtet auf die Betreuung von Kindern. Auch hier kann mit erfolgreichem </w:t>
      </w:r>
    </w:p>
    <w:p w14:paraId="1A2B3A79" w14:textId="77777777" w:rsidR="004E40AA" w:rsidRDefault="004E40AA" w:rsidP="00AB083A">
      <w:pPr>
        <w:spacing w:after="0" w:line="259" w:lineRule="auto"/>
        <w:ind w:left="-3" w:right="98"/>
      </w:pPr>
    </w:p>
    <w:p w14:paraId="27779782" w14:textId="39F22967" w:rsidR="00836911" w:rsidRDefault="00836911" w:rsidP="00AB083A">
      <w:pPr>
        <w:spacing w:after="0" w:line="259" w:lineRule="auto"/>
        <w:ind w:left="-3" w:right="98"/>
      </w:pPr>
      <w:r w:rsidRPr="00836911">
        <w:rPr>
          <w:b/>
          <w:bCs/>
        </w:rPr>
        <w:t xml:space="preserve">Berufsabschluss als staatlich geprüfte Sozialpädagogische Assistentinnen und Assistenten </w:t>
      </w:r>
      <w:r>
        <w:t xml:space="preserve">der Mittlere Schulabschluss erworben werden. Bei guten Leistungen kann die Ausbildung zur Erzieherin/zum Erzieher auf 2 Jahre verkürzt werden. </w:t>
      </w:r>
    </w:p>
    <w:p w14:paraId="35619C11" w14:textId="77777777" w:rsidR="00F71D5D" w:rsidRDefault="00F71D5D" w:rsidP="00AB083A">
      <w:pPr>
        <w:spacing w:after="0" w:line="259" w:lineRule="auto"/>
        <w:ind w:left="36" w:firstLine="0"/>
        <w:jc w:val="left"/>
      </w:pPr>
      <w:bookmarkStart w:id="10" w:name="_GoBack"/>
      <w:bookmarkEnd w:id="10"/>
    </w:p>
    <w:p w14:paraId="6AEF1CED" w14:textId="6B5789CF" w:rsidR="00065738" w:rsidRPr="00065738" w:rsidRDefault="004409EF" w:rsidP="00AB083A">
      <w:pPr>
        <w:pStyle w:val="berschrift3"/>
        <w:spacing w:after="0" w:line="259" w:lineRule="auto"/>
        <w:jc w:val="both"/>
      </w:pPr>
      <w:bookmarkStart w:id="11" w:name="_Toc30089526"/>
      <w:r>
        <w:t>Zweijährige Fachoberschule</w:t>
      </w:r>
      <w:bookmarkEnd w:id="11"/>
      <w:r>
        <w:t xml:space="preserve"> </w:t>
      </w:r>
    </w:p>
    <w:p w14:paraId="5D856091" w14:textId="77777777" w:rsidR="004409EF" w:rsidRDefault="004409EF" w:rsidP="00AB083A">
      <w:pPr>
        <w:spacing w:after="0" w:line="259" w:lineRule="auto"/>
        <w:ind w:left="36" w:firstLine="0"/>
        <w:jc w:val="left"/>
      </w:pPr>
    </w:p>
    <w:p w14:paraId="29A6DF43" w14:textId="77777777" w:rsidR="00E906BD" w:rsidRDefault="00F72A32" w:rsidP="00AB083A">
      <w:pPr>
        <w:spacing w:after="0" w:line="259" w:lineRule="auto"/>
        <w:ind w:left="0" w:firstLine="0"/>
      </w:pPr>
      <w:r w:rsidRPr="002D4832">
        <w:rPr>
          <w:color w:val="auto"/>
        </w:rPr>
        <w:t>Mit MSA und wenn die Notensumme der Fächer Deutsch, Mathematik und erste Fremdsprache</w:t>
      </w:r>
      <w:r w:rsidR="004409EF">
        <w:rPr>
          <w:color w:val="auto"/>
        </w:rPr>
        <w:t xml:space="preserve"> auf dem Abschlusszeugnis </w:t>
      </w:r>
      <w:r w:rsidRPr="002D4832">
        <w:rPr>
          <w:color w:val="auto"/>
        </w:rPr>
        <w:t>nicht größer als 10 ist</w:t>
      </w:r>
      <w:r w:rsidR="004409EF">
        <w:rPr>
          <w:color w:val="auto"/>
        </w:rPr>
        <w:t>,</w:t>
      </w:r>
      <w:r w:rsidRPr="002D4832">
        <w:rPr>
          <w:color w:val="auto"/>
        </w:rPr>
        <w:t xml:space="preserve"> </w:t>
      </w:r>
      <w:r>
        <w:t xml:space="preserve">kann an der Fachoberschule </w:t>
      </w:r>
      <w:r w:rsidR="00065738">
        <w:t xml:space="preserve">im Berufsfeld Gesundheit und Soziales – Schwerpunkt </w:t>
      </w:r>
    </w:p>
    <w:p w14:paraId="1F0FEAF5" w14:textId="77777777" w:rsidR="00E906BD" w:rsidRDefault="00E906BD" w:rsidP="00AB083A">
      <w:pPr>
        <w:spacing w:after="0" w:line="259" w:lineRule="auto"/>
        <w:ind w:left="0" w:firstLine="0"/>
      </w:pPr>
    </w:p>
    <w:p w14:paraId="40B56A16" w14:textId="77777777" w:rsidR="00E906BD" w:rsidRDefault="00E906BD" w:rsidP="00AB083A">
      <w:pPr>
        <w:spacing w:after="0" w:line="259" w:lineRule="auto"/>
        <w:ind w:left="0" w:firstLine="0"/>
      </w:pPr>
    </w:p>
    <w:p w14:paraId="11CB614F" w14:textId="01CFE1A3" w:rsidR="00020096" w:rsidRDefault="00065738" w:rsidP="00AB083A">
      <w:pPr>
        <w:spacing w:after="0" w:line="259" w:lineRule="auto"/>
        <w:ind w:left="0" w:firstLine="0"/>
      </w:pPr>
      <w:r>
        <w:t xml:space="preserve">Sozialpädagogik </w:t>
      </w:r>
      <w:r w:rsidR="00F72A32">
        <w:t>(</w:t>
      </w:r>
      <w:r w:rsidR="00F72A32">
        <w:rPr>
          <w:b/>
        </w:rPr>
        <w:t>FOS</w:t>
      </w:r>
      <w:r w:rsidR="00F72A32">
        <w:t xml:space="preserve">) innerhalb von zwei Jahren die </w:t>
      </w:r>
      <w:r w:rsidR="00F72A32" w:rsidRPr="00065738">
        <w:rPr>
          <w:b/>
          <w:bCs/>
        </w:rPr>
        <w:t>allgemeine Fachhochschulreife</w:t>
      </w:r>
      <w:r w:rsidR="00F72A32">
        <w:t xml:space="preserve"> erworben werden, die fachrichtungsunabhängig den bundesweiten Besuch an jeder Fachhochschule sowie aktuell den Zugang zu vielen </w:t>
      </w:r>
      <w:r w:rsidR="00192C6A">
        <w:t>Universitäten</w:t>
      </w:r>
      <w:r w:rsidR="00F72A32">
        <w:t xml:space="preserve"> im Land Brandenburg ermöglicht. Während der 11. Klasse werden 800 Stunden Praktikum absolviert. </w:t>
      </w:r>
      <w:r w:rsidR="000754D9">
        <w:t xml:space="preserve">Dieses erfolgt schuljahresbegleitend an drei Tagen in der Woche in sozialpädagogischen Einrichtungen. </w:t>
      </w:r>
      <w:r w:rsidR="00F72A32">
        <w:t xml:space="preserve">Im 12. Jahrgang wird ein sozialwissenschaftliches Fach (Pädagogik, Psychologie oder Soziologie) als Prüfungsfach gewählt und neben Deutsch, Englisch und Mathematik in den zentralen Abschlussprüfungen schriftlich abgeprüft. Zudem gibt es Vertiefungsunterricht zu den Prüfungsfächern im Wahlpflichtbereich. </w:t>
      </w:r>
    </w:p>
    <w:p w14:paraId="4260D855" w14:textId="49DF51AE" w:rsidR="00020096" w:rsidRDefault="00020096" w:rsidP="00AB083A">
      <w:pPr>
        <w:spacing w:after="0" w:line="259" w:lineRule="auto"/>
        <w:ind w:left="0" w:firstLine="0"/>
      </w:pPr>
    </w:p>
    <w:p w14:paraId="174D6178" w14:textId="7AA65A0D" w:rsidR="004409EF" w:rsidRDefault="004409EF" w:rsidP="00AB083A">
      <w:pPr>
        <w:pStyle w:val="berschrift3"/>
        <w:spacing w:after="0" w:line="259" w:lineRule="auto"/>
      </w:pPr>
      <w:bookmarkStart w:id="12" w:name="_Toc30089527"/>
      <w:r>
        <w:t>Staatliche Fachschule für Sozialpädagogik</w:t>
      </w:r>
      <w:bookmarkEnd w:id="12"/>
      <w:r>
        <w:t xml:space="preserve"> </w:t>
      </w:r>
    </w:p>
    <w:p w14:paraId="33AC78E3" w14:textId="77777777" w:rsidR="004409EF" w:rsidRDefault="004409EF" w:rsidP="00AB083A">
      <w:pPr>
        <w:spacing w:after="0" w:line="259" w:lineRule="auto"/>
        <w:ind w:left="0" w:firstLine="0"/>
      </w:pPr>
    </w:p>
    <w:p w14:paraId="5207E451" w14:textId="2FD7FEE8" w:rsidR="000A3971" w:rsidRDefault="00B806DC" w:rsidP="00AB083A">
      <w:pPr>
        <w:spacing w:after="0" w:line="259" w:lineRule="auto"/>
        <w:ind w:left="-3" w:right="98"/>
      </w:pPr>
      <w:r>
        <w:t>An der Fachschule für Erzieher/innen (</w:t>
      </w:r>
      <w:r>
        <w:rPr>
          <w:b/>
        </w:rPr>
        <w:t>F</w:t>
      </w:r>
      <w:r>
        <w:t>) werden die Studieren</w:t>
      </w:r>
      <w:r w:rsidR="000A3971">
        <w:t xml:space="preserve">den </w:t>
      </w:r>
      <w:r w:rsidR="00E340C9">
        <w:t xml:space="preserve">sowohl </w:t>
      </w:r>
      <w:r w:rsidR="000A3971">
        <w:t>in praxisnahen</w:t>
      </w:r>
      <w:r w:rsidR="00192C6A">
        <w:t xml:space="preserve"> sozialpädagogischen</w:t>
      </w:r>
      <w:r w:rsidR="000A3971">
        <w:t xml:space="preserve"> Lernfeldern</w:t>
      </w:r>
      <w:r>
        <w:t xml:space="preserve"> wie</w:t>
      </w:r>
      <w:r w:rsidR="00192C6A">
        <w:t xml:space="preserve"> Kommunikation und</w:t>
      </w:r>
      <w:r>
        <w:t xml:space="preserve"> </w:t>
      </w:r>
      <w:r w:rsidR="00192C6A">
        <w:t>Sprache</w:t>
      </w:r>
      <w:r w:rsidR="00E340C9">
        <w:t xml:space="preserve"> als auch in betrieblicher </w:t>
      </w:r>
      <w:r>
        <w:t>Organisation</w:t>
      </w:r>
      <w:r w:rsidR="00E340C9">
        <w:t xml:space="preserve"> und r</w:t>
      </w:r>
      <w:r>
        <w:t>echt</w:t>
      </w:r>
      <w:r w:rsidR="00E340C9">
        <w:t>lichen Grundlagen</w:t>
      </w:r>
      <w:r>
        <w:t xml:space="preserve"> </w:t>
      </w:r>
      <w:r w:rsidR="00E340C9">
        <w:t>und</w:t>
      </w:r>
      <w:r>
        <w:t xml:space="preserve"> musisch-kreativer Gestaltung unterrichtet. In die dreijährige Ausbildung sind drei Praxisphasen mit insgesamt 44 Wochen Praktika in sozialpädagogischen Einrichtungen integriert, die vo</w:t>
      </w:r>
      <w:r w:rsidR="000A3971">
        <w:t xml:space="preserve">n praxisbegleitendem Unterricht </w:t>
      </w:r>
      <w:r>
        <w:t xml:space="preserve">begleitet werden. Die drei Fachschuljahre, in denen gleichzeitig parallel an einer anderen Schule die Fachhochschulreife erworben werden kann, werden mit einer staatlichen Abschlussprüfung abgeschlossen. </w:t>
      </w:r>
      <w:r w:rsidR="000A3971">
        <w:t xml:space="preserve">Für den 2016 neu eingeführten Rahmenlehrplan </w:t>
      </w:r>
      <w:r>
        <w:t xml:space="preserve">wird </w:t>
      </w:r>
      <w:r w:rsidR="000A3971">
        <w:t xml:space="preserve">derzeit </w:t>
      </w:r>
      <w:r>
        <w:t>an der Aktualisierung der schulinternen Curricula gearbeitet</w:t>
      </w:r>
      <w:r w:rsidR="00E340C9">
        <w:t>.</w:t>
      </w:r>
    </w:p>
    <w:p w14:paraId="7EBDC0B3" w14:textId="77777777" w:rsidR="000A3971" w:rsidRDefault="000A3971" w:rsidP="00AB083A">
      <w:pPr>
        <w:spacing w:after="0" w:line="259" w:lineRule="auto"/>
        <w:ind w:left="-3" w:right="98"/>
      </w:pPr>
    </w:p>
    <w:p w14:paraId="18581D68" w14:textId="73C661D0" w:rsidR="00020096" w:rsidRPr="0059439C" w:rsidRDefault="000A3971" w:rsidP="00AB083A">
      <w:pPr>
        <w:spacing w:after="0" w:line="259" w:lineRule="auto"/>
        <w:ind w:left="-3" w:right="98"/>
        <w:rPr>
          <w:color w:val="FF00FF"/>
        </w:rPr>
      </w:pPr>
      <w:r>
        <w:lastRenderedPageBreak/>
        <w:t>Seit 2018 bieten wir auch die berufsbegleitend</w:t>
      </w:r>
      <w:r w:rsidR="00E340C9">
        <w:t>e</w:t>
      </w:r>
      <w:r>
        <w:t xml:space="preserve"> </w:t>
      </w:r>
      <w:r w:rsidR="00E340C9">
        <w:t xml:space="preserve">Ausbildung </w:t>
      </w:r>
      <w:r>
        <w:t>sowie die modulare Fortbildung zur sozialpädagogischen Fachkraft</w:t>
      </w:r>
      <w:r w:rsidR="00F71D5D">
        <w:t xml:space="preserve"> an, die von</w:t>
      </w:r>
      <w:r>
        <w:t xml:space="preserve"> uns als Modellprojekt inhaltlich und organisatorisch entwickelt</w:t>
      </w:r>
      <w:r w:rsidR="00E340C9">
        <w:t xml:space="preserve"> wurde.</w:t>
      </w:r>
    </w:p>
    <w:p w14:paraId="076CE12C" w14:textId="77777777" w:rsidR="00020096" w:rsidRDefault="00B806DC">
      <w:pPr>
        <w:spacing w:after="0" w:line="259" w:lineRule="auto"/>
        <w:ind w:left="36" w:firstLine="0"/>
        <w:jc w:val="left"/>
      </w:pPr>
      <w:r>
        <w:t xml:space="preserve"> </w:t>
      </w:r>
    </w:p>
    <w:p w14:paraId="770705E9" w14:textId="77777777" w:rsidR="00020096" w:rsidRDefault="00020096">
      <w:pPr>
        <w:sectPr w:rsidR="00020096">
          <w:headerReference w:type="even" r:id="rId35"/>
          <w:headerReference w:type="default" r:id="rId36"/>
          <w:footerReference w:type="even" r:id="rId37"/>
          <w:footerReference w:type="default" r:id="rId38"/>
          <w:headerReference w:type="first" r:id="rId39"/>
          <w:footerReference w:type="first" r:id="rId40"/>
          <w:pgSz w:w="11900" w:h="16840"/>
          <w:pgMar w:top="1894" w:right="1583" w:bottom="1032" w:left="1668" w:header="701" w:footer="534" w:gutter="0"/>
          <w:cols w:space="720"/>
        </w:sectPr>
      </w:pPr>
    </w:p>
    <w:p w14:paraId="07DCCB35" w14:textId="18237830" w:rsidR="00D233E2" w:rsidRDefault="00314C4C" w:rsidP="004F3B79">
      <w:pPr>
        <w:spacing w:after="480" w:line="259" w:lineRule="auto"/>
        <w:ind w:left="0" w:firstLine="0"/>
        <w:jc w:val="left"/>
        <w:sectPr w:rsidR="00D233E2" w:rsidSect="00D233E2">
          <w:headerReference w:type="even" r:id="rId41"/>
          <w:headerReference w:type="default" r:id="rId42"/>
          <w:footerReference w:type="even" r:id="rId43"/>
          <w:footerReference w:type="default" r:id="rId44"/>
          <w:headerReference w:type="first" r:id="rId45"/>
          <w:footerReference w:type="first" r:id="rId46"/>
          <w:pgSz w:w="16840" w:h="11900" w:orient="landscape"/>
          <w:pgMar w:top="1418" w:right="1894" w:bottom="1631" w:left="972" w:header="701" w:footer="534" w:gutter="0"/>
          <w:cols w:space="720"/>
        </w:sectPr>
      </w:pPr>
      <w:r>
        <w:rPr>
          <w:noProof/>
          <w:lang w:eastAsia="de-DE"/>
        </w:rPr>
        <w:lastRenderedPageBreak/>
        <w:drawing>
          <wp:inline distT="0" distB="0" distL="0" distR="0" wp14:anchorId="23C69A5D" wp14:editId="402057CD">
            <wp:extent cx="8642350" cy="5930935"/>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639361" cy="5928884"/>
                    </a:xfrm>
                    <a:prstGeom prst="rect">
                      <a:avLst/>
                    </a:prstGeom>
                  </pic:spPr>
                </pic:pic>
              </a:graphicData>
            </a:graphic>
          </wp:inline>
        </w:drawing>
      </w:r>
    </w:p>
    <w:p w14:paraId="19DD16A4" w14:textId="0A60DB2B" w:rsidR="00020096" w:rsidRDefault="00B806DC" w:rsidP="004B7601">
      <w:pPr>
        <w:pStyle w:val="berschrift1"/>
      </w:pPr>
      <w:bookmarkStart w:id="13" w:name="_Toc30089528"/>
      <w:r>
        <w:lastRenderedPageBreak/>
        <w:t>Schulentwicklung</w:t>
      </w:r>
      <w:bookmarkEnd w:id="13"/>
      <w:r>
        <w:t xml:space="preserve"> </w:t>
      </w:r>
    </w:p>
    <w:p w14:paraId="51BA4F2B" w14:textId="43C04AD2" w:rsidR="00020096" w:rsidRDefault="00B806DC" w:rsidP="004B7601">
      <w:pPr>
        <w:pStyle w:val="berschrift2"/>
      </w:pPr>
      <w:bookmarkStart w:id="14" w:name="_Toc30089529"/>
      <w:r>
        <w:t>Ausgangslage</w:t>
      </w:r>
      <w:bookmarkEnd w:id="14"/>
      <w:r>
        <w:t xml:space="preserve"> </w:t>
      </w:r>
    </w:p>
    <w:p w14:paraId="4303339B" w14:textId="77777777" w:rsidR="004B7601" w:rsidRPr="004B7601" w:rsidRDefault="004B7601" w:rsidP="004B7601"/>
    <w:p w14:paraId="737C0A4C" w14:textId="60EE54BB" w:rsidR="00020096" w:rsidRDefault="00B806DC">
      <w:pPr>
        <w:spacing w:after="268"/>
        <w:ind w:left="-3" w:right="98"/>
      </w:pPr>
      <w:r>
        <w:t>Die MELO ermöglicht Jugendlichen und jungen Erwachsenen das Nachholen eines Schulabschlusses</w:t>
      </w:r>
      <w:r w:rsidR="00BE3B8B">
        <w:t xml:space="preserve"> sowie eine Anschlussperspektive</w:t>
      </w:r>
      <w:r>
        <w:t xml:space="preserve"> oder das erfolgreiche Absolvieren einer Ausbildung im sozialpädagogischen Bereich. Dies ist sowohl für die Schülerinnen</w:t>
      </w:r>
      <w:r w:rsidR="00150F21">
        <w:t xml:space="preserve"> und Schüler sowie</w:t>
      </w:r>
      <w:r>
        <w:t xml:space="preserve"> Studierenden eine spannende Herausforderung als auch für die Lehrkräfte, die sie in ihrer persönlichen und beruflichen Entwicklung begleiten und unterstützen. Tag für Tag stellt sich die MELO ihrer Aufgabe, für den Entwicklungsprozess der Lehrenden und Lernenden optimale Rahmenbedingungen zu schaffen. </w:t>
      </w:r>
    </w:p>
    <w:p w14:paraId="78A3F21A" w14:textId="32357B27" w:rsidR="00020096" w:rsidRDefault="00B806DC">
      <w:pPr>
        <w:spacing w:after="271"/>
        <w:ind w:left="-3" w:right="98"/>
      </w:pPr>
      <w:r>
        <w:t xml:space="preserve">Um eine professionelle Steuerung der Entwicklungsprozesse in der Schule gewährleisten zu können, wurde </w:t>
      </w:r>
      <w:r w:rsidR="00BE3B8B">
        <w:t xml:space="preserve">zu Beginn des Schuljahres 2018/19 </w:t>
      </w:r>
      <w:r w:rsidR="009D7052">
        <w:t>die neu eingesetzte Erweiterte Schulleitung mit der Aufgabe der Schulentwicklung durch die Gesamtkonferenz betraut</w:t>
      </w:r>
      <w:r>
        <w:t xml:space="preserve">. Das Team soll den Aufbau von Qualitätsmanagement-Strukturen unterstützen, indem Entwicklungsprozesse sinnvoll begleitet und konkrete Verbesserungen geplant, umgesetzt und evaluiert werden. Bezweckt wird, hierdurch die Qualität von Unterricht und Organisation dauerhaft zu sichern sowie kontinuierlich weiterzuentwickeln. </w:t>
      </w:r>
    </w:p>
    <w:p w14:paraId="10158AE0" w14:textId="7A0896FF" w:rsidR="00B7662B" w:rsidRDefault="009D7052" w:rsidP="007E2940">
      <w:pPr>
        <w:spacing w:after="294"/>
        <w:ind w:left="-3" w:right="98"/>
      </w:pPr>
      <w:r>
        <w:t>Die Erweiterte Schulleitung</w:t>
      </w:r>
      <w:r w:rsidR="00A12C9E">
        <w:t xml:space="preserve"> setzt sich zusammen aus dem Schulleitungsteam, </w:t>
      </w:r>
      <w:r w:rsidR="00150F21">
        <w:t xml:space="preserve">bestehend aus der Schulleiterin, dem stellvertretenden Schulleiter, </w:t>
      </w:r>
      <w:r w:rsidR="00184DF0">
        <w:t xml:space="preserve">dem Abteilungsleiter Fachschule, </w:t>
      </w:r>
      <w:r w:rsidR="00A12C9E">
        <w:t xml:space="preserve">der Qualitätsbeauftragten sowie </w:t>
      </w:r>
      <w:r w:rsidR="00150F21">
        <w:t>vier gewählte Lehrerinnen als Vertreterinnen</w:t>
      </w:r>
      <w:r w:rsidR="00A12C9E">
        <w:t xml:space="preserve"> </w:t>
      </w:r>
      <w:r w:rsidR="00150F21">
        <w:t>eines jeweiligen Bildungsganges</w:t>
      </w:r>
      <w:r w:rsidR="00A12C9E">
        <w:t xml:space="preserve">. </w:t>
      </w:r>
      <w:r w:rsidR="00184DF0">
        <w:t xml:space="preserve">Die </w:t>
      </w:r>
      <w:r w:rsidR="00D17FD6">
        <w:t>Erweiterte Schulleitung tagte im Jahr 2018/19 im 14tägigen Rhythmus. Im ersten Schritt wurde begonnen, das damalige Schulprogramm zu sichten und die Vorhabenkarten zu evaluieren. Das Schulprogramm, welches im Jahr 2014 verabschiedet wurde, konnte jedoch in seiner damaligen Form nicht fortgeschrieben werden</w:t>
      </w:r>
      <w:r w:rsidR="00184DF0">
        <w:t>, da</w:t>
      </w:r>
      <w:r w:rsidR="00D17FD6">
        <w:t xml:space="preserve"> ein Wechsel eines erheblichen Teils des Kollegiums </w:t>
      </w:r>
      <w:r w:rsidR="00184DF0">
        <w:t>und des Leitungsteam</w:t>
      </w:r>
      <w:r w:rsidR="00D17FD6">
        <w:t xml:space="preserve"> </w:t>
      </w:r>
      <w:r w:rsidR="00184DF0">
        <w:t xml:space="preserve">erfolgte, wodurch </w:t>
      </w:r>
      <w:r w:rsidR="00D17FD6">
        <w:t xml:space="preserve">eine </w:t>
      </w:r>
      <w:r w:rsidR="00184DF0">
        <w:t xml:space="preserve">sinnvolle </w:t>
      </w:r>
      <w:r w:rsidR="00D17FD6">
        <w:t>Evaluation und Fortschreibung nicht mehr möglich</w:t>
      </w:r>
      <w:r w:rsidR="00184DF0">
        <w:t xml:space="preserve"> war.</w:t>
      </w:r>
      <w:r w:rsidR="00D17FD6">
        <w:t xml:space="preserve"> Es wurde </w:t>
      </w:r>
      <w:r w:rsidR="00EF195F">
        <w:t>zu Beginn des zweiten Halbjahres 2018/19</w:t>
      </w:r>
      <w:r w:rsidR="00D17FD6">
        <w:t xml:space="preserve"> in dem Team </w:t>
      </w:r>
      <w:r w:rsidR="00184DF0">
        <w:t xml:space="preserve">der ESL </w:t>
      </w:r>
      <w:r w:rsidR="00D17FD6">
        <w:t xml:space="preserve">entschieden, dass eine Neuauflage </w:t>
      </w:r>
      <w:r w:rsidR="00184DF0">
        <w:t>der Schulentwicklung/des Schulprogrammes erfolgen</w:t>
      </w:r>
      <w:r w:rsidR="00D17FD6">
        <w:t xml:space="preserve"> muss. </w:t>
      </w:r>
    </w:p>
    <w:p w14:paraId="609B2C6B" w14:textId="713016BF" w:rsidR="00A12C9E" w:rsidRDefault="00A12C9E" w:rsidP="00B7662B">
      <w:pPr>
        <w:spacing w:after="0" w:line="240" w:lineRule="auto"/>
        <w:ind w:left="0" w:right="96" w:hanging="11"/>
      </w:pPr>
      <w:r>
        <w:t xml:space="preserve">Zu den ersten Aufgaben </w:t>
      </w:r>
      <w:r w:rsidR="00D17FD6">
        <w:t xml:space="preserve">nach </w:t>
      </w:r>
      <w:r w:rsidR="00B7662B">
        <w:t>der oben genannten</w:t>
      </w:r>
      <w:r w:rsidR="00D17FD6">
        <w:t xml:space="preserve"> Entscheidung </w:t>
      </w:r>
      <w:r>
        <w:t>gehörten die Erarbeitung der beiden Haupt</w:t>
      </w:r>
      <w:r w:rsidR="00EF195F">
        <w:t>schulentwicklungs</w:t>
      </w:r>
      <w:r>
        <w:t>projekte „Individualisierung von Lernprozessen“ sowie „</w:t>
      </w:r>
      <w:r w:rsidR="00EF195F">
        <w:t>Erweiterung des Lern- und Lebensraumes durch kulturelle Projekte, betriebliche Lernortkooperation und Berufs- und Studienorientierung</w:t>
      </w:r>
      <w:r>
        <w:t>“</w:t>
      </w:r>
      <w:r w:rsidR="00EF195F">
        <w:t>. Es befinden sich mittlerweile acht Teilprojekte im Entwicklungs- und Umsetzungsprozess. Durch das in Berlin neu geschaffene Angebot des Bildungsganges „Sozialpädagogischen Assistenz“ ist ein erhöhter Lehrkräftebedarf entstanden, wodurch</w:t>
      </w:r>
      <w:r>
        <w:t xml:space="preserve"> </w:t>
      </w:r>
      <w:r w:rsidR="00EF195F">
        <w:t>sich die Struktur des Kollegiums grundlegend verändert hat. Dies</w:t>
      </w:r>
      <w:r>
        <w:t xml:space="preserve"> machte es notwendig, dass sich zunächst auch die Erweiterte Schulleitung das Leitungsteam </w:t>
      </w:r>
      <w:r w:rsidR="00EF195F">
        <w:t xml:space="preserve">eine neue gemeinsame in Bezug auf Schulentwicklung </w:t>
      </w:r>
      <w:r w:rsidR="00BE2FED">
        <w:t>neu ausrichteten</w:t>
      </w:r>
      <w:r>
        <w:t xml:space="preserve">. </w:t>
      </w:r>
      <w:r w:rsidR="00BE2FED">
        <w:t>In d</w:t>
      </w:r>
      <w:r w:rsidR="00B7662B">
        <w:t xml:space="preserve">ieser </w:t>
      </w:r>
      <w:r w:rsidR="00BE2FED">
        <w:t xml:space="preserve">neuen Konstellation von schulischer Organisation, Lehrkräften und Leitungsteam wurde deutlich, </w:t>
      </w:r>
      <w:r w:rsidR="00BE2FED">
        <w:lastRenderedPageBreak/>
        <w:t>dass die seit 2014 erarbeiteten Vorhabenkarten 2018 an Relevanz verloren hatten und die formulierten Ziele nicht mehr nachvollzogen werden konnten.</w:t>
      </w:r>
    </w:p>
    <w:p w14:paraId="1ADA1F24" w14:textId="77777777" w:rsidR="007E2940" w:rsidRDefault="007E2940" w:rsidP="00B7662B">
      <w:pPr>
        <w:spacing w:after="0" w:line="240" w:lineRule="auto"/>
        <w:ind w:left="0" w:right="96" w:hanging="11"/>
      </w:pPr>
    </w:p>
    <w:p w14:paraId="35F2CA93" w14:textId="0AB39780" w:rsidR="00C65029" w:rsidRDefault="007E2940" w:rsidP="00C65029">
      <w:pPr>
        <w:pStyle w:val="berschrift2"/>
      </w:pPr>
      <w:bookmarkStart w:id="15" w:name="_Toc30089530"/>
      <w:r>
        <w:t>Schulentwicklungsziele</w:t>
      </w:r>
      <w:r w:rsidR="00E906BD">
        <w:t>/Entwicklungsvorhaben</w:t>
      </w:r>
      <w:bookmarkEnd w:id="15"/>
      <w:r w:rsidR="00B7662B">
        <w:t xml:space="preserve"> </w:t>
      </w:r>
    </w:p>
    <w:p w14:paraId="168D1D66" w14:textId="77777777" w:rsidR="007E2940" w:rsidRDefault="007E2940" w:rsidP="007E2940">
      <w:pPr>
        <w:spacing w:after="0" w:line="240" w:lineRule="auto"/>
        <w:ind w:left="0" w:right="96" w:hanging="11"/>
      </w:pPr>
    </w:p>
    <w:p w14:paraId="3EAD980A" w14:textId="77777777" w:rsidR="007E2940" w:rsidRDefault="007E2940" w:rsidP="007E2940">
      <w:pPr>
        <w:spacing w:after="0" w:line="259" w:lineRule="auto"/>
        <w:ind w:left="0" w:firstLine="0"/>
      </w:pPr>
      <w:r>
        <w:t xml:space="preserve">Die beiden übergeordneten Schulentwicklungsziele des neuen Schulprogramms sind: </w:t>
      </w:r>
    </w:p>
    <w:p w14:paraId="24AE8423" w14:textId="77777777" w:rsidR="007E2940" w:rsidRDefault="007E2940" w:rsidP="007E2940">
      <w:pPr>
        <w:spacing w:after="0" w:line="259" w:lineRule="auto"/>
        <w:ind w:left="0" w:firstLine="0"/>
      </w:pPr>
    </w:p>
    <w:p w14:paraId="560FF7A6" w14:textId="088577A1" w:rsidR="007E2940" w:rsidRPr="007E2940" w:rsidRDefault="007E2940" w:rsidP="007E2940">
      <w:pPr>
        <w:pStyle w:val="Listenabsatz"/>
        <w:numPr>
          <w:ilvl w:val="0"/>
          <w:numId w:val="6"/>
        </w:numPr>
        <w:spacing w:after="0" w:line="259" w:lineRule="auto"/>
        <w:rPr>
          <w:b/>
          <w:iCs/>
        </w:rPr>
      </w:pPr>
      <w:r w:rsidRPr="007E2940">
        <w:rPr>
          <w:rFonts w:eastAsia="Times New Roman"/>
          <w:b/>
          <w:iCs/>
          <w:noProof/>
          <w:szCs w:val="24"/>
        </w:rPr>
        <w:t xml:space="preserve">Individualisierung von Lernprozessen </w:t>
      </w:r>
    </w:p>
    <w:p w14:paraId="3D9C7957" w14:textId="77777777" w:rsidR="007E2940" w:rsidRPr="007E2940" w:rsidRDefault="007E2940" w:rsidP="007E2940">
      <w:pPr>
        <w:spacing w:after="0" w:line="259" w:lineRule="auto"/>
        <w:ind w:left="0" w:firstLine="0"/>
        <w:rPr>
          <w:b/>
        </w:rPr>
      </w:pPr>
    </w:p>
    <w:p w14:paraId="36E7D6DF" w14:textId="5E8A8ED2" w:rsidR="007E2940" w:rsidRPr="007E2940" w:rsidRDefault="007E2940" w:rsidP="007E2940">
      <w:pPr>
        <w:pStyle w:val="Listenabsatz"/>
        <w:numPr>
          <w:ilvl w:val="0"/>
          <w:numId w:val="6"/>
        </w:numPr>
        <w:spacing w:after="0" w:line="259" w:lineRule="auto"/>
        <w:rPr>
          <w:b/>
          <w:iCs/>
        </w:rPr>
      </w:pPr>
      <w:r w:rsidRPr="007E2940">
        <w:rPr>
          <w:rFonts w:eastAsia="Times New Roman"/>
          <w:b/>
          <w:iCs/>
          <w:noProof/>
          <w:szCs w:val="24"/>
        </w:rPr>
        <w:t>Erweiterung des Lern- und Lebensraumes durch kulturelle Entwicklung, betriebliche Lernortkooperation, Beru</w:t>
      </w:r>
      <w:r>
        <w:rPr>
          <w:rFonts w:eastAsia="Times New Roman"/>
          <w:b/>
          <w:iCs/>
          <w:noProof/>
          <w:szCs w:val="24"/>
        </w:rPr>
        <w:t>fs- und Studienorientierung</w:t>
      </w:r>
      <w:r w:rsidRPr="007E2940">
        <w:rPr>
          <w:rFonts w:eastAsia="Times New Roman"/>
          <w:b/>
          <w:iCs/>
          <w:noProof/>
          <w:szCs w:val="24"/>
        </w:rPr>
        <w:t xml:space="preserve"> </w:t>
      </w:r>
    </w:p>
    <w:p w14:paraId="772B01CC" w14:textId="77777777" w:rsidR="007E2940" w:rsidRDefault="007E2940" w:rsidP="007E2940">
      <w:pPr>
        <w:spacing w:after="0" w:line="259" w:lineRule="auto"/>
        <w:ind w:left="0" w:firstLine="0"/>
      </w:pPr>
    </w:p>
    <w:p w14:paraId="47F0F8AD" w14:textId="77777777" w:rsidR="007E2940" w:rsidRDefault="007E2940" w:rsidP="007E2940">
      <w:pPr>
        <w:spacing w:after="0" w:line="259" w:lineRule="auto"/>
        <w:ind w:left="0" w:firstLine="0"/>
      </w:pPr>
      <w:r>
        <w:t xml:space="preserve">Die in der Erweiterten Schulleitung gemeinsam mit den benannten Verantwortlichen erarbeiteten Projekte sind in der Gesamtkonferenz diskutiert und am 05.06.19 durch die Schulkonferenz bestätigt worden. </w:t>
      </w:r>
    </w:p>
    <w:p w14:paraId="0280F193" w14:textId="77777777" w:rsidR="007E2940" w:rsidRDefault="007E2940" w:rsidP="007E2940">
      <w:pPr>
        <w:spacing w:after="0" w:line="259" w:lineRule="auto"/>
        <w:ind w:left="0" w:firstLine="0"/>
      </w:pPr>
    </w:p>
    <w:p w14:paraId="27C03705" w14:textId="58C067F2" w:rsidR="007E2940" w:rsidRDefault="007E2940" w:rsidP="007E2940">
      <w:pPr>
        <w:spacing w:after="0" w:line="259" w:lineRule="auto"/>
        <w:ind w:left="0" w:firstLine="0"/>
      </w:pPr>
      <w:r>
        <w:t>Im August und September 2019 erfolgte die Evaluation der Zwischenstände mit den Verantwortlichen der Projekte durch die Schulleitung und Qualitätsbeauftragte, um Unterstützungs- und Veränderungsbedarfe festzustellen. Die Ergebnisse dieser Gespräche flossen in die Projektkarten</w:t>
      </w:r>
      <w:r w:rsidR="00E906BD">
        <w:t xml:space="preserve"> als Ziel- und </w:t>
      </w:r>
      <w:proofErr w:type="spellStart"/>
      <w:r w:rsidR="00E906BD">
        <w:t>Maßnahmeplanung</w:t>
      </w:r>
      <w:proofErr w:type="spellEnd"/>
      <w:r w:rsidR="00E906BD">
        <w:t xml:space="preserve"> für die Realisierung der Entwicklungsvorhaben</w:t>
      </w:r>
      <w:r>
        <w:t xml:space="preserve"> ein und wurden durch die Qualitätsbeauftrage koordiniert. Die prozessual anzupassenden Entwicklungsaufgaben werden durch die Schulleitung und die Qualitätsbeauftragte begleitet und unterstützt. Den Projekten</w:t>
      </w:r>
      <w:r w:rsidR="00E906BD">
        <w:t xml:space="preserve"> der Entwicklungsvorhaben</w:t>
      </w:r>
      <w:r>
        <w:t xml:space="preserve"> haben sich interessierte Kolleginnen und Kollegen zugeordnet und bearbeiten diese gemeinsame mit den Verantwortlichen in Eigenverantwortung. </w:t>
      </w:r>
    </w:p>
    <w:p w14:paraId="140B9184" w14:textId="77777777" w:rsidR="007E2940" w:rsidRDefault="007E2940" w:rsidP="007E2940">
      <w:pPr>
        <w:spacing w:after="0" w:line="259" w:lineRule="auto"/>
        <w:ind w:left="0" w:firstLine="0"/>
      </w:pPr>
    </w:p>
    <w:p w14:paraId="0A41C7A6" w14:textId="47637CA6" w:rsidR="00C65029" w:rsidRDefault="00C65029" w:rsidP="00D31E44">
      <w:pPr>
        <w:spacing w:after="0" w:line="259" w:lineRule="auto"/>
        <w:ind w:left="0" w:firstLine="0"/>
      </w:pPr>
    </w:p>
    <w:p w14:paraId="4EB1C159" w14:textId="14CA96FE" w:rsidR="00C65029" w:rsidRDefault="00C65029" w:rsidP="00C65029">
      <w:pPr>
        <w:pStyle w:val="berschrift3"/>
      </w:pPr>
      <w:bookmarkStart w:id="16" w:name="_Toc30089531"/>
      <w:r>
        <w:t>Individualisierung von Lernprozessen</w:t>
      </w:r>
      <w:bookmarkEnd w:id="16"/>
      <w:r>
        <w:t xml:space="preserve"> </w:t>
      </w:r>
    </w:p>
    <w:p w14:paraId="11B62C35" w14:textId="5AD2166D" w:rsidR="00C65029" w:rsidRDefault="00C65029" w:rsidP="00D31E44">
      <w:pPr>
        <w:spacing w:after="0" w:line="259" w:lineRule="auto"/>
        <w:ind w:left="0" w:firstLine="0"/>
      </w:pPr>
    </w:p>
    <w:p w14:paraId="45743CE6" w14:textId="3587FB9C" w:rsidR="00DA208F" w:rsidRDefault="007E20E9" w:rsidP="00D31E44">
      <w:pPr>
        <w:spacing w:after="0" w:line="259" w:lineRule="auto"/>
        <w:ind w:left="0" w:firstLine="0"/>
      </w:pPr>
      <w:r>
        <w:t xml:space="preserve">Laut letztem Inspektionsbericht lag der </w:t>
      </w:r>
      <w:r w:rsidR="00BA153F">
        <w:t xml:space="preserve">Anteil der individualisierten Lehr- und Lernprozesse im Unterricht bei unter 50 %. Die Schule hat sich daher im Schuljahr </w:t>
      </w:r>
      <w:r w:rsidR="00714228">
        <w:t>2018/19 auf den Weg gemacht, die Grundlagen für</w:t>
      </w:r>
      <w:r w:rsidR="00675246">
        <w:t xml:space="preserve"> die Individualisierung des Unterrichts zu schaffen. </w:t>
      </w:r>
      <w:r w:rsidR="001406B1">
        <w:t>Die Heterogenität der Schülerschaft hat in den vergangen</w:t>
      </w:r>
      <w:r w:rsidR="0000588F">
        <w:t>en</w:t>
      </w:r>
      <w:r w:rsidR="001406B1">
        <w:t xml:space="preserve"> Jahren stetig zugenommen. Diese bezieht sich auf Herkunftssprache, kulturelle Herkunft, Kulturkompetenz, Alter, Geschlecht, Fachkompetenz, Bildungsabschlüsse, soziale Herkunft</w:t>
      </w:r>
      <w:r w:rsidR="00324D32">
        <w:t xml:space="preserve"> sowie</w:t>
      </w:r>
      <w:r w:rsidR="001406B1">
        <w:t xml:space="preserve"> </w:t>
      </w:r>
      <w:r w:rsidR="00324D32">
        <w:t xml:space="preserve">persönliche Reife. Allen gemeinsam ist das </w:t>
      </w:r>
      <w:r w:rsidR="0000588F">
        <w:t>Interesse</w:t>
      </w:r>
      <w:r w:rsidR="00324D32">
        <w:t xml:space="preserve"> an sozialer Kompetenz, was sie zur Ausübung von Tätigkeiten in unserem Berufsfeld qualifiziert. Aus diesem Grund ist es unser Ziel, unsere Schülerinnen und </w:t>
      </w:r>
    </w:p>
    <w:p w14:paraId="2048A1B1" w14:textId="77777777" w:rsidR="00DA208F" w:rsidRDefault="00DA208F" w:rsidP="00D31E44">
      <w:pPr>
        <w:spacing w:after="0" w:line="259" w:lineRule="auto"/>
        <w:ind w:left="0" w:firstLine="0"/>
      </w:pPr>
    </w:p>
    <w:p w14:paraId="13CD2CAB" w14:textId="17512D6E" w:rsidR="001406B1" w:rsidRDefault="00324D32" w:rsidP="00D31E44">
      <w:pPr>
        <w:spacing w:after="0" w:line="259" w:lineRule="auto"/>
        <w:ind w:left="0" w:firstLine="0"/>
      </w:pPr>
      <w:r>
        <w:t xml:space="preserve">Schüler sowie Studierende zu einem Ausbildungsabschluss in dem Berufsfeld Sozialwesen zu führen. </w:t>
      </w:r>
    </w:p>
    <w:p w14:paraId="0103FD1F" w14:textId="77777777" w:rsidR="001406B1" w:rsidRDefault="001406B1" w:rsidP="00D31E44">
      <w:pPr>
        <w:spacing w:after="0" w:line="259" w:lineRule="auto"/>
        <w:ind w:left="0" w:firstLine="0"/>
      </w:pPr>
    </w:p>
    <w:p w14:paraId="5E8C24B5" w14:textId="42B7E73B" w:rsidR="00324D32" w:rsidRDefault="00FD2AD6" w:rsidP="00D31E44">
      <w:pPr>
        <w:spacing w:after="0" w:line="259" w:lineRule="auto"/>
        <w:ind w:left="0" w:firstLine="0"/>
      </w:pPr>
      <w:r>
        <w:t>Zur Erreichung dieses</w:t>
      </w:r>
      <w:r w:rsidR="00BA2C62">
        <w:t xml:space="preserve"> Teilzieles „Individualisierung von Lernprozessen“ </w:t>
      </w:r>
      <w:r w:rsidR="001406B1">
        <w:t xml:space="preserve">wurden vier Entwicklungsschwerpunkte </w:t>
      </w:r>
      <w:r w:rsidR="00BA2C62">
        <w:t xml:space="preserve">in den Bereichen Fortbildungen, Organisation, Raumnutzung und Förderung </w:t>
      </w:r>
      <w:r w:rsidR="001406B1">
        <w:t xml:space="preserve">ausgemacht, die in Form von vier </w:t>
      </w:r>
      <w:r w:rsidR="00324D32">
        <w:t>ausgearbeiteten Konzepten</w:t>
      </w:r>
      <w:r w:rsidR="001406B1">
        <w:t xml:space="preserve"> umgesetzt werden. Die Dokumentation </w:t>
      </w:r>
      <w:r w:rsidR="003E780F">
        <w:t>der Zeit- und Maßnahme</w:t>
      </w:r>
      <w:r w:rsidR="00F71D5D">
        <w:t>n</w:t>
      </w:r>
      <w:r w:rsidR="003E780F">
        <w:t xml:space="preserve">planung </w:t>
      </w:r>
      <w:r w:rsidR="001406B1">
        <w:t>erfolgt in mehreren zugehörigen Projektkarten.</w:t>
      </w:r>
    </w:p>
    <w:p w14:paraId="79A52A93" w14:textId="77777777" w:rsidR="00324D32" w:rsidRDefault="00324D32" w:rsidP="00D31E44">
      <w:pPr>
        <w:spacing w:after="0" w:line="259" w:lineRule="auto"/>
        <w:ind w:left="0" w:firstLine="0"/>
      </w:pPr>
    </w:p>
    <w:p w14:paraId="4C74E066" w14:textId="242E98E7" w:rsidR="00675246" w:rsidRDefault="00FD2AD6" w:rsidP="00D31E44">
      <w:pPr>
        <w:spacing w:after="0" w:line="259" w:lineRule="auto"/>
        <w:ind w:left="0" w:firstLine="0"/>
      </w:pPr>
      <w:r>
        <w:t xml:space="preserve">Die </w:t>
      </w:r>
      <w:r w:rsidR="00BA2C62">
        <w:t xml:space="preserve">Konzepte zur Realisierung der </w:t>
      </w:r>
      <w:r>
        <w:t>vier Entwicklungsschwerpunkte</w:t>
      </w:r>
      <w:r w:rsidR="00BA2C62">
        <w:t>/Teilziele</w:t>
      </w:r>
      <w:r>
        <w:t xml:space="preserve"> lauten:</w:t>
      </w:r>
      <w:r w:rsidR="00324D32">
        <w:t xml:space="preserve"> </w:t>
      </w:r>
    </w:p>
    <w:p w14:paraId="6488F202" w14:textId="77777777" w:rsidR="00324D32" w:rsidRDefault="00324D32" w:rsidP="00D31E44">
      <w:pPr>
        <w:spacing w:after="0" w:line="259" w:lineRule="auto"/>
        <w:ind w:left="0" w:firstLine="0"/>
      </w:pPr>
    </w:p>
    <w:p w14:paraId="74B9180E" w14:textId="58E4436D" w:rsidR="00324D32" w:rsidRDefault="00324D32" w:rsidP="00324D32">
      <w:pPr>
        <w:pStyle w:val="Listenabsatz"/>
        <w:numPr>
          <w:ilvl w:val="0"/>
          <w:numId w:val="8"/>
        </w:numPr>
        <w:spacing w:after="0" w:line="259" w:lineRule="auto"/>
      </w:pPr>
      <w:r>
        <w:t>Fortbildungskonzept</w:t>
      </w:r>
    </w:p>
    <w:p w14:paraId="07E3D9CB" w14:textId="31D2B09A" w:rsidR="00324D32" w:rsidRDefault="00324D32" w:rsidP="00324D32">
      <w:pPr>
        <w:pStyle w:val="Listenabsatz"/>
        <w:numPr>
          <w:ilvl w:val="0"/>
          <w:numId w:val="8"/>
        </w:numPr>
        <w:spacing w:after="0" w:line="259" w:lineRule="auto"/>
      </w:pPr>
      <w:r>
        <w:t>Organisationskonzept</w:t>
      </w:r>
    </w:p>
    <w:p w14:paraId="4B26FD5D" w14:textId="4615C173" w:rsidR="00324D32" w:rsidRDefault="00324D32" w:rsidP="00324D32">
      <w:pPr>
        <w:pStyle w:val="Listenabsatz"/>
        <w:numPr>
          <w:ilvl w:val="0"/>
          <w:numId w:val="8"/>
        </w:numPr>
        <w:spacing w:after="0" w:line="259" w:lineRule="auto"/>
      </w:pPr>
      <w:r>
        <w:t>Raumkonzept</w:t>
      </w:r>
    </w:p>
    <w:p w14:paraId="7ACDD949" w14:textId="4BAB4366" w:rsidR="00324D32" w:rsidRDefault="00324D32" w:rsidP="00324D32">
      <w:pPr>
        <w:pStyle w:val="Listenabsatz"/>
        <w:numPr>
          <w:ilvl w:val="0"/>
          <w:numId w:val="8"/>
        </w:numPr>
        <w:spacing w:after="0" w:line="259" w:lineRule="auto"/>
      </w:pPr>
      <w:r>
        <w:t xml:space="preserve">Förderkonzept </w:t>
      </w:r>
    </w:p>
    <w:p w14:paraId="4FAEDC49" w14:textId="0245C9FE" w:rsidR="00134FC5" w:rsidRDefault="00134FC5" w:rsidP="00D31E44">
      <w:pPr>
        <w:spacing w:after="0" w:line="259" w:lineRule="auto"/>
        <w:ind w:left="0" w:firstLine="0"/>
      </w:pPr>
    </w:p>
    <w:p w14:paraId="6FFE62DD" w14:textId="0507BE7E" w:rsidR="00324D32" w:rsidRDefault="00324D32" w:rsidP="0097245C">
      <w:pPr>
        <w:pStyle w:val="berschrift4"/>
        <w:numPr>
          <w:ilvl w:val="3"/>
          <w:numId w:val="6"/>
        </w:numPr>
      </w:pPr>
      <w:r>
        <w:t xml:space="preserve">Fortbildungskonzept </w:t>
      </w:r>
    </w:p>
    <w:p w14:paraId="0D23B678" w14:textId="77777777" w:rsidR="00324D32" w:rsidRDefault="00324D32" w:rsidP="00324D32">
      <w:pPr>
        <w:pStyle w:val="Listenabsatz"/>
        <w:spacing w:after="0" w:line="259" w:lineRule="auto"/>
        <w:ind w:left="1440" w:firstLine="0"/>
      </w:pPr>
    </w:p>
    <w:p w14:paraId="442371FD" w14:textId="77777777" w:rsidR="00A6439D" w:rsidRDefault="00324D32" w:rsidP="009C1731">
      <w:pPr>
        <w:spacing w:after="0" w:line="259" w:lineRule="auto"/>
        <w:ind w:left="0" w:firstLine="0"/>
      </w:pPr>
      <w:r>
        <w:t>Das Fortbildungskonzept wurde im 2. Schulhalbjahr auf diesen Schwerpunkt ausgerichtet. Die grundsätzlich hohe Bereitschaft der Kolleginnen und Kollegen sich fortzubilden soll so strukturiert und gesteuert werden, dass die Multiplikation ins Kollegium gewährleiste</w:t>
      </w:r>
      <w:r w:rsidR="0000588F">
        <w:t>t</w:t>
      </w:r>
      <w:r>
        <w:t xml:space="preserve"> werden kann.</w:t>
      </w:r>
      <w:r w:rsidR="000E3343">
        <w:t xml:space="preserve"> </w:t>
      </w:r>
    </w:p>
    <w:p w14:paraId="60B991EC" w14:textId="4A1FE1BA" w:rsidR="00A6439D" w:rsidRDefault="007968C0" w:rsidP="009C1731">
      <w:pPr>
        <w:spacing w:after="0" w:line="259" w:lineRule="auto"/>
        <w:ind w:left="0" w:firstLine="0"/>
        <w:rPr>
          <w:szCs w:val="24"/>
        </w:rPr>
      </w:pPr>
      <w:r>
        <w:t xml:space="preserve">Als wesentliches Fortbildungsziel der kommenden drei Jahre nehmen wir an </w:t>
      </w:r>
      <w:r w:rsidR="000E3343">
        <w:t xml:space="preserve">der </w:t>
      </w:r>
      <w:r w:rsidR="0000588F">
        <w:t>„</w:t>
      </w:r>
      <w:r w:rsidR="000E3343">
        <w:t xml:space="preserve">IX. </w:t>
      </w:r>
      <w:r w:rsidR="000E3343" w:rsidRPr="000E3343">
        <w:rPr>
          <w:szCs w:val="24"/>
        </w:rPr>
        <w:t>Pädagogische</w:t>
      </w:r>
      <w:r w:rsidR="000E3343">
        <w:rPr>
          <w:szCs w:val="24"/>
        </w:rPr>
        <w:t>n Werkstatt</w:t>
      </w:r>
      <w:r w:rsidR="0000588F">
        <w:rPr>
          <w:szCs w:val="24"/>
        </w:rPr>
        <w:t>“</w:t>
      </w:r>
      <w:r w:rsidR="000E3343">
        <w:rPr>
          <w:szCs w:val="24"/>
        </w:rPr>
        <w:t xml:space="preserve"> </w:t>
      </w:r>
      <w:r>
        <w:rPr>
          <w:szCs w:val="24"/>
        </w:rPr>
        <w:t xml:space="preserve">teil. Hier </w:t>
      </w:r>
      <w:r w:rsidR="000E3343">
        <w:rPr>
          <w:szCs w:val="24"/>
        </w:rPr>
        <w:t xml:space="preserve">bildet sich ein </w:t>
      </w:r>
      <w:proofErr w:type="spellStart"/>
      <w:r w:rsidR="000E3343">
        <w:rPr>
          <w:szCs w:val="24"/>
        </w:rPr>
        <w:t>Kollegiumsteam</w:t>
      </w:r>
      <w:proofErr w:type="spellEnd"/>
      <w:r w:rsidR="000E3343">
        <w:rPr>
          <w:szCs w:val="24"/>
        </w:rPr>
        <w:t xml:space="preserve"> der Berufsfachschule zum Thema </w:t>
      </w:r>
      <w:r w:rsidR="000E3343" w:rsidRPr="000E3343">
        <w:rPr>
          <w:szCs w:val="24"/>
        </w:rPr>
        <w:t>„Lernen – individuell und gemeinsam“</w:t>
      </w:r>
      <w:r w:rsidR="000E3343">
        <w:rPr>
          <w:szCs w:val="24"/>
        </w:rPr>
        <w:t xml:space="preserve"> fort, um die Individualisierung als Querschnittsaufgabe auf hohem professionellen Niveau wahrnehmen zu können. Hierbei werden</w:t>
      </w:r>
      <w:r w:rsidR="000E3343" w:rsidRPr="000E3343">
        <w:rPr>
          <w:szCs w:val="24"/>
        </w:rPr>
        <w:t xml:space="preserve"> Voraussetzungen </w:t>
      </w:r>
      <w:r w:rsidR="000E3343">
        <w:rPr>
          <w:szCs w:val="24"/>
        </w:rPr>
        <w:t>ge</w:t>
      </w:r>
      <w:r w:rsidR="000E3343" w:rsidRPr="000E3343">
        <w:rPr>
          <w:szCs w:val="24"/>
        </w:rPr>
        <w:t>schaffen</w:t>
      </w:r>
      <w:r w:rsidR="000E3343">
        <w:rPr>
          <w:szCs w:val="24"/>
        </w:rPr>
        <w:t xml:space="preserve">, Lernarrangements gestaltet sowie </w:t>
      </w:r>
      <w:r w:rsidR="000E3343" w:rsidRPr="000E3343">
        <w:rPr>
          <w:szCs w:val="24"/>
        </w:rPr>
        <w:t>Beurteilung</w:t>
      </w:r>
      <w:r w:rsidR="000E3343">
        <w:rPr>
          <w:szCs w:val="24"/>
        </w:rPr>
        <w:t>en</w:t>
      </w:r>
      <w:r w:rsidR="000E3343" w:rsidRPr="000E3343">
        <w:rPr>
          <w:szCs w:val="24"/>
        </w:rPr>
        <w:t xml:space="preserve"> von Leistungen </w:t>
      </w:r>
      <w:r w:rsidR="000E3343">
        <w:rPr>
          <w:szCs w:val="24"/>
        </w:rPr>
        <w:t>in d</w:t>
      </w:r>
      <w:r w:rsidR="000E3343" w:rsidRPr="000E3343">
        <w:rPr>
          <w:szCs w:val="24"/>
        </w:rPr>
        <w:t>ifferenzierende</w:t>
      </w:r>
      <w:r w:rsidR="000E3343">
        <w:rPr>
          <w:szCs w:val="24"/>
        </w:rPr>
        <w:t>n</w:t>
      </w:r>
      <w:r w:rsidR="000E3343" w:rsidRPr="000E3343">
        <w:rPr>
          <w:szCs w:val="24"/>
        </w:rPr>
        <w:t xml:space="preserve"> Unterricht</w:t>
      </w:r>
      <w:r w:rsidR="000E3343">
        <w:rPr>
          <w:szCs w:val="24"/>
        </w:rPr>
        <w:t>en gestaltet, um letztlich das e</w:t>
      </w:r>
      <w:r w:rsidR="000E3343" w:rsidRPr="000E3343">
        <w:rPr>
          <w:szCs w:val="24"/>
        </w:rPr>
        <w:t>rreichte</w:t>
      </w:r>
      <w:r w:rsidR="000E3343">
        <w:rPr>
          <w:szCs w:val="24"/>
        </w:rPr>
        <w:t xml:space="preserve"> pädagogische Individualisierungsziel</w:t>
      </w:r>
      <w:r w:rsidR="000E3343" w:rsidRPr="000E3343">
        <w:rPr>
          <w:szCs w:val="24"/>
        </w:rPr>
        <w:t xml:space="preserve"> sichtbar</w:t>
      </w:r>
      <w:r w:rsidR="000E3343">
        <w:rPr>
          <w:szCs w:val="24"/>
        </w:rPr>
        <w:t xml:space="preserve"> zu </w:t>
      </w:r>
      <w:r w:rsidR="000E3343" w:rsidRPr="000E3343">
        <w:rPr>
          <w:szCs w:val="24"/>
        </w:rPr>
        <w:t xml:space="preserve">machen und </w:t>
      </w:r>
      <w:r w:rsidR="000E3343">
        <w:rPr>
          <w:szCs w:val="24"/>
        </w:rPr>
        <w:t xml:space="preserve">zu </w:t>
      </w:r>
      <w:r w:rsidR="000E3343" w:rsidRPr="000E3343">
        <w:rPr>
          <w:szCs w:val="24"/>
        </w:rPr>
        <w:t>sichern</w:t>
      </w:r>
      <w:r w:rsidR="000E3343">
        <w:rPr>
          <w:szCs w:val="24"/>
        </w:rPr>
        <w:t xml:space="preserve">. </w:t>
      </w:r>
      <w:r>
        <w:rPr>
          <w:szCs w:val="24"/>
        </w:rPr>
        <w:t xml:space="preserve">Fünf Studientage werden darauf verwendet, diesen unterrichtlichen Veränderungsprozess mit dem Gesamtkollegium zu teilen. </w:t>
      </w:r>
    </w:p>
    <w:p w14:paraId="2AACA0EC" w14:textId="4EED6A39" w:rsidR="00F71D5D" w:rsidRPr="009C1731" w:rsidRDefault="0021089F" w:rsidP="009C1731">
      <w:pPr>
        <w:spacing w:after="0" w:line="259" w:lineRule="auto"/>
        <w:ind w:left="0" w:firstLine="0"/>
        <w:rPr>
          <w:szCs w:val="24"/>
        </w:rPr>
      </w:pPr>
      <w:r>
        <w:rPr>
          <w:szCs w:val="24"/>
        </w:rPr>
        <w:t xml:space="preserve">Auf Wunsch der Schülervertretung </w:t>
      </w:r>
      <w:r w:rsidR="001B6E3F">
        <w:rPr>
          <w:szCs w:val="24"/>
        </w:rPr>
        <w:t xml:space="preserve">werden klassenübergreifende Fortbildungen zum Thema gewaltfreie Kommunikation organisiert. </w:t>
      </w:r>
      <w:r w:rsidR="009C1731" w:rsidRPr="009C1731">
        <w:rPr>
          <w:szCs w:val="24"/>
        </w:rPr>
        <w:t>Der Anteil des individualisierten Unterrichts l</w:t>
      </w:r>
      <w:r w:rsidR="00A6439D">
        <w:rPr>
          <w:szCs w:val="24"/>
        </w:rPr>
        <w:t xml:space="preserve">ag nach dem alten Schulinspektionsbericht </w:t>
      </w:r>
      <w:r w:rsidR="009C1731" w:rsidRPr="009C1731">
        <w:rPr>
          <w:szCs w:val="24"/>
        </w:rPr>
        <w:t xml:space="preserve">unter der Hälfte des angebotenen Unterrichts. </w:t>
      </w:r>
    </w:p>
    <w:p w14:paraId="2333990A" w14:textId="4EED4689" w:rsidR="009C1731" w:rsidRPr="009C1731" w:rsidRDefault="009C1731" w:rsidP="009C1731">
      <w:pPr>
        <w:spacing w:after="0" w:line="259" w:lineRule="auto"/>
        <w:ind w:left="0" w:firstLine="0"/>
        <w:rPr>
          <w:szCs w:val="24"/>
        </w:rPr>
      </w:pPr>
      <w:r w:rsidRPr="009C1731">
        <w:rPr>
          <w:szCs w:val="24"/>
        </w:rPr>
        <w:t xml:space="preserve">Die Technik, individualisierten Unterricht zeiteffektiv vorzubereiten ist </w:t>
      </w:r>
      <w:r w:rsidR="00A6439D">
        <w:rPr>
          <w:szCs w:val="24"/>
        </w:rPr>
        <w:t xml:space="preserve">zum einen </w:t>
      </w:r>
      <w:r w:rsidRPr="009C1731">
        <w:rPr>
          <w:szCs w:val="24"/>
        </w:rPr>
        <w:t>nicht</w:t>
      </w:r>
      <w:r w:rsidR="00A6439D">
        <w:rPr>
          <w:szCs w:val="24"/>
        </w:rPr>
        <w:t xml:space="preserve"> allen Lehrkräften </w:t>
      </w:r>
      <w:r w:rsidRPr="009C1731">
        <w:rPr>
          <w:szCs w:val="24"/>
        </w:rPr>
        <w:t>bekannt</w:t>
      </w:r>
      <w:r w:rsidR="00A6439D">
        <w:rPr>
          <w:szCs w:val="24"/>
        </w:rPr>
        <w:t>,</w:t>
      </w:r>
      <w:r w:rsidR="00AD452A">
        <w:rPr>
          <w:szCs w:val="24"/>
        </w:rPr>
        <w:t xml:space="preserve"> </w:t>
      </w:r>
      <w:r w:rsidR="00A6439D">
        <w:rPr>
          <w:szCs w:val="24"/>
        </w:rPr>
        <w:t>zum anderen fehlt</w:t>
      </w:r>
      <w:r w:rsidRPr="009C1731">
        <w:rPr>
          <w:szCs w:val="24"/>
        </w:rPr>
        <w:t xml:space="preserve"> </w:t>
      </w:r>
      <w:r w:rsidR="00A6439D">
        <w:rPr>
          <w:szCs w:val="24"/>
        </w:rPr>
        <w:t>e</w:t>
      </w:r>
      <w:r w:rsidRPr="009C1731">
        <w:rPr>
          <w:szCs w:val="24"/>
        </w:rPr>
        <w:t xml:space="preserve">in gemeinsames Verständnis von individualisiertem Unterricht. Individualisierende Unterrichtsmethoden müssen </w:t>
      </w:r>
      <w:r w:rsidR="00A6439D">
        <w:rPr>
          <w:szCs w:val="24"/>
        </w:rPr>
        <w:t xml:space="preserve">zunächst </w:t>
      </w:r>
      <w:r w:rsidRPr="009C1731">
        <w:rPr>
          <w:szCs w:val="24"/>
        </w:rPr>
        <w:t xml:space="preserve">erlernt und </w:t>
      </w:r>
      <w:r w:rsidR="00A6439D">
        <w:rPr>
          <w:szCs w:val="24"/>
        </w:rPr>
        <w:t xml:space="preserve">dann </w:t>
      </w:r>
      <w:r w:rsidRPr="009C1731">
        <w:rPr>
          <w:szCs w:val="24"/>
        </w:rPr>
        <w:t xml:space="preserve">erprobt werden. Mit den </w:t>
      </w:r>
      <w:r w:rsidR="00A6439D">
        <w:rPr>
          <w:szCs w:val="24"/>
        </w:rPr>
        <w:t>jeweils</w:t>
      </w:r>
      <w:r w:rsidRPr="009C1731">
        <w:rPr>
          <w:szCs w:val="24"/>
        </w:rPr>
        <w:t xml:space="preserve"> gegebenen Unterrichtsvoraussetzungen muss gelernt werden, individualisierten Unterricht zu gestalten. </w:t>
      </w:r>
    </w:p>
    <w:p w14:paraId="7999264E" w14:textId="77777777" w:rsidR="00862D4B" w:rsidRDefault="00862D4B" w:rsidP="009C1731">
      <w:pPr>
        <w:spacing w:after="0" w:line="259" w:lineRule="auto"/>
        <w:ind w:left="0" w:firstLine="0"/>
        <w:rPr>
          <w:szCs w:val="24"/>
        </w:rPr>
      </w:pPr>
    </w:p>
    <w:p w14:paraId="703A89B3" w14:textId="067A8EFD" w:rsidR="009C1731" w:rsidRPr="009C1731" w:rsidRDefault="009C1731" w:rsidP="009C1731">
      <w:pPr>
        <w:spacing w:after="0" w:line="259" w:lineRule="auto"/>
        <w:ind w:left="0" w:firstLine="0"/>
        <w:rPr>
          <w:szCs w:val="24"/>
        </w:rPr>
      </w:pPr>
      <w:r w:rsidRPr="009C1731">
        <w:rPr>
          <w:szCs w:val="24"/>
        </w:rPr>
        <w:t>Die Kolleginnen und Kollegen w</w:t>
      </w:r>
      <w:r w:rsidR="00A6439D">
        <w:rPr>
          <w:szCs w:val="24"/>
        </w:rPr>
        <w:t>u</w:t>
      </w:r>
      <w:r w:rsidRPr="009C1731">
        <w:rPr>
          <w:szCs w:val="24"/>
        </w:rPr>
        <w:t>rden in einem ersten Schritt mittels eines Workshops in die Lage versetzt, ihre persönlichen Fortbildungsbedarfe zu erkennen und zu formulieren</w:t>
      </w:r>
      <w:r w:rsidR="00A6439D">
        <w:rPr>
          <w:szCs w:val="24"/>
        </w:rPr>
        <w:t>, um i</w:t>
      </w:r>
      <w:r w:rsidR="00F71D5D">
        <w:rPr>
          <w:szCs w:val="24"/>
        </w:rPr>
        <w:t xml:space="preserve">n </w:t>
      </w:r>
      <w:r w:rsidRPr="009C1731">
        <w:rPr>
          <w:szCs w:val="24"/>
        </w:rPr>
        <w:t xml:space="preserve">einem zweiten Schritt durch gezielte </w:t>
      </w:r>
      <w:r w:rsidRPr="009C1731">
        <w:rPr>
          <w:szCs w:val="24"/>
        </w:rPr>
        <w:lastRenderedPageBreak/>
        <w:t>Fortbildungsangebote befähigt</w:t>
      </w:r>
      <w:r w:rsidR="00A6439D">
        <w:rPr>
          <w:szCs w:val="24"/>
        </w:rPr>
        <w:t xml:space="preserve"> zu werden</w:t>
      </w:r>
      <w:r w:rsidRPr="009C1731">
        <w:rPr>
          <w:szCs w:val="24"/>
        </w:rPr>
        <w:t xml:space="preserve">, ihren Unterricht in allen Bildungsgängen individualisiert durchzuführen. </w:t>
      </w:r>
    </w:p>
    <w:p w14:paraId="10C189FF" w14:textId="77777777" w:rsidR="009C1731" w:rsidRPr="009C1731" w:rsidRDefault="009C1731" w:rsidP="009C1731">
      <w:pPr>
        <w:spacing w:after="0" w:line="259" w:lineRule="auto"/>
        <w:ind w:left="0" w:firstLine="0"/>
        <w:rPr>
          <w:szCs w:val="24"/>
        </w:rPr>
      </w:pPr>
    </w:p>
    <w:p w14:paraId="5AE0472B" w14:textId="104DC55D" w:rsidR="00F71D5D" w:rsidRPr="009C1731" w:rsidRDefault="00A6439D" w:rsidP="009C1731">
      <w:pPr>
        <w:spacing w:after="0" w:line="259" w:lineRule="auto"/>
        <w:ind w:left="0" w:firstLine="0"/>
        <w:rPr>
          <w:szCs w:val="24"/>
        </w:rPr>
      </w:pPr>
      <w:r>
        <w:rPr>
          <w:szCs w:val="24"/>
        </w:rPr>
        <w:t>Teile der</w:t>
      </w:r>
      <w:r w:rsidR="009C1731" w:rsidRPr="009C1731">
        <w:rPr>
          <w:szCs w:val="24"/>
        </w:rPr>
        <w:t xml:space="preserve"> </w:t>
      </w:r>
      <w:r>
        <w:rPr>
          <w:szCs w:val="24"/>
        </w:rPr>
        <w:t xml:space="preserve">neuankommenden </w:t>
      </w:r>
      <w:r w:rsidR="009C1731" w:rsidRPr="009C1731">
        <w:rPr>
          <w:szCs w:val="24"/>
        </w:rPr>
        <w:t>Schülerinnen und Schüler sowie Studierenden akzeptieren</w:t>
      </w:r>
      <w:r>
        <w:rPr>
          <w:szCs w:val="24"/>
        </w:rPr>
        <w:t xml:space="preserve"> </w:t>
      </w:r>
      <w:r w:rsidR="009C1731" w:rsidRPr="009C1731">
        <w:rPr>
          <w:szCs w:val="24"/>
        </w:rPr>
        <w:t>die Unterschiedli</w:t>
      </w:r>
      <w:r w:rsidR="00862D4B">
        <w:rPr>
          <w:szCs w:val="24"/>
        </w:rPr>
        <w:t>chkeit der Mitschülerinnen und -</w:t>
      </w:r>
      <w:r w:rsidR="009C1731" w:rsidRPr="009C1731">
        <w:rPr>
          <w:szCs w:val="24"/>
        </w:rPr>
        <w:t xml:space="preserve">schüler sowie </w:t>
      </w:r>
      <w:r>
        <w:rPr>
          <w:szCs w:val="24"/>
        </w:rPr>
        <w:t xml:space="preserve">der </w:t>
      </w:r>
      <w:r w:rsidR="009C1731" w:rsidRPr="009C1731">
        <w:rPr>
          <w:szCs w:val="24"/>
        </w:rPr>
        <w:t xml:space="preserve">Lehrkräfte </w:t>
      </w:r>
      <w:r>
        <w:rPr>
          <w:szCs w:val="24"/>
        </w:rPr>
        <w:t>in geringerem Maße.</w:t>
      </w:r>
      <w:r w:rsidR="009C1731" w:rsidRPr="009C1731">
        <w:rPr>
          <w:szCs w:val="24"/>
        </w:rPr>
        <w:t xml:space="preserve"> Dies </w:t>
      </w:r>
      <w:r>
        <w:rPr>
          <w:szCs w:val="24"/>
        </w:rPr>
        <w:t>kann</w:t>
      </w:r>
      <w:r w:rsidR="009C1731" w:rsidRPr="009C1731">
        <w:rPr>
          <w:szCs w:val="24"/>
        </w:rPr>
        <w:t xml:space="preserve"> zu Konflikten i</w:t>
      </w:r>
      <w:r>
        <w:rPr>
          <w:szCs w:val="24"/>
        </w:rPr>
        <w:t>n</w:t>
      </w:r>
      <w:r w:rsidR="009C1731" w:rsidRPr="009C1731">
        <w:rPr>
          <w:szCs w:val="24"/>
        </w:rPr>
        <w:t xml:space="preserve"> und außerhalb des Unterrich</w:t>
      </w:r>
      <w:r w:rsidR="00862D4B">
        <w:rPr>
          <w:szCs w:val="24"/>
        </w:rPr>
        <w:t>ts mit den Mitschülerinnen und -</w:t>
      </w:r>
      <w:r w:rsidR="009C1731" w:rsidRPr="009C1731">
        <w:rPr>
          <w:szCs w:val="24"/>
        </w:rPr>
        <w:t>schülern</w:t>
      </w:r>
      <w:r>
        <w:rPr>
          <w:szCs w:val="24"/>
        </w:rPr>
        <w:t>,</w:t>
      </w:r>
      <w:r w:rsidR="009C1731" w:rsidRPr="009C1731">
        <w:rPr>
          <w:szCs w:val="24"/>
        </w:rPr>
        <w:t xml:space="preserve"> sowie zu einem Beschwerdeverhalten </w:t>
      </w:r>
      <w:r w:rsidR="006466CE">
        <w:rPr>
          <w:szCs w:val="24"/>
        </w:rPr>
        <w:t>gegen</w:t>
      </w:r>
      <w:r w:rsidR="009C1731" w:rsidRPr="009C1731">
        <w:rPr>
          <w:szCs w:val="24"/>
        </w:rPr>
        <w:t>über Lehrkräfte</w:t>
      </w:r>
      <w:r w:rsidR="006466CE">
        <w:rPr>
          <w:szCs w:val="24"/>
        </w:rPr>
        <w:t>n führen</w:t>
      </w:r>
      <w:r w:rsidR="009C1731" w:rsidRPr="009C1731">
        <w:rPr>
          <w:szCs w:val="24"/>
        </w:rPr>
        <w:t xml:space="preserve">. </w:t>
      </w:r>
    </w:p>
    <w:p w14:paraId="691723F2" w14:textId="04ED9487" w:rsidR="00F71D5D" w:rsidRPr="009C1731" w:rsidRDefault="006466CE" w:rsidP="009C1731">
      <w:pPr>
        <w:spacing w:after="0" w:line="259" w:lineRule="auto"/>
        <w:ind w:left="0" w:firstLine="0"/>
        <w:rPr>
          <w:szCs w:val="24"/>
        </w:rPr>
      </w:pPr>
      <w:r>
        <w:rPr>
          <w:szCs w:val="24"/>
        </w:rPr>
        <w:t>Ü</w:t>
      </w:r>
      <w:r w:rsidRPr="009C1731">
        <w:rPr>
          <w:szCs w:val="24"/>
        </w:rPr>
        <w:t>ber den</w:t>
      </w:r>
      <w:r>
        <w:rPr>
          <w:szCs w:val="24"/>
        </w:rPr>
        <w:t xml:space="preserve"> eingeführten </w:t>
      </w:r>
      <w:r w:rsidRPr="009C1731">
        <w:rPr>
          <w:szCs w:val="24"/>
        </w:rPr>
        <w:t xml:space="preserve">Klassenrat </w:t>
      </w:r>
      <w:r w:rsidR="009C1731" w:rsidRPr="009C1731">
        <w:rPr>
          <w:szCs w:val="24"/>
        </w:rPr>
        <w:t xml:space="preserve">sowie </w:t>
      </w:r>
      <w:r>
        <w:rPr>
          <w:szCs w:val="24"/>
        </w:rPr>
        <w:t xml:space="preserve">mit Hilfe </w:t>
      </w:r>
      <w:r w:rsidR="009C1731" w:rsidRPr="009C1731">
        <w:rPr>
          <w:szCs w:val="24"/>
        </w:rPr>
        <w:t>individuelle</w:t>
      </w:r>
      <w:r>
        <w:rPr>
          <w:szCs w:val="24"/>
        </w:rPr>
        <w:t>r</w:t>
      </w:r>
      <w:r w:rsidR="009C1731" w:rsidRPr="009C1731">
        <w:rPr>
          <w:szCs w:val="24"/>
        </w:rPr>
        <w:t xml:space="preserve"> Beratungen durch das Beratungsteam </w:t>
      </w:r>
      <w:r>
        <w:rPr>
          <w:szCs w:val="24"/>
        </w:rPr>
        <w:t xml:space="preserve">werden die </w:t>
      </w:r>
      <w:r w:rsidRPr="009C1731">
        <w:rPr>
          <w:szCs w:val="24"/>
        </w:rPr>
        <w:t xml:space="preserve">Schülerinnen und Schüler sowie Studierenden </w:t>
      </w:r>
      <w:r w:rsidR="009C1731" w:rsidRPr="009C1731">
        <w:rPr>
          <w:szCs w:val="24"/>
        </w:rPr>
        <w:t>für Wahrnehmung und Wertschätzung von Diversität</w:t>
      </w:r>
      <w:r w:rsidRPr="006466CE">
        <w:rPr>
          <w:szCs w:val="24"/>
        </w:rPr>
        <w:t xml:space="preserve"> </w:t>
      </w:r>
      <w:r w:rsidRPr="009C1731">
        <w:rPr>
          <w:szCs w:val="24"/>
        </w:rPr>
        <w:t>sensibilisiert</w:t>
      </w:r>
      <w:r w:rsidR="009C1731" w:rsidRPr="009C1731">
        <w:rPr>
          <w:szCs w:val="24"/>
        </w:rPr>
        <w:t>. Die Lehrkräfte, Schülerinnen und Schüler sowie Studierenden nehmen einander als Individuen in ihrer Unterschiedlichkeit wahr und nutzen dieses Potential innerhalb und außerhalb des Lernortes Schule</w:t>
      </w:r>
      <w:r w:rsidR="009C1731" w:rsidRPr="009C1731">
        <w:t xml:space="preserve"> </w:t>
      </w:r>
      <w:r>
        <w:t xml:space="preserve">und nehmen </w:t>
      </w:r>
      <w:r w:rsidR="009C1731" w:rsidRPr="009C1731">
        <w:rPr>
          <w:szCs w:val="24"/>
        </w:rPr>
        <w:t>Individualisierung als verbindliche Querschnittsaufgabe i</w:t>
      </w:r>
      <w:r>
        <w:rPr>
          <w:szCs w:val="24"/>
        </w:rPr>
        <w:t xml:space="preserve">nnerhalb </w:t>
      </w:r>
      <w:r w:rsidR="009C1731" w:rsidRPr="009C1731">
        <w:rPr>
          <w:szCs w:val="24"/>
        </w:rPr>
        <w:t xml:space="preserve">und außerhalb des Unterrichts wahr. </w:t>
      </w:r>
    </w:p>
    <w:p w14:paraId="1216B470" w14:textId="70A8CDE1" w:rsidR="000E3343" w:rsidRDefault="009C1731" w:rsidP="009C1731">
      <w:pPr>
        <w:spacing w:after="0" w:line="259" w:lineRule="auto"/>
        <w:ind w:left="0" w:firstLine="0"/>
        <w:rPr>
          <w:szCs w:val="24"/>
        </w:rPr>
      </w:pPr>
      <w:r w:rsidRPr="009C1731">
        <w:rPr>
          <w:szCs w:val="24"/>
        </w:rPr>
        <w:t xml:space="preserve">Mehr als 50 Prozent des angebotenen Unterrichts </w:t>
      </w:r>
      <w:r w:rsidR="006466CE">
        <w:rPr>
          <w:szCs w:val="24"/>
        </w:rPr>
        <w:t>soll</w:t>
      </w:r>
      <w:r w:rsidR="00413AC0">
        <w:rPr>
          <w:szCs w:val="24"/>
        </w:rPr>
        <w:t xml:space="preserve"> individua</w:t>
      </w:r>
      <w:r w:rsidRPr="009C1731">
        <w:rPr>
          <w:szCs w:val="24"/>
        </w:rPr>
        <w:t>lisiert</w:t>
      </w:r>
      <w:r w:rsidR="006466CE">
        <w:rPr>
          <w:szCs w:val="24"/>
        </w:rPr>
        <w:t xml:space="preserve"> </w:t>
      </w:r>
      <w:r w:rsidR="006466CE" w:rsidRPr="009C1731">
        <w:rPr>
          <w:szCs w:val="24"/>
        </w:rPr>
        <w:t>erfo</w:t>
      </w:r>
      <w:r w:rsidR="006466CE">
        <w:rPr>
          <w:szCs w:val="24"/>
        </w:rPr>
        <w:t>lgen, da</w:t>
      </w:r>
      <w:r w:rsidRPr="009C1731">
        <w:rPr>
          <w:szCs w:val="24"/>
        </w:rPr>
        <w:t xml:space="preserve"> ein gemeinsames </w:t>
      </w:r>
      <w:r w:rsidR="00413AC0">
        <w:rPr>
          <w:szCs w:val="24"/>
        </w:rPr>
        <w:t>Verständnis von individualisier</w:t>
      </w:r>
      <w:r w:rsidRPr="009C1731">
        <w:rPr>
          <w:szCs w:val="24"/>
        </w:rPr>
        <w:t>tem Unterricht</w:t>
      </w:r>
      <w:r w:rsidR="006466CE">
        <w:rPr>
          <w:szCs w:val="24"/>
        </w:rPr>
        <w:t xml:space="preserve"> aufgebaut wurde</w:t>
      </w:r>
      <w:r w:rsidRPr="009C1731">
        <w:rPr>
          <w:szCs w:val="24"/>
        </w:rPr>
        <w:t>. Individualisierende Unterrichtsmethoden sind erlernt und erprobt</w:t>
      </w:r>
      <w:r w:rsidR="006466CE">
        <w:rPr>
          <w:szCs w:val="24"/>
        </w:rPr>
        <w:t xml:space="preserve"> worden, dass unter </w:t>
      </w:r>
      <w:r w:rsidRPr="009C1731">
        <w:rPr>
          <w:szCs w:val="24"/>
        </w:rPr>
        <w:t xml:space="preserve">den </w:t>
      </w:r>
      <w:r w:rsidR="00413AC0">
        <w:rPr>
          <w:szCs w:val="24"/>
        </w:rPr>
        <w:t>gegebenen Unterrichtsvo</w:t>
      </w:r>
      <w:r w:rsidRPr="009C1731">
        <w:rPr>
          <w:szCs w:val="24"/>
        </w:rPr>
        <w:t xml:space="preserve">raussetzungen </w:t>
      </w:r>
      <w:r w:rsidR="006466CE">
        <w:rPr>
          <w:szCs w:val="24"/>
        </w:rPr>
        <w:t xml:space="preserve">erfolgreich </w:t>
      </w:r>
      <w:r w:rsidRPr="009C1731">
        <w:rPr>
          <w:szCs w:val="24"/>
        </w:rPr>
        <w:t>individualisierte</w:t>
      </w:r>
      <w:r w:rsidR="006466CE">
        <w:rPr>
          <w:szCs w:val="24"/>
        </w:rPr>
        <w:t>r</w:t>
      </w:r>
      <w:r w:rsidRPr="009C1731">
        <w:rPr>
          <w:szCs w:val="24"/>
        </w:rPr>
        <w:t xml:space="preserve"> Unterricht gestaltet</w:t>
      </w:r>
      <w:r w:rsidR="006466CE">
        <w:rPr>
          <w:szCs w:val="24"/>
        </w:rPr>
        <w:t xml:space="preserve"> werden kann</w:t>
      </w:r>
      <w:r w:rsidRPr="009C1731">
        <w:rPr>
          <w:szCs w:val="24"/>
        </w:rPr>
        <w:t>.</w:t>
      </w:r>
      <w:r w:rsidR="00F71D5D">
        <w:rPr>
          <w:szCs w:val="24"/>
        </w:rPr>
        <w:t xml:space="preserve"> </w:t>
      </w:r>
      <w:r w:rsidR="006466CE">
        <w:rPr>
          <w:szCs w:val="24"/>
        </w:rPr>
        <w:t>Unsere</w:t>
      </w:r>
      <w:r w:rsidRPr="009C1731">
        <w:rPr>
          <w:szCs w:val="24"/>
        </w:rPr>
        <w:t xml:space="preserve"> Schülerinnen und Schüler sowie Studierenden </w:t>
      </w:r>
      <w:r w:rsidR="006466CE">
        <w:rPr>
          <w:szCs w:val="24"/>
        </w:rPr>
        <w:t>sollen gelernt haben,</w:t>
      </w:r>
      <w:r w:rsidRPr="009C1731">
        <w:rPr>
          <w:szCs w:val="24"/>
        </w:rPr>
        <w:t xml:space="preserve"> die Unterschiedli</w:t>
      </w:r>
      <w:r w:rsidR="00862D4B">
        <w:rPr>
          <w:szCs w:val="24"/>
        </w:rPr>
        <w:t>chkeit der Mitschülerinnen und -schüler sowie der Lehrkräfte</w:t>
      </w:r>
      <w:r w:rsidR="006466CE">
        <w:rPr>
          <w:szCs w:val="24"/>
        </w:rPr>
        <w:t xml:space="preserve"> als Bereicherung wahrzunehmen</w:t>
      </w:r>
      <w:r w:rsidR="00862D4B">
        <w:rPr>
          <w:szCs w:val="24"/>
        </w:rPr>
        <w:t>.</w:t>
      </w:r>
    </w:p>
    <w:p w14:paraId="4A1281C4" w14:textId="77777777" w:rsidR="000E3343" w:rsidRDefault="000E3343" w:rsidP="00324D32">
      <w:pPr>
        <w:spacing w:after="0" w:line="259" w:lineRule="auto"/>
        <w:ind w:left="0" w:firstLine="0"/>
      </w:pPr>
    </w:p>
    <w:p w14:paraId="3D232233" w14:textId="10E39EA7" w:rsidR="00324D32" w:rsidRDefault="00324D32" w:rsidP="0097245C">
      <w:pPr>
        <w:pStyle w:val="berschrift4"/>
        <w:numPr>
          <w:ilvl w:val="3"/>
          <w:numId w:val="6"/>
        </w:numPr>
      </w:pPr>
      <w:r>
        <w:t>Organisationskonzept</w:t>
      </w:r>
    </w:p>
    <w:p w14:paraId="0BA5C297" w14:textId="77777777" w:rsidR="00324D32" w:rsidRDefault="00324D32" w:rsidP="00324D32">
      <w:pPr>
        <w:pStyle w:val="Listenabsatz"/>
        <w:spacing w:after="0" w:line="259" w:lineRule="auto"/>
        <w:ind w:left="1440" w:firstLine="0"/>
      </w:pPr>
    </w:p>
    <w:p w14:paraId="521FA0C3" w14:textId="68312BC5" w:rsidR="00BC30B4" w:rsidRDefault="00324D32" w:rsidP="00324D32">
      <w:pPr>
        <w:spacing w:after="0" w:line="259" w:lineRule="auto"/>
      </w:pPr>
      <w:r>
        <w:t xml:space="preserve">Durch das Organisationskonzept soll ab dem Schuljahr 2019/20 Teambildung, Teamzeiten, </w:t>
      </w:r>
      <w:proofErr w:type="spellStart"/>
      <w:r>
        <w:t>Teamteaching</w:t>
      </w:r>
      <w:proofErr w:type="spellEnd"/>
      <w:r>
        <w:t xml:space="preserve"> zur Individualisierung von Un</w:t>
      </w:r>
      <w:r w:rsidR="007968C0">
        <w:t>terricht unterstützt</w:t>
      </w:r>
      <w:r w:rsidR="00BC30B4">
        <w:t xml:space="preserve"> werden</w:t>
      </w:r>
      <w:r w:rsidR="007E4C8A">
        <w:t xml:space="preserve">, ein </w:t>
      </w:r>
      <w:r>
        <w:t xml:space="preserve">Förder- und Sprachbildungskonzept </w:t>
      </w:r>
      <w:r w:rsidR="007E4C8A">
        <w:t>s</w:t>
      </w:r>
      <w:r>
        <w:t>eine organ</w:t>
      </w:r>
      <w:r w:rsidR="007968C0">
        <w:t>isatorische Einbettung</w:t>
      </w:r>
      <w:r w:rsidR="00BC30B4">
        <w:t xml:space="preserve"> finden</w:t>
      </w:r>
      <w:r>
        <w:t xml:space="preserve">. </w:t>
      </w:r>
      <w:r w:rsidR="007968C0">
        <w:t xml:space="preserve">Ein </w:t>
      </w:r>
      <w:r w:rsidR="00BC30B4">
        <w:t xml:space="preserve">neu erstellter </w:t>
      </w:r>
      <w:r w:rsidR="007968C0">
        <w:t xml:space="preserve">ausführlicher Geschäftsverteilungsplan und </w:t>
      </w:r>
      <w:r w:rsidR="00BC30B4">
        <w:t xml:space="preserve">die Struktur eines </w:t>
      </w:r>
      <w:r w:rsidR="007968C0">
        <w:t>Schulhandbuch</w:t>
      </w:r>
      <w:r w:rsidR="00BC30B4">
        <w:t>s</w:t>
      </w:r>
      <w:r w:rsidR="007968C0">
        <w:t xml:space="preserve"> vereinfachen die Orientierung in de</w:t>
      </w:r>
      <w:r w:rsidR="00BC30B4">
        <w:t>n</w:t>
      </w:r>
      <w:r w:rsidR="007968C0">
        <w:t xml:space="preserve"> Organisations</w:t>
      </w:r>
      <w:r w:rsidR="00BC30B4">
        <w:t>abläufen</w:t>
      </w:r>
      <w:r w:rsidR="007968C0">
        <w:t xml:space="preserve"> der Schule. </w:t>
      </w:r>
    </w:p>
    <w:p w14:paraId="7E161A04" w14:textId="77777777" w:rsidR="00BC30B4" w:rsidRDefault="007968C0" w:rsidP="00324D32">
      <w:pPr>
        <w:spacing w:after="0" w:line="259" w:lineRule="auto"/>
      </w:pPr>
      <w:r>
        <w:t xml:space="preserve">Der hohe Anteil an Teilzeitarbeitskräften ist </w:t>
      </w:r>
      <w:r w:rsidR="00BC30B4">
        <w:t xml:space="preserve">sowohl </w:t>
      </w:r>
      <w:r>
        <w:t xml:space="preserve">eine Herausforderung für die Struktur von Kommunikationsabläufen </w:t>
      </w:r>
      <w:r w:rsidR="00BC30B4">
        <w:t xml:space="preserve">als auch für </w:t>
      </w:r>
      <w:r>
        <w:t>die Stundenplanung</w:t>
      </w:r>
      <w:r w:rsidR="00BC30B4">
        <w:t xml:space="preserve">. Dies </w:t>
      </w:r>
      <w:r>
        <w:t xml:space="preserve"> </w:t>
      </w:r>
      <w:r w:rsidR="00BC30B4">
        <w:t>wird</w:t>
      </w:r>
      <w:r>
        <w:t xml:space="preserve"> durch ein h</w:t>
      </w:r>
      <w:r w:rsidR="00BC30B4">
        <w:t>ö</w:t>
      </w:r>
      <w:r>
        <w:t>he</w:t>
      </w:r>
      <w:r w:rsidR="00BC30B4">
        <w:t>res</w:t>
      </w:r>
      <w:r>
        <w:t xml:space="preserve"> Maß an Engagement und Empathie der Lehrkräfte ausgegliche</w:t>
      </w:r>
      <w:r w:rsidR="00BC30B4">
        <w:t>n</w:t>
      </w:r>
      <w:r>
        <w:t xml:space="preserve">. </w:t>
      </w:r>
      <w:r w:rsidR="0097150C">
        <w:t>D</w:t>
      </w:r>
      <w:r w:rsidR="00BC30B4">
        <w:t>er</w:t>
      </w:r>
      <w:r w:rsidR="0097150C">
        <w:t xml:space="preserve"> Aufbau eines wertschätzenden Beschwerdemanagements </w:t>
      </w:r>
      <w:r w:rsidR="00BC30B4">
        <w:t xml:space="preserve">nutzt  </w:t>
      </w:r>
      <w:r w:rsidR="0097150C">
        <w:t xml:space="preserve">Anregungen von Lehrkräften, Eltern, externen Partnern sowie Schülerinnen und Schülern positiv und produktiv zur Weiterentwicklung der Schule. </w:t>
      </w:r>
    </w:p>
    <w:p w14:paraId="35AAC557" w14:textId="6F239C99" w:rsidR="00324D32" w:rsidRDefault="00BC30B4" w:rsidP="009055EF">
      <w:pPr>
        <w:spacing w:after="0" w:line="259" w:lineRule="auto"/>
      </w:pPr>
      <w:r>
        <w:t>Der neu anlaufende Digitalpakt Schule bietet große Möglichkeiten, analoge und digitale Medien zum individuellen Selbstlernen nutzbar zu machen</w:t>
      </w:r>
      <w:r w:rsidR="009055EF">
        <w:t>, was</w:t>
      </w:r>
      <w:r>
        <w:t xml:space="preserve"> </w:t>
      </w:r>
      <w:r w:rsidR="009055EF">
        <w:t xml:space="preserve">durch eine besondere </w:t>
      </w:r>
      <w:r>
        <w:t xml:space="preserve">schulische </w:t>
      </w:r>
      <w:r w:rsidR="0097150C">
        <w:t>Organisation</w:t>
      </w:r>
      <w:r w:rsidR="009055EF">
        <w:t xml:space="preserve"> nachhaltig unterstützt werden muss</w:t>
      </w:r>
      <w:r>
        <w:t>.</w:t>
      </w:r>
      <w:r w:rsidR="0097150C">
        <w:t xml:space="preserve"> </w:t>
      </w:r>
    </w:p>
    <w:p w14:paraId="349D5D9B" w14:textId="77777777" w:rsidR="0097150C" w:rsidRDefault="0097150C" w:rsidP="00324D32">
      <w:pPr>
        <w:spacing w:after="0" w:line="259" w:lineRule="auto"/>
      </w:pPr>
    </w:p>
    <w:p w14:paraId="200E352B" w14:textId="77777777" w:rsidR="009055EF" w:rsidRDefault="0097150C" w:rsidP="009055EF">
      <w:pPr>
        <w:spacing w:after="0" w:line="259" w:lineRule="auto"/>
      </w:pPr>
      <w:r>
        <w:lastRenderedPageBreak/>
        <w:t>Gemeinsames Singen</w:t>
      </w:r>
      <w:r w:rsidR="009055EF">
        <w:t xml:space="preserve"> und Musizieren</w:t>
      </w:r>
      <w:r>
        <w:t xml:space="preserve"> stärkt d</w:t>
      </w:r>
      <w:r w:rsidR="009055EF">
        <w:t>en</w:t>
      </w:r>
      <w:r>
        <w:t xml:space="preserve"> Zusammen</w:t>
      </w:r>
      <w:r w:rsidR="009055EF">
        <w:t xml:space="preserve">halt </w:t>
      </w:r>
      <w:r>
        <w:t xml:space="preserve">innerhalb des Lebensraumes Schule </w:t>
      </w:r>
      <w:r w:rsidR="005D136B">
        <w:t xml:space="preserve">als kulturelle Aktivität und wird durch die Organisation eines Schulchors ermöglicht und unterstützt. </w:t>
      </w:r>
    </w:p>
    <w:p w14:paraId="326AAA13" w14:textId="77777777" w:rsidR="00D738E6" w:rsidRDefault="009055EF" w:rsidP="009055EF">
      <w:pPr>
        <w:spacing w:after="0" w:line="259" w:lineRule="auto"/>
      </w:pPr>
      <w:r>
        <w:t xml:space="preserve">Die </w:t>
      </w:r>
      <w:r w:rsidR="0021089F">
        <w:t>im Rahmen des Index für Inklusion</w:t>
      </w:r>
      <w:r>
        <w:t xml:space="preserve"> angelaufene</w:t>
      </w:r>
      <w:r w:rsidR="0021089F">
        <w:t xml:space="preserve"> Ausgestaltung einer Wertschätzungs- und Willkommenskultur für neue Lehrkräfte und Schülerinnen und Schüler</w:t>
      </w:r>
      <w:r>
        <w:t xml:space="preserve"> </w:t>
      </w:r>
      <w:r w:rsidR="0021089F">
        <w:t>(</w:t>
      </w:r>
      <w:proofErr w:type="spellStart"/>
      <w:r w:rsidR="0021089F">
        <w:t>Mentoringkonzept</w:t>
      </w:r>
      <w:proofErr w:type="spellEnd"/>
      <w:r w:rsidR="0021089F">
        <w:t>, Transparenz der schulischen Unterstützungssysteme, Teilnahme an Wettbewerben sowie Sichtbarmachung der Erfolge)</w:t>
      </w:r>
      <w:r>
        <w:t xml:space="preserve"> soll durch organisatorische Unterstützungsmittel nachhaltig gewährleistet werden</w:t>
      </w:r>
      <w:r w:rsidR="0021089F">
        <w:t>.</w:t>
      </w:r>
    </w:p>
    <w:p w14:paraId="44CF4FE4" w14:textId="7872893E" w:rsidR="00D738E6" w:rsidRDefault="00D738E6" w:rsidP="00D738E6">
      <w:pPr>
        <w:spacing w:after="0" w:line="259" w:lineRule="auto"/>
      </w:pPr>
      <w:r>
        <w:t>Feste und konstante Teams sollen gebildet werden, um die kontinuierliche individuelle Förderung der Lernenden</w:t>
      </w:r>
      <w:r w:rsidRPr="008E3384">
        <w:t xml:space="preserve"> </w:t>
      </w:r>
      <w:r>
        <w:t>verbessert zu ermöglichen.</w:t>
      </w:r>
    </w:p>
    <w:p w14:paraId="7598E394" w14:textId="20C98645" w:rsidR="00735323" w:rsidRDefault="008E3384" w:rsidP="00D738E6">
      <w:pPr>
        <w:spacing w:after="0" w:line="259" w:lineRule="auto"/>
      </w:pPr>
      <w:r>
        <w:t xml:space="preserve">Durch die Etablierung bedarfsgerechter Sitzungsstrukturen </w:t>
      </w:r>
      <w:r w:rsidR="00735323">
        <w:t xml:space="preserve">werden die </w:t>
      </w:r>
      <w:r w:rsidR="009055EF">
        <w:t xml:space="preserve">organisatorischen </w:t>
      </w:r>
      <w:r w:rsidR="00735323">
        <w:t>Voraussetzungen geschaffen,</w:t>
      </w:r>
      <w:r>
        <w:t xml:space="preserve"> die</w:t>
      </w:r>
      <w:r w:rsidR="00735323">
        <w:t xml:space="preserve"> </w:t>
      </w:r>
      <w:r>
        <w:t>Teamzusammenarbeit zu</w:t>
      </w:r>
      <w:r w:rsidR="00735323">
        <w:t xml:space="preserve">m </w:t>
      </w:r>
      <w:r>
        <w:t xml:space="preserve">Zweck </w:t>
      </w:r>
      <w:r w:rsidR="00735323">
        <w:t>de</w:t>
      </w:r>
      <w:r>
        <w:t>r</w:t>
      </w:r>
      <w:r w:rsidR="00735323">
        <w:t xml:space="preserve"> Individualisierung von </w:t>
      </w:r>
      <w:r>
        <w:t>Lehr-/</w:t>
      </w:r>
      <w:r w:rsidR="00735323">
        <w:t xml:space="preserve">Lernprozessen zu </w:t>
      </w:r>
      <w:r>
        <w:t>optimieren. D</w:t>
      </w:r>
      <w:r w:rsidR="00735323">
        <w:t>as Kollegium</w:t>
      </w:r>
      <w:r w:rsidR="009055EF">
        <w:t xml:space="preserve"> </w:t>
      </w:r>
      <w:r>
        <w:t xml:space="preserve">kann </w:t>
      </w:r>
      <w:r w:rsidR="00735323">
        <w:t>in horizontalen sowie vertikalen Teamstrukturen zusammenarbeiten</w:t>
      </w:r>
      <w:r>
        <w:t xml:space="preserve"> und somit </w:t>
      </w:r>
      <w:r w:rsidR="00735323">
        <w:t>Maßnahmen der Unterrichtsorganisation</w:t>
      </w:r>
      <w:r>
        <w:t xml:space="preserve"> </w:t>
      </w:r>
      <w:r w:rsidR="00735323">
        <w:t>im Hinblick auf Individualisierung</w:t>
      </w:r>
      <w:r>
        <w:t xml:space="preserve"> leichter </w:t>
      </w:r>
      <w:r w:rsidR="00735323">
        <w:t>etablier</w:t>
      </w:r>
      <w:r>
        <w:t>en</w:t>
      </w:r>
      <w:r w:rsidR="00735323">
        <w:t xml:space="preserve">. </w:t>
      </w:r>
    </w:p>
    <w:p w14:paraId="055F9310" w14:textId="77777777" w:rsidR="00735323" w:rsidRPr="00735323" w:rsidRDefault="00735323" w:rsidP="00735323">
      <w:pPr>
        <w:spacing w:after="0" w:line="259" w:lineRule="auto"/>
        <w:ind w:left="0" w:firstLine="0"/>
        <w:rPr>
          <w:sz w:val="20"/>
          <w:szCs w:val="20"/>
        </w:rPr>
      </w:pPr>
    </w:p>
    <w:p w14:paraId="5DFF6377" w14:textId="77777777" w:rsidR="00324D32" w:rsidRDefault="00324D32" w:rsidP="00324D32">
      <w:pPr>
        <w:pStyle w:val="Listenabsatz"/>
        <w:spacing w:after="0" w:line="259" w:lineRule="auto"/>
        <w:ind w:left="1440" w:firstLine="0"/>
      </w:pPr>
    </w:p>
    <w:p w14:paraId="04458C1B" w14:textId="11AABB6C" w:rsidR="00324D32" w:rsidRDefault="00324D32" w:rsidP="0097245C">
      <w:pPr>
        <w:pStyle w:val="berschrift4"/>
        <w:numPr>
          <w:ilvl w:val="3"/>
          <w:numId w:val="14"/>
        </w:numPr>
      </w:pPr>
      <w:r>
        <w:t>Raumkonzept</w:t>
      </w:r>
    </w:p>
    <w:p w14:paraId="70EB80F7" w14:textId="77777777" w:rsidR="00324D32" w:rsidRDefault="00324D32" w:rsidP="00324D32">
      <w:pPr>
        <w:spacing w:after="0" w:line="259" w:lineRule="auto"/>
        <w:ind w:left="360" w:firstLine="0"/>
      </w:pPr>
    </w:p>
    <w:p w14:paraId="1ADF2A86" w14:textId="77777777" w:rsidR="009A3C58" w:rsidRDefault="00324D32" w:rsidP="00142C2E">
      <w:r>
        <w:t xml:space="preserve">Im </w:t>
      </w:r>
      <w:r w:rsidR="009A3C58">
        <w:t>Februar 2019</w:t>
      </w:r>
      <w:r>
        <w:t xml:space="preserve"> wurde mit der Planung eines neuen Raumkonzeptes begonnen. Im Fokus steht die Umstellung vom Stammraum- zum Fachraum</w:t>
      </w:r>
      <w:r w:rsidR="00A410EA">
        <w:t>- bzw. Lernfeldraum</w:t>
      </w:r>
      <w:r>
        <w:t>prinzip, um einen den Individualisierungsprozess fördernden Unterricht mit Hilfe fachspezifischer Ausstattung zu ermöglichen. Die Stammräume der IBA sollen so ausgestattet werden, dass die Schülerinnen und Schüler ihren Klassenraum als Raum für ihren eigenen Lernfortschritt erleben.</w:t>
      </w:r>
    </w:p>
    <w:p w14:paraId="4B0BFFCA" w14:textId="77777777" w:rsidR="009A3C58" w:rsidRDefault="00324D32" w:rsidP="009A3C58">
      <w:pPr>
        <w:rPr>
          <w:bCs/>
        </w:rPr>
      </w:pPr>
      <w:r>
        <w:t xml:space="preserve"> </w:t>
      </w:r>
      <w:r w:rsidR="00A410EA">
        <w:t>Die Mittel des Digitalpaktes sollen explizit dafür genutzt werden, die Räume so auszustatten, dass ein individualisiertes Lernen gefördert wird</w:t>
      </w:r>
      <w:r w:rsidR="009A3C58">
        <w:t xml:space="preserve"> und d</w:t>
      </w:r>
      <w:r w:rsidR="00142C2E" w:rsidRPr="00142C2E">
        <w:rPr>
          <w:bCs/>
        </w:rPr>
        <w:t>er Raum als zweiter Pädagoge seine Rolle im Individualisierungsprozess ein</w:t>
      </w:r>
      <w:r w:rsidR="009A3C58">
        <w:rPr>
          <w:bCs/>
        </w:rPr>
        <w:t>nehmen kann</w:t>
      </w:r>
      <w:r w:rsidR="00142C2E" w:rsidRPr="00142C2E">
        <w:rPr>
          <w:bCs/>
        </w:rPr>
        <w:t>. Die Lehrkräfte können</w:t>
      </w:r>
      <w:r w:rsidR="009A3C58">
        <w:rPr>
          <w:bCs/>
        </w:rPr>
        <w:t xml:space="preserve"> dadurch</w:t>
      </w:r>
      <w:r w:rsidR="00142C2E" w:rsidRPr="00142C2E">
        <w:rPr>
          <w:bCs/>
        </w:rPr>
        <w:t xml:space="preserve"> für unterschiedliche Sozialformen auf flexibel eingerichtete Fachräume/Lernfeldräume zurückgreifen und </w:t>
      </w:r>
      <w:r w:rsidR="009A3C58">
        <w:rPr>
          <w:bCs/>
        </w:rPr>
        <w:t xml:space="preserve">ihn </w:t>
      </w:r>
      <w:r w:rsidR="00142C2E" w:rsidRPr="00142C2E">
        <w:rPr>
          <w:bCs/>
        </w:rPr>
        <w:t>entsprechend den Bedürfnissen der Schülerinnen und Schüler sowie den Anforderungen an das Fach bzw. Lernfeld individuell</w:t>
      </w:r>
      <w:r w:rsidR="009A3C58">
        <w:rPr>
          <w:bCs/>
        </w:rPr>
        <w:t xml:space="preserve"> und individualisierend</w:t>
      </w:r>
      <w:r w:rsidR="00142C2E" w:rsidRPr="00142C2E">
        <w:rPr>
          <w:bCs/>
        </w:rPr>
        <w:t xml:space="preserve"> nutzen. </w:t>
      </w:r>
    </w:p>
    <w:p w14:paraId="3BFC1939" w14:textId="3C55E69B" w:rsidR="009A3C58" w:rsidRDefault="00142C2E" w:rsidP="009A3C58">
      <w:pPr>
        <w:rPr>
          <w:bCs/>
        </w:rPr>
      </w:pPr>
      <w:r w:rsidRPr="00142C2E">
        <w:rPr>
          <w:bCs/>
        </w:rPr>
        <w:t>D</w:t>
      </w:r>
      <w:r w:rsidR="009A3C58">
        <w:rPr>
          <w:bCs/>
        </w:rPr>
        <w:t>afür sind d</w:t>
      </w:r>
      <w:r w:rsidRPr="00142C2E">
        <w:rPr>
          <w:bCs/>
        </w:rPr>
        <w:t xml:space="preserve">ie Räume der Schule </w:t>
      </w:r>
      <w:r w:rsidR="009A3C58">
        <w:rPr>
          <w:bCs/>
        </w:rPr>
        <w:t xml:space="preserve">zu dem </w:t>
      </w:r>
      <w:r w:rsidRPr="00142C2E">
        <w:rPr>
          <w:bCs/>
        </w:rPr>
        <w:t xml:space="preserve">nicht beliebig, sondern dem Berufsfeld </w:t>
      </w:r>
      <w:r w:rsidR="009A3C58" w:rsidRPr="00142C2E">
        <w:rPr>
          <w:bCs/>
        </w:rPr>
        <w:t xml:space="preserve">entsprechend </w:t>
      </w:r>
      <w:r>
        <w:rPr>
          <w:bCs/>
        </w:rPr>
        <w:t xml:space="preserve">spezifisch auf </w:t>
      </w:r>
      <w:r w:rsidR="009A3C58">
        <w:rPr>
          <w:bCs/>
        </w:rPr>
        <w:t xml:space="preserve">den Bereich </w:t>
      </w:r>
      <w:r w:rsidRPr="00142C2E">
        <w:rPr>
          <w:bCs/>
        </w:rPr>
        <w:t>Sozialwesen</w:t>
      </w:r>
      <w:r>
        <w:rPr>
          <w:bCs/>
        </w:rPr>
        <w:t xml:space="preserve"> ausgestattet</w:t>
      </w:r>
      <w:r w:rsidRPr="00142C2E">
        <w:rPr>
          <w:bCs/>
        </w:rPr>
        <w:t xml:space="preserve">. Die Lehrkräfte identifizieren sich </w:t>
      </w:r>
      <w:r>
        <w:rPr>
          <w:bCs/>
        </w:rPr>
        <w:t xml:space="preserve">durch die Raumgestaltung </w:t>
      </w:r>
      <w:r w:rsidR="009A3C58">
        <w:rPr>
          <w:bCs/>
        </w:rPr>
        <w:t xml:space="preserve">stärker </w:t>
      </w:r>
      <w:r w:rsidRPr="00142C2E">
        <w:rPr>
          <w:bCs/>
        </w:rPr>
        <w:t xml:space="preserve">mit den spezifischen Methoden und Medien ihres Unterrichtsfaches bzw. Lernfeldes. </w:t>
      </w:r>
    </w:p>
    <w:p w14:paraId="7F9D9D16" w14:textId="1F7DCC35" w:rsidR="00142C2E" w:rsidRPr="009A3C58" w:rsidRDefault="009A3C58" w:rsidP="009A3C58">
      <w:r>
        <w:rPr>
          <w:bCs/>
        </w:rPr>
        <w:t xml:space="preserve">Den </w:t>
      </w:r>
      <w:r w:rsidR="00142C2E" w:rsidRPr="00142C2E">
        <w:rPr>
          <w:bCs/>
        </w:rPr>
        <w:t>Schülerinnen und Schüler</w:t>
      </w:r>
      <w:r w:rsidR="00142C2E">
        <w:rPr>
          <w:bCs/>
        </w:rPr>
        <w:t>n</w:t>
      </w:r>
      <w:r w:rsidR="00142C2E" w:rsidRPr="00142C2E">
        <w:rPr>
          <w:bCs/>
        </w:rPr>
        <w:t xml:space="preserve"> </w:t>
      </w:r>
      <w:r w:rsidR="00142C2E">
        <w:rPr>
          <w:bCs/>
        </w:rPr>
        <w:t xml:space="preserve">werden </w:t>
      </w:r>
      <w:r w:rsidR="00142C2E" w:rsidRPr="00142C2E">
        <w:rPr>
          <w:bCs/>
        </w:rPr>
        <w:t xml:space="preserve">im Rahmen eines Open Learning Centers </w:t>
      </w:r>
      <w:r>
        <w:rPr>
          <w:bCs/>
        </w:rPr>
        <w:t xml:space="preserve">zunehmend mehr </w:t>
      </w:r>
      <w:r w:rsidR="00142C2E">
        <w:rPr>
          <w:bCs/>
        </w:rPr>
        <w:t>Räume</w:t>
      </w:r>
      <w:r w:rsidR="00142C2E" w:rsidRPr="00142C2E">
        <w:rPr>
          <w:bCs/>
        </w:rPr>
        <w:t xml:space="preserve"> als Selbstlernräume zur Verfügung</w:t>
      </w:r>
      <w:r w:rsidR="00142C2E">
        <w:rPr>
          <w:bCs/>
        </w:rPr>
        <w:t xml:space="preserve"> stehen</w:t>
      </w:r>
      <w:r w:rsidR="00142C2E" w:rsidRPr="00142C2E">
        <w:rPr>
          <w:bCs/>
        </w:rPr>
        <w:t>.</w:t>
      </w:r>
    </w:p>
    <w:p w14:paraId="6F3935B8" w14:textId="77777777" w:rsidR="00F71D5D" w:rsidRDefault="00F71D5D" w:rsidP="00142C2E">
      <w:pPr>
        <w:pStyle w:val="FarbigeListe-Akzent11"/>
        <w:ind w:left="0"/>
        <w:jc w:val="both"/>
        <w:rPr>
          <w:rFonts w:ascii="Arial" w:hAnsi="Arial" w:cs="Arial"/>
          <w:bCs/>
        </w:rPr>
      </w:pPr>
    </w:p>
    <w:p w14:paraId="00CEC4FD" w14:textId="77777777" w:rsidR="00F71D5D" w:rsidRDefault="00F71D5D" w:rsidP="00142C2E">
      <w:pPr>
        <w:pStyle w:val="FarbigeListe-Akzent11"/>
        <w:ind w:left="0"/>
        <w:jc w:val="both"/>
        <w:rPr>
          <w:rFonts w:ascii="Arial" w:hAnsi="Arial" w:cs="Arial"/>
          <w:bCs/>
        </w:rPr>
      </w:pPr>
    </w:p>
    <w:p w14:paraId="54FE0E7F" w14:textId="348DDEDF" w:rsidR="00F1200D" w:rsidRPr="00F1200D" w:rsidRDefault="00F1200D" w:rsidP="00F71D5D">
      <w:pPr>
        <w:pStyle w:val="FarbigeListe-Akzent11"/>
        <w:ind w:left="0"/>
        <w:jc w:val="both"/>
        <w:rPr>
          <w:rFonts w:ascii="Arial" w:hAnsi="Arial" w:cs="Arial"/>
          <w:bCs/>
        </w:rPr>
      </w:pPr>
      <w:r w:rsidRPr="00F1200D">
        <w:rPr>
          <w:rFonts w:ascii="Arial" w:hAnsi="Arial" w:cs="Arial"/>
          <w:bCs/>
        </w:rPr>
        <w:t>Wie, womit oder wodurch wollen wir dieses Ziel erreichen?</w:t>
      </w:r>
      <w:r w:rsidRPr="00F1200D">
        <w:rPr>
          <w:rFonts w:ascii="Arial" w:hAnsi="Arial" w:cs="Arial"/>
          <w:bCs/>
        </w:rPr>
        <w:tab/>
        <w:t xml:space="preserve">Die Klassen des Bildungsganges IBA werden derzeit zu ca. 50 % des Unterrichts im Klassenraum unterrichtet. Der andere Unterricht wird in den Fachräumen Küche, Cafeteria, Kunsträume, Werkraum und Aula erteilt. Die Klassen der FOS, der </w:t>
      </w:r>
      <w:r w:rsidRPr="00F1200D">
        <w:rPr>
          <w:rFonts w:ascii="Arial" w:hAnsi="Arial" w:cs="Arial"/>
          <w:bCs/>
        </w:rPr>
        <w:lastRenderedPageBreak/>
        <w:t xml:space="preserve">Berufsfachschule sowie </w:t>
      </w:r>
      <w:r w:rsidR="009A3C58">
        <w:rPr>
          <w:rFonts w:ascii="Arial" w:hAnsi="Arial" w:cs="Arial"/>
          <w:bCs/>
        </w:rPr>
        <w:t xml:space="preserve">der </w:t>
      </w:r>
      <w:r w:rsidRPr="00F1200D">
        <w:rPr>
          <w:rFonts w:ascii="Arial" w:hAnsi="Arial" w:cs="Arial"/>
          <w:bCs/>
        </w:rPr>
        <w:t>Fachschule werden</w:t>
      </w:r>
      <w:r w:rsidR="009A3C58">
        <w:rPr>
          <w:rFonts w:ascii="Arial" w:hAnsi="Arial" w:cs="Arial"/>
          <w:bCs/>
        </w:rPr>
        <w:t xml:space="preserve"> </w:t>
      </w:r>
      <w:r w:rsidR="00F03DBE">
        <w:rPr>
          <w:rFonts w:ascii="Arial" w:hAnsi="Arial" w:cs="Arial"/>
          <w:bCs/>
        </w:rPr>
        <w:t xml:space="preserve">im Theorieunterricht </w:t>
      </w:r>
      <w:r w:rsidR="009A3C58">
        <w:rPr>
          <w:rFonts w:ascii="Arial" w:hAnsi="Arial" w:cs="Arial"/>
          <w:bCs/>
        </w:rPr>
        <w:t>überwiegend</w:t>
      </w:r>
      <w:r w:rsidRPr="00F1200D">
        <w:rPr>
          <w:rFonts w:ascii="Arial" w:hAnsi="Arial" w:cs="Arial"/>
          <w:bCs/>
        </w:rPr>
        <w:t xml:space="preserve"> </w:t>
      </w:r>
      <w:r w:rsidR="009A3C58" w:rsidRPr="00F1200D">
        <w:rPr>
          <w:rFonts w:ascii="Arial" w:hAnsi="Arial" w:cs="Arial"/>
          <w:bCs/>
        </w:rPr>
        <w:t>in</w:t>
      </w:r>
      <w:r w:rsidR="009A3C58">
        <w:rPr>
          <w:rFonts w:ascii="Arial" w:hAnsi="Arial" w:cs="Arial"/>
          <w:bCs/>
        </w:rPr>
        <w:t xml:space="preserve"> </w:t>
      </w:r>
      <w:r w:rsidR="009A3C58" w:rsidRPr="00F1200D">
        <w:rPr>
          <w:rFonts w:ascii="Arial" w:hAnsi="Arial" w:cs="Arial"/>
          <w:bCs/>
        </w:rPr>
        <w:t>Räumen</w:t>
      </w:r>
      <w:r w:rsidR="009A3C58">
        <w:rPr>
          <w:rFonts w:ascii="Arial" w:hAnsi="Arial" w:cs="Arial"/>
          <w:bCs/>
        </w:rPr>
        <w:t xml:space="preserve"> nach dem Kriterium </w:t>
      </w:r>
      <w:r w:rsidRPr="00F1200D">
        <w:rPr>
          <w:rFonts w:ascii="Arial" w:hAnsi="Arial" w:cs="Arial"/>
          <w:bCs/>
        </w:rPr>
        <w:t xml:space="preserve">der Klassengröße unterrichtet. </w:t>
      </w:r>
      <w:r w:rsidR="0023354C">
        <w:rPr>
          <w:rFonts w:ascii="Arial" w:hAnsi="Arial" w:cs="Arial"/>
          <w:bCs/>
        </w:rPr>
        <w:t>D</w:t>
      </w:r>
      <w:r w:rsidRPr="00F1200D">
        <w:rPr>
          <w:rFonts w:ascii="Arial" w:hAnsi="Arial" w:cs="Arial"/>
          <w:bCs/>
        </w:rPr>
        <w:t>er</w:t>
      </w:r>
      <w:r w:rsidR="003926BB">
        <w:rPr>
          <w:rFonts w:ascii="Arial" w:hAnsi="Arial" w:cs="Arial"/>
          <w:bCs/>
        </w:rPr>
        <w:t xml:space="preserve"> küchenpraktische</w:t>
      </w:r>
      <w:r w:rsidRPr="00F1200D">
        <w:rPr>
          <w:rFonts w:ascii="Arial" w:hAnsi="Arial" w:cs="Arial"/>
          <w:bCs/>
        </w:rPr>
        <w:t xml:space="preserve"> Unterricht im Lernfeld 3 der Berufsfachschule</w:t>
      </w:r>
      <w:r w:rsidR="0023354C">
        <w:rPr>
          <w:rFonts w:ascii="Arial" w:hAnsi="Arial" w:cs="Arial"/>
          <w:bCs/>
        </w:rPr>
        <w:t xml:space="preserve">, </w:t>
      </w:r>
      <w:r w:rsidR="003926BB">
        <w:rPr>
          <w:rFonts w:ascii="Arial" w:hAnsi="Arial" w:cs="Arial"/>
          <w:bCs/>
        </w:rPr>
        <w:t>der Biologie-</w:t>
      </w:r>
      <w:r w:rsidR="0023354C">
        <w:rPr>
          <w:rFonts w:ascii="Arial" w:hAnsi="Arial" w:cs="Arial"/>
          <w:bCs/>
        </w:rPr>
        <w:t>, Sport-, Kunst</w:t>
      </w:r>
      <w:r w:rsidR="00F03DBE">
        <w:rPr>
          <w:rFonts w:ascii="Arial" w:hAnsi="Arial" w:cs="Arial"/>
          <w:bCs/>
        </w:rPr>
        <w:t>-, Musik-</w:t>
      </w:r>
      <w:r w:rsidR="003926BB">
        <w:rPr>
          <w:rFonts w:ascii="Arial" w:hAnsi="Arial" w:cs="Arial"/>
          <w:bCs/>
        </w:rPr>
        <w:t xml:space="preserve"> und EDV-Unterricht </w:t>
      </w:r>
      <w:r w:rsidR="00F03DBE">
        <w:rPr>
          <w:rFonts w:ascii="Arial" w:hAnsi="Arial" w:cs="Arial"/>
          <w:bCs/>
        </w:rPr>
        <w:t xml:space="preserve">findet </w:t>
      </w:r>
      <w:r w:rsidRPr="00F1200D">
        <w:rPr>
          <w:rFonts w:ascii="Arial" w:hAnsi="Arial" w:cs="Arial"/>
          <w:bCs/>
        </w:rPr>
        <w:t xml:space="preserve">in </w:t>
      </w:r>
      <w:r w:rsidR="00F03DBE">
        <w:rPr>
          <w:rFonts w:ascii="Arial" w:hAnsi="Arial" w:cs="Arial"/>
          <w:bCs/>
        </w:rPr>
        <w:t xml:space="preserve">gut ausgestatteten </w:t>
      </w:r>
      <w:r w:rsidR="003926BB">
        <w:rPr>
          <w:rFonts w:ascii="Arial" w:hAnsi="Arial" w:cs="Arial"/>
          <w:bCs/>
        </w:rPr>
        <w:t xml:space="preserve">Fachräumen </w:t>
      </w:r>
      <w:r w:rsidR="00F03DBE">
        <w:rPr>
          <w:rFonts w:ascii="Arial" w:hAnsi="Arial" w:cs="Arial"/>
          <w:bCs/>
        </w:rPr>
        <w:t>statt</w:t>
      </w:r>
      <w:r w:rsidRPr="00F1200D">
        <w:rPr>
          <w:rFonts w:ascii="Arial" w:hAnsi="Arial" w:cs="Arial"/>
          <w:bCs/>
        </w:rPr>
        <w:t xml:space="preserve">. </w:t>
      </w:r>
      <w:r w:rsidR="00F03DBE">
        <w:rPr>
          <w:rFonts w:ascii="Arial" w:hAnsi="Arial" w:cs="Arial"/>
          <w:bCs/>
        </w:rPr>
        <w:t>Hier ist in der Regel ein individualisierender Unterricht gut möglich.</w:t>
      </w:r>
    </w:p>
    <w:p w14:paraId="317EFCC6" w14:textId="77777777" w:rsidR="00F1200D" w:rsidRPr="00F1200D" w:rsidRDefault="00F1200D" w:rsidP="00F71D5D">
      <w:pPr>
        <w:pStyle w:val="FarbigeListe-Akzent11"/>
        <w:ind w:left="0"/>
        <w:jc w:val="both"/>
        <w:rPr>
          <w:rFonts w:ascii="Arial" w:hAnsi="Arial" w:cs="Arial"/>
          <w:bCs/>
        </w:rPr>
      </w:pPr>
    </w:p>
    <w:p w14:paraId="26907A47" w14:textId="0F941D08" w:rsidR="003926BB" w:rsidRDefault="00F1200D" w:rsidP="00F71D5D">
      <w:pPr>
        <w:pStyle w:val="FarbigeListe-Akzent11"/>
        <w:ind w:left="0"/>
        <w:jc w:val="both"/>
        <w:rPr>
          <w:rFonts w:ascii="Arial" w:hAnsi="Arial" w:cs="Arial"/>
          <w:bCs/>
        </w:rPr>
      </w:pPr>
      <w:r w:rsidRPr="00F1200D">
        <w:rPr>
          <w:rFonts w:ascii="Arial" w:hAnsi="Arial" w:cs="Arial"/>
          <w:bCs/>
        </w:rPr>
        <w:t xml:space="preserve">Schwere Fachbücher, technische und haptische Medien </w:t>
      </w:r>
      <w:r w:rsidR="00F03DBE">
        <w:rPr>
          <w:rFonts w:ascii="Arial" w:hAnsi="Arial" w:cs="Arial"/>
          <w:bCs/>
        </w:rPr>
        <w:t xml:space="preserve">für den Theorieunterricht </w:t>
      </w:r>
      <w:r w:rsidRPr="00F1200D">
        <w:rPr>
          <w:rFonts w:ascii="Arial" w:hAnsi="Arial" w:cs="Arial"/>
          <w:bCs/>
        </w:rPr>
        <w:t>müssen von den Lehrkräften</w:t>
      </w:r>
      <w:r w:rsidR="003926BB">
        <w:rPr>
          <w:rFonts w:ascii="Arial" w:hAnsi="Arial" w:cs="Arial"/>
          <w:bCs/>
        </w:rPr>
        <w:t xml:space="preserve"> überwiegend aus dem Lehrerzimmer </w:t>
      </w:r>
      <w:r w:rsidRPr="00F1200D">
        <w:rPr>
          <w:rFonts w:ascii="Arial" w:hAnsi="Arial" w:cs="Arial"/>
          <w:bCs/>
        </w:rPr>
        <w:t xml:space="preserve">in die </w:t>
      </w:r>
      <w:r w:rsidR="003926BB">
        <w:rPr>
          <w:rFonts w:ascii="Arial" w:hAnsi="Arial" w:cs="Arial"/>
          <w:bCs/>
        </w:rPr>
        <w:t>Unterrichtsr</w:t>
      </w:r>
      <w:r w:rsidRPr="00F1200D">
        <w:rPr>
          <w:rFonts w:ascii="Arial" w:hAnsi="Arial" w:cs="Arial"/>
          <w:bCs/>
        </w:rPr>
        <w:t>äume transportiert werden</w:t>
      </w:r>
      <w:r w:rsidR="003926BB">
        <w:rPr>
          <w:rFonts w:ascii="Arial" w:hAnsi="Arial" w:cs="Arial"/>
          <w:bCs/>
        </w:rPr>
        <w:t>, wodurch d</w:t>
      </w:r>
      <w:r w:rsidRPr="00F1200D">
        <w:rPr>
          <w:rFonts w:ascii="Arial" w:hAnsi="Arial" w:cs="Arial"/>
          <w:bCs/>
        </w:rPr>
        <w:t>ie Motivation, diese Mittel</w:t>
      </w:r>
      <w:r w:rsidR="003926BB">
        <w:rPr>
          <w:rFonts w:ascii="Arial" w:hAnsi="Arial" w:cs="Arial"/>
          <w:bCs/>
        </w:rPr>
        <w:t xml:space="preserve"> unterrichtlich</w:t>
      </w:r>
      <w:r w:rsidRPr="00F1200D">
        <w:rPr>
          <w:rFonts w:ascii="Arial" w:hAnsi="Arial" w:cs="Arial"/>
          <w:bCs/>
        </w:rPr>
        <w:t xml:space="preserve"> einzusetzen, sinkt. Die </w:t>
      </w:r>
      <w:r w:rsidR="003926BB">
        <w:rPr>
          <w:rFonts w:ascii="Arial" w:hAnsi="Arial" w:cs="Arial"/>
          <w:bCs/>
        </w:rPr>
        <w:t xml:space="preserve">alte </w:t>
      </w:r>
      <w:r w:rsidRPr="00F1200D">
        <w:rPr>
          <w:rFonts w:ascii="Arial" w:hAnsi="Arial" w:cs="Arial"/>
          <w:bCs/>
        </w:rPr>
        <w:t>Möblierung und Bestuhlung d</w:t>
      </w:r>
      <w:r w:rsidR="00F03DBE">
        <w:rPr>
          <w:rFonts w:ascii="Arial" w:hAnsi="Arial" w:cs="Arial"/>
          <w:bCs/>
        </w:rPr>
        <w:t>ies</w:t>
      </w:r>
      <w:r w:rsidRPr="00F1200D">
        <w:rPr>
          <w:rFonts w:ascii="Arial" w:hAnsi="Arial" w:cs="Arial"/>
          <w:bCs/>
        </w:rPr>
        <w:t xml:space="preserve">er Unterrichtsräume lässt nur mit Aufwand </w:t>
      </w:r>
      <w:r w:rsidR="003926BB">
        <w:rPr>
          <w:rFonts w:ascii="Arial" w:hAnsi="Arial" w:cs="Arial"/>
          <w:bCs/>
        </w:rPr>
        <w:t xml:space="preserve">Sozialformen eines modernen </w:t>
      </w:r>
      <w:r w:rsidRPr="00F1200D">
        <w:rPr>
          <w:rFonts w:ascii="Arial" w:hAnsi="Arial" w:cs="Arial"/>
          <w:bCs/>
        </w:rPr>
        <w:t>individualisierten Unterricht</w:t>
      </w:r>
      <w:r w:rsidR="003926BB">
        <w:rPr>
          <w:rFonts w:ascii="Arial" w:hAnsi="Arial" w:cs="Arial"/>
          <w:bCs/>
        </w:rPr>
        <w:t>s</w:t>
      </w:r>
      <w:r w:rsidRPr="00F1200D">
        <w:rPr>
          <w:rFonts w:ascii="Arial" w:hAnsi="Arial" w:cs="Arial"/>
          <w:bCs/>
        </w:rPr>
        <w:t xml:space="preserve"> zu.</w:t>
      </w:r>
    </w:p>
    <w:p w14:paraId="2FF85800" w14:textId="77777777" w:rsidR="00F03DBE" w:rsidRDefault="00F03DBE" w:rsidP="00F71D5D">
      <w:pPr>
        <w:pStyle w:val="FarbigeListe-Akzent11"/>
        <w:ind w:left="0"/>
        <w:jc w:val="both"/>
        <w:rPr>
          <w:rFonts w:ascii="Arial" w:hAnsi="Arial" w:cs="Arial"/>
          <w:bCs/>
        </w:rPr>
      </w:pPr>
      <w:r>
        <w:rPr>
          <w:rFonts w:ascii="Arial" w:hAnsi="Arial" w:cs="Arial"/>
          <w:bCs/>
        </w:rPr>
        <w:t>Theorieu</w:t>
      </w:r>
      <w:r w:rsidR="00F1200D" w:rsidRPr="00F1200D">
        <w:rPr>
          <w:rFonts w:ascii="Arial" w:hAnsi="Arial" w:cs="Arial"/>
          <w:bCs/>
        </w:rPr>
        <w:t>nterricht</w:t>
      </w:r>
      <w:r w:rsidR="0023354C">
        <w:rPr>
          <w:rFonts w:ascii="Arial" w:hAnsi="Arial" w:cs="Arial"/>
          <w:bCs/>
        </w:rPr>
        <w:t xml:space="preserve"> mit </w:t>
      </w:r>
      <w:r>
        <w:rPr>
          <w:rFonts w:ascii="Arial" w:hAnsi="Arial" w:cs="Arial"/>
          <w:bCs/>
        </w:rPr>
        <w:t xml:space="preserve">einer </w:t>
      </w:r>
      <w:r w:rsidR="0023354C">
        <w:rPr>
          <w:rFonts w:ascii="Arial" w:hAnsi="Arial" w:cs="Arial"/>
          <w:bCs/>
        </w:rPr>
        <w:t>st</w:t>
      </w:r>
      <w:r>
        <w:rPr>
          <w:rFonts w:ascii="Arial" w:hAnsi="Arial" w:cs="Arial"/>
          <w:bCs/>
        </w:rPr>
        <w:t>ä</w:t>
      </w:r>
      <w:r w:rsidR="0023354C">
        <w:rPr>
          <w:rFonts w:ascii="Arial" w:hAnsi="Arial" w:cs="Arial"/>
          <w:bCs/>
        </w:rPr>
        <w:t>rk</w:t>
      </w:r>
      <w:r>
        <w:rPr>
          <w:rFonts w:ascii="Arial" w:hAnsi="Arial" w:cs="Arial"/>
          <w:bCs/>
        </w:rPr>
        <w:t>eren</w:t>
      </w:r>
      <w:r w:rsidR="0023354C">
        <w:rPr>
          <w:rFonts w:ascii="Arial" w:hAnsi="Arial" w:cs="Arial"/>
          <w:bCs/>
        </w:rPr>
        <w:t xml:space="preserve"> fachpraktische</w:t>
      </w:r>
      <w:r>
        <w:rPr>
          <w:rFonts w:ascii="Arial" w:hAnsi="Arial" w:cs="Arial"/>
          <w:bCs/>
        </w:rPr>
        <w:t>n</w:t>
      </w:r>
      <w:r w:rsidR="0023354C">
        <w:rPr>
          <w:rFonts w:ascii="Arial" w:hAnsi="Arial" w:cs="Arial"/>
          <w:bCs/>
        </w:rPr>
        <w:t xml:space="preserve"> Ausrichtung</w:t>
      </w:r>
      <w:r w:rsidR="00F1200D" w:rsidRPr="00F1200D">
        <w:rPr>
          <w:rFonts w:ascii="Arial" w:hAnsi="Arial" w:cs="Arial"/>
          <w:bCs/>
        </w:rPr>
        <w:t xml:space="preserve"> und Lernwerkstattunterricht </w:t>
      </w:r>
      <w:r>
        <w:rPr>
          <w:rFonts w:ascii="Arial" w:hAnsi="Arial" w:cs="Arial"/>
          <w:bCs/>
        </w:rPr>
        <w:t xml:space="preserve">ist </w:t>
      </w:r>
      <w:r w:rsidR="00F1200D" w:rsidRPr="00F1200D">
        <w:rPr>
          <w:rFonts w:ascii="Arial" w:hAnsi="Arial" w:cs="Arial"/>
          <w:bCs/>
        </w:rPr>
        <w:t xml:space="preserve">in den Bildungsgängen IBA, Berufsfachschule sowie Fachschule nur in </w:t>
      </w:r>
      <w:r>
        <w:rPr>
          <w:rFonts w:ascii="Arial" w:hAnsi="Arial" w:cs="Arial"/>
          <w:bCs/>
        </w:rPr>
        <w:t>eingeschränktem Maße</w:t>
      </w:r>
      <w:r w:rsidR="00F1200D" w:rsidRPr="00F1200D">
        <w:rPr>
          <w:rFonts w:ascii="Arial" w:hAnsi="Arial" w:cs="Arial"/>
          <w:bCs/>
        </w:rPr>
        <w:t xml:space="preserve"> möglich. </w:t>
      </w:r>
    </w:p>
    <w:p w14:paraId="73CE3A71" w14:textId="1272E329" w:rsidR="00EE5CD9" w:rsidRPr="00F1200D" w:rsidRDefault="00F1200D" w:rsidP="00EE5CD9">
      <w:pPr>
        <w:pStyle w:val="FarbigeListe-Akzent11"/>
        <w:ind w:left="0"/>
        <w:jc w:val="both"/>
        <w:rPr>
          <w:rFonts w:ascii="Arial" w:hAnsi="Arial" w:cs="Arial"/>
          <w:bCs/>
        </w:rPr>
      </w:pPr>
      <w:r w:rsidRPr="00F1200D">
        <w:rPr>
          <w:rFonts w:ascii="Arial" w:hAnsi="Arial" w:cs="Arial"/>
          <w:bCs/>
        </w:rPr>
        <w:t>Es existiert derzeit</w:t>
      </w:r>
      <w:r w:rsidR="00F03DBE">
        <w:rPr>
          <w:rFonts w:ascii="Arial" w:hAnsi="Arial" w:cs="Arial"/>
          <w:bCs/>
        </w:rPr>
        <w:t>, wie an den meisten anderen beruflichen Schulen auch,</w:t>
      </w:r>
      <w:r w:rsidRPr="00F1200D">
        <w:rPr>
          <w:rFonts w:ascii="Arial" w:hAnsi="Arial" w:cs="Arial"/>
          <w:bCs/>
        </w:rPr>
        <w:t xml:space="preserve"> keine für die Schülerinnen und Schüler sowie Studierende nutzbare Bibliothek.</w:t>
      </w:r>
      <w:r w:rsidR="00EE5CD9">
        <w:rPr>
          <w:rFonts w:ascii="Arial" w:hAnsi="Arial" w:cs="Arial"/>
          <w:bCs/>
        </w:rPr>
        <w:t xml:space="preserve"> Das Prinzip des für </w:t>
      </w:r>
      <w:r w:rsidR="00EE5CD9" w:rsidRPr="00F1200D">
        <w:rPr>
          <w:rFonts w:ascii="Arial" w:hAnsi="Arial" w:cs="Arial"/>
          <w:bCs/>
        </w:rPr>
        <w:t xml:space="preserve"> die Schülerinnen und Schüler sowie Studierenden </w:t>
      </w:r>
      <w:r w:rsidR="00EE5CD9">
        <w:rPr>
          <w:rFonts w:ascii="Arial" w:hAnsi="Arial" w:cs="Arial"/>
          <w:bCs/>
        </w:rPr>
        <w:t xml:space="preserve">mit Büchern und Laptops eingerichteten Selbstlernraums </w:t>
      </w:r>
      <w:r w:rsidR="00EE5CD9" w:rsidRPr="00F1200D">
        <w:rPr>
          <w:rFonts w:ascii="Arial" w:hAnsi="Arial" w:cs="Arial"/>
          <w:bCs/>
        </w:rPr>
        <w:t>soll</w:t>
      </w:r>
      <w:r w:rsidR="00EE5CD9">
        <w:rPr>
          <w:rFonts w:ascii="Arial" w:hAnsi="Arial" w:cs="Arial"/>
          <w:bCs/>
        </w:rPr>
        <w:t xml:space="preserve"> weiter ausgebaut werden, um die</w:t>
      </w:r>
      <w:r w:rsidR="00EE5CD9" w:rsidRPr="00F1200D">
        <w:rPr>
          <w:rFonts w:ascii="Arial" w:hAnsi="Arial" w:cs="Arial"/>
          <w:bCs/>
        </w:rPr>
        <w:t xml:space="preserve"> Möglichkeiten des individuellen Selbststudiums/Selbstlernens sowie das Arbeiten in Teilgruppen während und nach dem Unterricht (Ziel: „Open Learning Center“, Schülerbibliothek, Lernwerkstatt</w:t>
      </w:r>
      <w:r w:rsidR="00EE5CD9">
        <w:rPr>
          <w:rFonts w:ascii="Arial" w:hAnsi="Arial" w:cs="Arial"/>
          <w:bCs/>
        </w:rPr>
        <w:t>, Lerninseln</w:t>
      </w:r>
      <w:r w:rsidR="00EE5CD9" w:rsidRPr="00F1200D">
        <w:rPr>
          <w:rFonts w:ascii="Arial" w:hAnsi="Arial" w:cs="Arial"/>
          <w:bCs/>
        </w:rPr>
        <w:t>)</w:t>
      </w:r>
      <w:r w:rsidR="00EE5CD9">
        <w:rPr>
          <w:rFonts w:ascii="Arial" w:hAnsi="Arial" w:cs="Arial"/>
          <w:bCs/>
        </w:rPr>
        <w:t xml:space="preserve"> zu erweitern.</w:t>
      </w:r>
      <w:r w:rsidR="00EE5CD9" w:rsidRPr="00F1200D">
        <w:rPr>
          <w:rFonts w:ascii="Arial" w:hAnsi="Arial" w:cs="Arial"/>
          <w:bCs/>
        </w:rPr>
        <w:t xml:space="preserve"> </w:t>
      </w:r>
    </w:p>
    <w:p w14:paraId="49A4F81D" w14:textId="77777777" w:rsidR="00EE5CD9" w:rsidRPr="00F1200D" w:rsidRDefault="00EE5CD9" w:rsidP="00EE5CD9">
      <w:pPr>
        <w:pStyle w:val="FarbigeListe-Akzent11"/>
        <w:ind w:left="0"/>
        <w:jc w:val="both"/>
        <w:rPr>
          <w:rFonts w:ascii="Arial" w:hAnsi="Arial" w:cs="Arial"/>
          <w:bCs/>
        </w:rPr>
      </w:pPr>
    </w:p>
    <w:p w14:paraId="6384925B" w14:textId="562F00E6" w:rsidR="004D06AF" w:rsidRDefault="004D06AF" w:rsidP="00F71D5D">
      <w:pPr>
        <w:pStyle w:val="FarbigeListe-Akzent11"/>
        <w:ind w:left="0"/>
        <w:jc w:val="both"/>
        <w:rPr>
          <w:rFonts w:ascii="Arial" w:hAnsi="Arial" w:cs="Arial"/>
          <w:bCs/>
        </w:rPr>
      </w:pPr>
      <w:r>
        <w:rPr>
          <w:rFonts w:ascii="Arial" w:hAnsi="Arial" w:cs="Arial"/>
          <w:bCs/>
        </w:rPr>
        <w:t xml:space="preserve">Ein für alle verfügbares </w:t>
      </w:r>
      <w:r w:rsidRPr="00F1200D">
        <w:rPr>
          <w:rFonts w:ascii="Arial" w:hAnsi="Arial" w:cs="Arial"/>
          <w:bCs/>
        </w:rPr>
        <w:t>W</w:t>
      </w:r>
      <w:r>
        <w:rPr>
          <w:rFonts w:ascii="Arial" w:hAnsi="Arial" w:cs="Arial"/>
          <w:bCs/>
        </w:rPr>
        <w:t>-</w:t>
      </w:r>
      <w:r w:rsidRPr="00F1200D">
        <w:rPr>
          <w:rFonts w:ascii="Arial" w:hAnsi="Arial" w:cs="Arial"/>
          <w:bCs/>
        </w:rPr>
        <w:t xml:space="preserve">LAN </w:t>
      </w:r>
      <w:r>
        <w:rPr>
          <w:rFonts w:ascii="Arial" w:hAnsi="Arial" w:cs="Arial"/>
          <w:bCs/>
        </w:rPr>
        <w:t xml:space="preserve">ist </w:t>
      </w:r>
      <w:proofErr w:type="gramStart"/>
      <w:r>
        <w:rPr>
          <w:rFonts w:ascii="Arial" w:hAnsi="Arial" w:cs="Arial"/>
          <w:bCs/>
        </w:rPr>
        <w:t>zur Zeit</w:t>
      </w:r>
      <w:proofErr w:type="gramEnd"/>
      <w:r>
        <w:rPr>
          <w:rFonts w:ascii="Arial" w:hAnsi="Arial" w:cs="Arial"/>
          <w:bCs/>
        </w:rPr>
        <w:t xml:space="preserve"> nicht installiert. Stattdessen gibt </w:t>
      </w:r>
      <w:r w:rsidR="00F1200D" w:rsidRPr="00F1200D">
        <w:rPr>
          <w:rFonts w:ascii="Arial" w:hAnsi="Arial" w:cs="Arial"/>
          <w:bCs/>
        </w:rPr>
        <w:t>es</w:t>
      </w:r>
      <w:r>
        <w:rPr>
          <w:rFonts w:ascii="Arial" w:hAnsi="Arial" w:cs="Arial"/>
          <w:bCs/>
        </w:rPr>
        <w:t xml:space="preserve"> in jedem Raum in mehrfacher Anzahl LAN-Verbindungsdosen in das Internet, das auf diese Weise für </w:t>
      </w:r>
      <w:r w:rsidR="00F1200D" w:rsidRPr="00F1200D">
        <w:rPr>
          <w:rFonts w:ascii="Arial" w:hAnsi="Arial" w:cs="Arial"/>
          <w:bCs/>
        </w:rPr>
        <w:t>alle am Schulleben Beteiligte nutzba</w:t>
      </w:r>
      <w:r>
        <w:rPr>
          <w:rFonts w:ascii="Arial" w:hAnsi="Arial" w:cs="Arial"/>
          <w:bCs/>
        </w:rPr>
        <w:t>r ist</w:t>
      </w:r>
      <w:r w:rsidR="00F1200D" w:rsidRPr="00F1200D">
        <w:rPr>
          <w:rFonts w:ascii="Arial" w:hAnsi="Arial" w:cs="Arial"/>
          <w:bCs/>
        </w:rPr>
        <w:t>.</w:t>
      </w:r>
      <w:r>
        <w:rPr>
          <w:rFonts w:ascii="Arial" w:hAnsi="Arial" w:cs="Arial"/>
          <w:bCs/>
        </w:rPr>
        <w:t xml:space="preserve"> Da</w:t>
      </w:r>
      <w:r w:rsidR="00F03DBE">
        <w:rPr>
          <w:rFonts w:ascii="Arial" w:hAnsi="Arial" w:cs="Arial"/>
          <w:bCs/>
        </w:rPr>
        <w:t xml:space="preserve">durch </w:t>
      </w:r>
      <w:r>
        <w:rPr>
          <w:rFonts w:ascii="Arial" w:hAnsi="Arial" w:cs="Arial"/>
          <w:bCs/>
        </w:rPr>
        <w:t>können größere Datenmengen problemlos transportiert werden und das Ablegen von Daten auf dem schulinternen Netz zur kontinuierlichen Weiternutzung allein oder in Gruppen ist möglich.</w:t>
      </w:r>
    </w:p>
    <w:p w14:paraId="696CBD82" w14:textId="0110C445" w:rsidR="00F1200D" w:rsidRPr="00F1200D" w:rsidRDefault="004D06AF" w:rsidP="00F71D5D">
      <w:pPr>
        <w:pStyle w:val="FarbigeListe-Akzent11"/>
        <w:ind w:left="0"/>
        <w:jc w:val="both"/>
        <w:rPr>
          <w:rFonts w:ascii="Arial" w:hAnsi="Arial" w:cs="Arial"/>
          <w:bCs/>
        </w:rPr>
      </w:pPr>
      <w:r>
        <w:rPr>
          <w:rFonts w:ascii="Arial" w:hAnsi="Arial" w:cs="Arial"/>
          <w:bCs/>
        </w:rPr>
        <w:t xml:space="preserve">Nahezu jeder unterrichtlich genutzte Raum ist mit elektronischen Präsentationsmedien wie </w:t>
      </w:r>
      <w:proofErr w:type="spellStart"/>
      <w:r>
        <w:rPr>
          <w:rFonts w:ascii="Arial" w:hAnsi="Arial" w:cs="Arial"/>
          <w:bCs/>
        </w:rPr>
        <w:t>Beamer</w:t>
      </w:r>
      <w:proofErr w:type="spellEnd"/>
      <w:r>
        <w:rPr>
          <w:rFonts w:ascii="Arial" w:hAnsi="Arial" w:cs="Arial"/>
          <w:bCs/>
        </w:rPr>
        <w:t xml:space="preserve"> oder interaktivem Whiteboard ausgestattet.</w:t>
      </w:r>
      <w:r w:rsidR="00EA3A80">
        <w:rPr>
          <w:rFonts w:ascii="Arial" w:hAnsi="Arial" w:cs="Arial"/>
          <w:bCs/>
        </w:rPr>
        <w:t xml:space="preserve"> Diese stabil ins Unterrichtsnetzwerk einzubinden ist die herausfordernde Aufgabe des IT-Beauftragten.</w:t>
      </w:r>
      <w:r>
        <w:rPr>
          <w:rFonts w:ascii="Arial" w:hAnsi="Arial" w:cs="Arial"/>
          <w:bCs/>
        </w:rPr>
        <w:t xml:space="preserve"> </w:t>
      </w:r>
      <w:r w:rsidR="00F03DBE">
        <w:rPr>
          <w:rFonts w:ascii="Arial" w:hAnsi="Arial" w:cs="Arial"/>
          <w:bCs/>
        </w:rPr>
        <w:t xml:space="preserve"> </w:t>
      </w:r>
      <w:r w:rsidR="00F1200D" w:rsidRPr="00F1200D">
        <w:rPr>
          <w:rFonts w:ascii="Arial" w:hAnsi="Arial" w:cs="Arial"/>
          <w:bCs/>
        </w:rPr>
        <w:t xml:space="preserve"> </w:t>
      </w:r>
    </w:p>
    <w:p w14:paraId="0BAF1E5D" w14:textId="77777777" w:rsidR="00F1200D" w:rsidRPr="00F1200D" w:rsidRDefault="00F1200D" w:rsidP="00F71D5D">
      <w:pPr>
        <w:pStyle w:val="FarbigeListe-Akzent11"/>
        <w:ind w:left="0"/>
        <w:jc w:val="both"/>
        <w:rPr>
          <w:rFonts w:ascii="Arial" w:hAnsi="Arial" w:cs="Arial"/>
          <w:bCs/>
        </w:rPr>
      </w:pPr>
    </w:p>
    <w:p w14:paraId="6EA2C96C" w14:textId="2E17671F" w:rsidR="00F1200D" w:rsidRPr="00F1200D" w:rsidRDefault="00F1200D" w:rsidP="00F71D5D">
      <w:pPr>
        <w:pStyle w:val="FarbigeListe-Akzent11"/>
        <w:ind w:left="0"/>
        <w:jc w:val="both"/>
        <w:rPr>
          <w:rFonts w:ascii="Arial" w:hAnsi="Arial" w:cs="Arial"/>
          <w:bCs/>
        </w:rPr>
      </w:pPr>
      <w:r w:rsidRPr="00F1200D">
        <w:rPr>
          <w:rFonts w:ascii="Arial" w:hAnsi="Arial" w:cs="Arial"/>
          <w:bCs/>
        </w:rPr>
        <w:t xml:space="preserve">Die </w:t>
      </w:r>
      <w:r w:rsidR="00897827">
        <w:rPr>
          <w:rFonts w:ascii="Arial" w:hAnsi="Arial" w:cs="Arial"/>
          <w:bCs/>
        </w:rPr>
        <w:t>Theorieu</w:t>
      </w:r>
      <w:r w:rsidRPr="00F1200D">
        <w:rPr>
          <w:rFonts w:ascii="Arial" w:hAnsi="Arial" w:cs="Arial"/>
          <w:bCs/>
        </w:rPr>
        <w:t xml:space="preserve">nterrichtsräume sollen </w:t>
      </w:r>
      <w:r w:rsidR="00897827">
        <w:rPr>
          <w:rFonts w:ascii="Arial" w:hAnsi="Arial" w:cs="Arial"/>
          <w:bCs/>
        </w:rPr>
        <w:t>zunehmend zu fachspezifischen</w:t>
      </w:r>
      <w:r w:rsidRPr="00F1200D">
        <w:rPr>
          <w:rFonts w:ascii="Arial" w:hAnsi="Arial" w:cs="Arial"/>
          <w:bCs/>
        </w:rPr>
        <w:t xml:space="preserve"> Fach</w:t>
      </w:r>
      <w:r w:rsidR="00897827">
        <w:rPr>
          <w:rFonts w:ascii="Arial" w:hAnsi="Arial" w:cs="Arial"/>
          <w:bCs/>
        </w:rPr>
        <w:t xml:space="preserve">- bzw. </w:t>
      </w:r>
      <w:r w:rsidRPr="00F1200D">
        <w:rPr>
          <w:rFonts w:ascii="Arial" w:hAnsi="Arial" w:cs="Arial"/>
          <w:bCs/>
        </w:rPr>
        <w:t xml:space="preserve">Lernfeldräumen </w:t>
      </w:r>
      <w:r w:rsidR="00897827">
        <w:rPr>
          <w:rFonts w:ascii="Arial" w:hAnsi="Arial" w:cs="Arial"/>
          <w:bCs/>
        </w:rPr>
        <w:t>umgestaltet</w:t>
      </w:r>
      <w:r w:rsidRPr="00F1200D">
        <w:rPr>
          <w:rFonts w:ascii="Arial" w:hAnsi="Arial" w:cs="Arial"/>
          <w:bCs/>
        </w:rPr>
        <w:t xml:space="preserve"> werden, die einen Unterricht</w:t>
      </w:r>
      <w:r w:rsidR="00897827">
        <w:rPr>
          <w:rFonts w:ascii="Arial" w:hAnsi="Arial" w:cs="Arial"/>
          <w:bCs/>
        </w:rPr>
        <w:t xml:space="preserve"> nach individuellen Lernerfolgsbedürfnissen</w:t>
      </w:r>
      <w:r w:rsidRPr="00F1200D">
        <w:rPr>
          <w:rFonts w:ascii="Arial" w:hAnsi="Arial" w:cs="Arial"/>
          <w:bCs/>
        </w:rPr>
        <w:t xml:space="preserve"> zulassen. Die Klassenräume des Bildungsganges IBA sollen so ausgestattet sein, dass die Schülerinnen und Schüler ihren individuellen Lernfortschritt nachvollziehen können, </w:t>
      </w:r>
      <w:r w:rsidR="00897827">
        <w:rPr>
          <w:rFonts w:ascii="Arial" w:hAnsi="Arial" w:cs="Arial"/>
          <w:bCs/>
        </w:rPr>
        <w:t>um</w:t>
      </w:r>
      <w:r w:rsidRPr="00F1200D">
        <w:rPr>
          <w:rFonts w:ascii="Arial" w:hAnsi="Arial" w:cs="Arial"/>
          <w:bCs/>
        </w:rPr>
        <w:t xml:space="preserve"> Schule</w:t>
      </w:r>
      <w:r w:rsidR="00897827">
        <w:rPr>
          <w:rFonts w:ascii="Arial" w:hAnsi="Arial" w:cs="Arial"/>
          <w:bCs/>
        </w:rPr>
        <w:t>,</w:t>
      </w:r>
      <w:r w:rsidRPr="00F1200D">
        <w:rPr>
          <w:rFonts w:ascii="Arial" w:hAnsi="Arial" w:cs="Arial"/>
          <w:bCs/>
        </w:rPr>
        <w:t xml:space="preserve"> im übertragenen wie im konkreten Sinne</w:t>
      </w:r>
      <w:r w:rsidR="00897827">
        <w:rPr>
          <w:rFonts w:ascii="Arial" w:hAnsi="Arial" w:cs="Arial"/>
          <w:bCs/>
        </w:rPr>
        <w:t>,</w:t>
      </w:r>
      <w:r w:rsidRPr="00F1200D">
        <w:rPr>
          <w:rFonts w:ascii="Arial" w:hAnsi="Arial" w:cs="Arial"/>
          <w:bCs/>
        </w:rPr>
        <w:t xml:space="preserve"> als Raum ihres Erfolges wahrnehmen</w:t>
      </w:r>
      <w:r w:rsidR="00897827">
        <w:rPr>
          <w:rFonts w:ascii="Arial" w:hAnsi="Arial" w:cs="Arial"/>
          <w:bCs/>
        </w:rPr>
        <w:t xml:space="preserve"> zu</w:t>
      </w:r>
      <w:r w:rsidRPr="00F1200D">
        <w:rPr>
          <w:rFonts w:ascii="Arial" w:hAnsi="Arial" w:cs="Arial"/>
          <w:bCs/>
        </w:rPr>
        <w:t xml:space="preserve"> können. </w:t>
      </w:r>
    </w:p>
    <w:p w14:paraId="76162E84" w14:textId="77777777" w:rsidR="00F1200D" w:rsidRPr="00F1200D" w:rsidRDefault="00F1200D" w:rsidP="00F71D5D">
      <w:pPr>
        <w:pStyle w:val="FarbigeListe-Akzent11"/>
        <w:ind w:left="0"/>
        <w:jc w:val="both"/>
        <w:rPr>
          <w:rFonts w:ascii="Arial" w:hAnsi="Arial" w:cs="Arial"/>
          <w:bCs/>
        </w:rPr>
      </w:pPr>
    </w:p>
    <w:p w14:paraId="44AEF95E" w14:textId="77777777" w:rsidR="00F83F77" w:rsidRDefault="00F1200D" w:rsidP="00F71D5D">
      <w:pPr>
        <w:pStyle w:val="FarbigeListe-Akzent11"/>
        <w:ind w:left="0"/>
        <w:jc w:val="both"/>
        <w:rPr>
          <w:rFonts w:ascii="Arial" w:hAnsi="Arial" w:cs="Arial"/>
          <w:bCs/>
        </w:rPr>
      </w:pPr>
      <w:r w:rsidRPr="00F1200D">
        <w:rPr>
          <w:rFonts w:ascii="Arial" w:hAnsi="Arial" w:cs="Arial"/>
          <w:bCs/>
        </w:rPr>
        <w:t xml:space="preserve">Für die </w:t>
      </w:r>
      <w:r w:rsidR="007D7DB0">
        <w:rPr>
          <w:rFonts w:ascii="Arial" w:hAnsi="Arial" w:cs="Arial"/>
          <w:bCs/>
        </w:rPr>
        <w:t xml:space="preserve">entsprechend unserem zweiten Schulentwicklungsschwerpunkt </w:t>
      </w:r>
      <w:r w:rsidRPr="00F1200D">
        <w:rPr>
          <w:rFonts w:ascii="Arial" w:hAnsi="Arial" w:cs="Arial"/>
          <w:bCs/>
        </w:rPr>
        <w:t xml:space="preserve">anstehenden Praxisprojekte </w:t>
      </w:r>
      <w:r w:rsidR="007D7DB0">
        <w:rPr>
          <w:rFonts w:ascii="Arial" w:hAnsi="Arial" w:cs="Arial"/>
          <w:bCs/>
        </w:rPr>
        <w:t>im Bereich</w:t>
      </w:r>
      <w:r w:rsidR="00F83F77">
        <w:rPr>
          <w:rFonts w:ascii="Arial" w:hAnsi="Arial" w:cs="Arial"/>
          <w:bCs/>
        </w:rPr>
        <w:t xml:space="preserve"> Küche auf Basis des öffentlichen</w:t>
      </w:r>
      <w:r w:rsidR="007D7DB0">
        <w:rPr>
          <w:rFonts w:ascii="Arial" w:hAnsi="Arial" w:cs="Arial"/>
          <w:bCs/>
        </w:rPr>
        <w:t xml:space="preserve"> </w:t>
      </w:r>
      <w:r w:rsidR="00F83F77">
        <w:rPr>
          <w:rFonts w:ascii="Arial" w:hAnsi="Arial" w:cs="Arial"/>
          <w:bCs/>
        </w:rPr>
        <w:t xml:space="preserve">Projekts </w:t>
      </w:r>
      <w:r w:rsidR="007D7DB0">
        <w:rPr>
          <w:rFonts w:ascii="Arial" w:hAnsi="Arial" w:cs="Arial"/>
          <w:bCs/>
        </w:rPr>
        <w:t>„Gesunde Kita“</w:t>
      </w:r>
      <w:r w:rsidR="00F83F77">
        <w:rPr>
          <w:rFonts w:ascii="Arial" w:hAnsi="Arial" w:cs="Arial"/>
          <w:bCs/>
        </w:rPr>
        <w:t xml:space="preserve"> </w:t>
      </w:r>
      <w:r w:rsidRPr="00F1200D">
        <w:rPr>
          <w:rFonts w:ascii="Arial" w:hAnsi="Arial" w:cs="Arial"/>
          <w:bCs/>
        </w:rPr>
        <w:t>mit Kita-Leitungen und Kita-Kindern</w:t>
      </w:r>
      <w:r w:rsidR="007D7DB0">
        <w:rPr>
          <w:rFonts w:ascii="Arial" w:hAnsi="Arial" w:cs="Arial"/>
          <w:bCs/>
        </w:rPr>
        <w:t xml:space="preserve"> </w:t>
      </w:r>
      <w:r w:rsidR="00F83F77" w:rsidRPr="00F1200D">
        <w:rPr>
          <w:rFonts w:ascii="Arial" w:hAnsi="Arial" w:cs="Arial"/>
          <w:bCs/>
        </w:rPr>
        <w:t>bedarf es</w:t>
      </w:r>
      <w:r w:rsidR="00F83F77">
        <w:rPr>
          <w:rFonts w:ascii="Arial" w:hAnsi="Arial" w:cs="Arial"/>
          <w:bCs/>
        </w:rPr>
        <w:t xml:space="preserve"> in den Fachpraxisräumen einer </w:t>
      </w:r>
      <w:r w:rsidR="00F83F77" w:rsidRPr="00F1200D">
        <w:rPr>
          <w:rFonts w:ascii="Arial" w:hAnsi="Arial" w:cs="Arial"/>
          <w:bCs/>
        </w:rPr>
        <w:t>höhenflexibler Möblierung,</w:t>
      </w:r>
      <w:r w:rsidR="00F83F77">
        <w:rPr>
          <w:rFonts w:ascii="Arial" w:hAnsi="Arial" w:cs="Arial"/>
          <w:bCs/>
        </w:rPr>
        <w:t xml:space="preserve"> damit </w:t>
      </w:r>
      <w:r w:rsidR="00F83F77" w:rsidRPr="00F1200D">
        <w:rPr>
          <w:rFonts w:ascii="Arial" w:hAnsi="Arial" w:cs="Arial"/>
          <w:bCs/>
        </w:rPr>
        <w:t xml:space="preserve">die Arbeitshöhe </w:t>
      </w:r>
      <w:r w:rsidR="00F83F77">
        <w:rPr>
          <w:rFonts w:ascii="Arial" w:hAnsi="Arial" w:cs="Arial"/>
          <w:bCs/>
        </w:rPr>
        <w:t xml:space="preserve">der Körpergröße der teilnehmenden Kinder </w:t>
      </w:r>
      <w:r w:rsidR="00F83F77" w:rsidRPr="00F1200D">
        <w:rPr>
          <w:rFonts w:ascii="Arial" w:hAnsi="Arial" w:cs="Arial"/>
          <w:bCs/>
        </w:rPr>
        <w:t>angepasst werden kann.</w:t>
      </w:r>
      <w:r w:rsidRPr="00F1200D">
        <w:rPr>
          <w:rFonts w:ascii="Arial" w:hAnsi="Arial" w:cs="Arial"/>
          <w:bCs/>
        </w:rPr>
        <w:t xml:space="preserve"> </w:t>
      </w:r>
    </w:p>
    <w:p w14:paraId="203221E1" w14:textId="77777777" w:rsidR="00F1200D" w:rsidRPr="00F1200D" w:rsidRDefault="00F1200D" w:rsidP="00F71D5D">
      <w:pPr>
        <w:pStyle w:val="FarbigeListe-Akzent11"/>
        <w:ind w:left="0"/>
        <w:jc w:val="both"/>
        <w:rPr>
          <w:rFonts w:ascii="Arial" w:hAnsi="Arial" w:cs="Arial"/>
          <w:bCs/>
        </w:rPr>
      </w:pPr>
      <w:r w:rsidRPr="00F1200D">
        <w:rPr>
          <w:rFonts w:ascii="Arial" w:hAnsi="Arial" w:cs="Arial"/>
          <w:bCs/>
        </w:rPr>
        <w:t xml:space="preserve">In den Fachkonferenzen werden Gruppen von Kolleginnen und Kollegen gebildet, die intrinsisch motiviert die Erstellung von Vorschlägen für die </w:t>
      </w:r>
      <w:r w:rsidRPr="00F1200D">
        <w:rPr>
          <w:rFonts w:ascii="Arial" w:hAnsi="Arial" w:cs="Arial"/>
          <w:bCs/>
        </w:rPr>
        <w:lastRenderedPageBreak/>
        <w:t>Gestaltung eines Fachraumes/Lernfeldraumes übernehmen. In Kooperation mit „Grün macht Schule“ erfolgt die Schulhofgestaltung zu einem Fachpraxisraum. Durch Kooperation mit der Hotelfachschule wird die Erweiterung des Küchenangebotes angestrebt.</w:t>
      </w:r>
    </w:p>
    <w:p w14:paraId="384FA0EC" w14:textId="77777777" w:rsidR="003B60AB" w:rsidRDefault="0095640C" w:rsidP="00F71D5D">
      <w:pPr>
        <w:pStyle w:val="FarbigeListe-Akzent11"/>
        <w:ind w:left="0"/>
        <w:jc w:val="both"/>
        <w:rPr>
          <w:rFonts w:ascii="Arial" w:hAnsi="Arial" w:cs="Arial"/>
          <w:bCs/>
        </w:rPr>
      </w:pPr>
      <w:r>
        <w:rPr>
          <w:rFonts w:ascii="Arial" w:hAnsi="Arial" w:cs="Arial"/>
          <w:bCs/>
        </w:rPr>
        <w:t>Es ist unser Ziel, dass v</w:t>
      </w:r>
      <w:r w:rsidR="00F1200D" w:rsidRPr="00F1200D">
        <w:rPr>
          <w:rFonts w:ascii="Arial" w:hAnsi="Arial" w:cs="Arial"/>
          <w:bCs/>
        </w:rPr>
        <w:t xml:space="preserve">on den </w:t>
      </w:r>
      <w:r>
        <w:rPr>
          <w:rFonts w:ascii="Arial" w:hAnsi="Arial" w:cs="Arial"/>
          <w:bCs/>
        </w:rPr>
        <w:t xml:space="preserve">insgesamt </w:t>
      </w:r>
      <w:r w:rsidR="00F1200D" w:rsidRPr="00F1200D">
        <w:rPr>
          <w:rFonts w:ascii="Arial" w:hAnsi="Arial" w:cs="Arial"/>
          <w:bCs/>
        </w:rPr>
        <w:t xml:space="preserve">40 Unterrichts-/Schülerräumen </w:t>
      </w:r>
      <w:r w:rsidR="004654C8">
        <w:rPr>
          <w:rFonts w:ascii="Arial" w:hAnsi="Arial" w:cs="Arial"/>
          <w:bCs/>
        </w:rPr>
        <w:t>zukünftig</w:t>
      </w:r>
      <w:r w:rsidR="00F1200D" w:rsidRPr="00F1200D">
        <w:rPr>
          <w:rFonts w:ascii="Arial" w:hAnsi="Arial" w:cs="Arial"/>
          <w:bCs/>
        </w:rPr>
        <w:t xml:space="preserve"> ca. 5 Räume </w:t>
      </w:r>
      <w:r w:rsidR="004654C8">
        <w:rPr>
          <w:rFonts w:ascii="Arial" w:hAnsi="Arial" w:cs="Arial"/>
          <w:bCs/>
        </w:rPr>
        <w:t xml:space="preserve">aus pädagogischen Gründen </w:t>
      </w:r>
      <w:r w:rsidR="00F1200D" w:rsidRPr="00F1200D">
        <w:rPr>
          <w:rFonts w:ascii="Arial" w:hAnsi="Arial" w:cs="Arial"/>
          <w:bCs/>
        </w:rPr>
        <w:t>nach dem Stammraumprinzip genutzt</w:t>
      </w:r>
      <w:r w:rsidR="004654C8">
        <w:rPr>
          <w:rFonts w:ascii="Arial" w:hAnsi="Arial" w:cs="Arial"/>
          <w:bCs/>
        </w:rPr>
        <w:t xml:space="preserve"> werden.</w:t>
      </w:r>
      <w:r w:rsidR="00F1200D" w:rsidRPr="00F1200D">
        <w:rPr>
          <w:rFonts w:ascii="Arial" w:hAnsi="Arial" w:cs="Arial"/>
          <w:bCs/>
        </w:rPr>
        <w:t xml:space="preserve"> Die restlichen Räume </w:t>
      </w:r>
      <w:r w:rsidR="004654C8">
        <w:rPr>
          <w:rFonts w:ascii="Arial" w:hAnsi="Arial" w:cs="Arial"/>
          <w:bCs/>
        </w:rPr>
        <w:t>sollen</w:t>
      </w:r>
      <w:r w:rsidR="00F1200D" w:rsidRPr="00F1200D">
        <w:rPr>
          <w:rFonts w:ascii="Arial" w:hAnsi="Arial" w:cs="Arial"/>
          <w:bCs/>
        </w:rPr>
        <w:t xml:space="preserve"> </w:t>
      </w:r>
      <w:r w:rsidR="004654C8" w:rsidRPr="00F1200D">
        <w:rPr>
          <w:rFonts w:ascii="Arial" w:hAnsi="Arial" w:cs="Arial"/>
          <w:bCs/>
        </w:rPr>
        <w:t xml:space="preserve">entsprechend den Anforderungen an das Fach bzw. Lernfeld </w:t>
      </w:r>
      <w:r w:rsidR="003B60AB">
        <w:rPr>
          <w:rFonts w:ascii="Arial" w:hAnsi="Arial" w:cs="Arial"/>
          <w:bCs/>
        </w:rPr>
        <w:t xml:space="preserve">themenspezifisch </w:t>
      </w:r>
      <w:r w:rsidR="00F1200D" w:rsidRPr="00F1200D">
        <w:rPr>
          <w:rFonts w:ascii="Arial" w:hAnsi="Arial" w:cs="Arial"/>
          <w:bCs/>
        </w:rPr>
        <w:t xml:space="preserve">nach </w:t>
      </w:r>
      <w:r w:rsidR="004654C8">
        <w:rPr>
          <w:rFonts w:ascii="Arial" w:hAnsi="Arial" w:cs="Arial"/>
          <w:bCs/>
        </w:rPr>
        <w:t xml:space="preserve">dem </w:t>
      </w:r>
      <w:r w:rsidR="00F1200D" w:rsidRPr="00F1200D">
        <w:rPr>
          <w:rFonts w:ascii="Arial" w:hAnsi="Arial" w:cs="Arial"/>
          <w:bCs/>
        </w:rPr>
        <w:t xml:space="preserve">Fachraum-/Lernfeldraum-/Praxisraumprinzip </w:t>
      </w:r>
      <w:r w:rsidR="004654C8">
        <w:rPr>
          <w:rFonts w:ascii="Arial" w:hAnsi="Arial" w:cs="Arial"/>
          <w:bCs/>
        </w:rPr>
        <w:t xml:space="preserve">individualisierend </w:t>
      </w:r>
      <w:r w:rsidR="00F1200D" w:rsidRPr="00F1200D">
        <w:rPr>
          <w:rFonts w:ascii="Arial" w:hAnsi="Arial" w:cs="Arial"/>
          <w:bCs/>
        </w:rPr>
        <w:t>ge</w:t>
      </w:r>
      <w:r w:rsidR="004654C8">
        <w:rPr>
          <w:rFonts w:ascii="Arial" w:hAnsi="Arial" w:cs="Arial"/>
          <w:bCs/>
        </w:rPr>
        <w:t>staltet werden</w:t>
      </w:r>
      <w:r w:rsidR="004654C8" w:rsidRPr="004654C8">
        <w:rPr>
          <w:rFonts w:ascii="Arial" w:hAnsi="Arial" w:cs="Arial"/>
          <w:bCs/>
        </w:rPr>
        <w:t xml:space="preserve"> </w:t>
      </w:r>
      <w:r w:rsidR="004654C8">
        <w:rPr>
          <w:rFonts w:ascii="Arial" w:hAnsi="Arial" w:cs="Arial"/>
          <w:bCs/>
        </w:rPr>
        <w:t xml:space="preserve">und </w:t>
      </w:r>
      <w:r w:rsidR="004654C8" w:rsidRPr="00F1200D">
        <w:rPr>
          <w:rFonts w:ascii="Arial" w:hAnsi="Arial" w:cs="Arial"/>
          <w:bCs/>
        </w:rPr>
        <w:t xml:space="preserve">können </w:t>
      </w:r>
      <w:r w:rsidR="004654C8">
        <w:rPr>
          <w:rFonts w:ascii="Arial" w:hAnsi="Arial" w:cs="Arial"/>
          <w:bCs/>
        </w:rPr>
        <w:t xml:space="preserve">dann durch ihre flexible </w:t>
      </w:r>
      <w:proofErr w:type="spellStart"/>
      <w:r w:rsidR="004654C8">
        <w:rPr>
          <w:rFonts w:ascii="Arial" w:hAnsi="Arial" w:cs="Arial"/>
          <w:bCs/>
        </w:rPr>
        <w:t>Möbilierung</w:t>
      </w:r>
      <w:proofErr w:type="spellEnd"/>
      <w:r w:rsidR="004654C8">
        <w:rPr>
          <w:rFonts w:ascii="Arial" w:hAnsi="Arial" w:cs="Arial"/>
          <w:bCs/>
        </w:rPr>
        <w:t xml:space="preserve"> </w:t>
      </w:r>
      <w:r w:rsidR="004654C8" w:rsidRPr="00F1200D">
        <w:rPr>
          <w:rFonts w:ascii="Arial" w:hAnsi="Arial" w:cs="Arial"/>
          <w:bCs/>
        </w:rPr>
        <w:t>unterschiedliche</w:t>
      </w:r>
      <w:r w:rsidR="004654C8">
        <w:rPr>
          <w:rFonts w:ascii="Arial" w:hAnsi="Arial" w:cs="Arial"/>
          <w:bCs/>
        </w:rPr>
        <w:t xml:space="preserve"> unterrichtliche</w:t>
      </w:r>
      <w:r w:rsidR="004654C8" w:rsidRPr="00F1200D">
        <w:rPr>
          <w:rFonts w:ascii="Arial" w:hAnsi="Arial" w:cs="Arial"/>
          <w:bCs/>
        </w:rPr>
        <w:t xml:space="preserve"> Sozialformen </w:t>
      </w:r>
      <w:r w:rsidR="004654C8">
        <w:rPr>
          <w:rFonts w:ascii="Arial" w:hAnsi="Arial" w:cs="Arial"/>
          <w:bCs/>
        </w:rPr>
        <w:t xml:space="preserve">unterstützen. </w:t>
      </w:r>
      <w:r w:rsidR="00F1200D" w:rsidRPr="00F1200D">
        <w:rPr>
          <w:rFonts w:ascii="Arial" w:hAnsi="Arial" w:cs="Arial"/>
          <w:bCs/>
        </w:rPr>
        <w:t xml:space="preserve"> </w:t>
      </w:r>
    </w:p>
    <w:p w14:paraId="56406F6A" w14:textId="76766D65" w:rsidR="00F1200D" w:rsidRPr="00F1200D" w:rsidRDefault="004654C8" w:rsidP="00F71D5D">
      <w:pPr>
        <w:pStyle w:val="FarbigeListe-Akzent11"/>
        <w:ind w:left="0"/>
        <w:jc w:val="both"/>
        <w:rPr>
          <w:rFonts w:ascii="Arial" w:hAnsi="Arial" w:cs="Arial"/>
          <w:bCs/>
        </w:rPr>
      </w:pPr>
      <w:r>
        <w:rPr>
          <w:rFonts w:ascii="Arial" w:hAnsi="Arial" w:cs="Arial"/>
          <w:bCs/>
        </w:rPr>
        <w:t>Mindestens drei</w:t>
      </w:r>
      <w:r w:rsidR="00F1200D" w:rsidRPr="00F1200D">
        <w:rPr>
          <w:rFonts w:ascii="Arial" w:hAnsi="Arial" w:cs="Arial"/>
          <w:bCs/>
        </w:rPr>
        <w:t xml:space="preserve"> Räume</w:t>
      </w:r>
      <w:r>
        <w:rPr>
          <w:rFonts w:ascii="Arial" w:hAnsi="Arial" w:cs="Arial"/>
          <w:bCs/>
        </w:rPr>
        <w:t xml:space="preserve"> bzw. offene Bereiche</w:t>
      </w:r>
      <w:r w:rsidR="00F1200D" w:rsidRPr="00F1200D">
        <w:rPr>
          <w:rFonts w:ascii="Arial" w:hAnsi="Arial" w:cs="Arial"/>
          <w:bCs/>
        </w:rPr>
        <w:t xml:space="preserve"> s</w:t>
      </w:r>
      <w:r>
        <w:rPr>
          <w:rFonts w:ascii="Arial" w:hAnsi="Arial" w:cs="Arial"/>
          <w:bCs/>
        </w:rPr>
        <w:t xml:space="preserve">ollen den Lernenden </w:t>
      </w:r>
      <w:r w:rsidR="00F1200D" w:rsidRPr="00F1200D">
        <w:rPr>
          <w:rFonts w:ascii="Arial" w:hAnsi="Arial" w:cs="Arial"/>
          <w:bCs/>
        </w:rPr>
        <w:t xml:space="preserve">als </w:t>
      </w:r>
      <w:r>
        <w:rPr>
          <w:rFonts w:ascii="Arial" w:hAnsi="Arial" w:cs="Arial"/>
          <w:bCs/>
        </w:rPr>
        <w:t xml:space="preserve">lernförderlich ausgestattete </w:t>
      </w:r>
      <w:r w:rsidR="00F1200D" w:rsidRPr="00F1200D">
        <w:rPr>
          <w:rFonts w:ascii="Arial" w:hAnsi="Arial" w:cs="Arial"/>
          <w:bCs/>
        </w:rPr>
        <w:t>Selbstlernräume zur</w:t>
      </w:r>
      <w:r w:rsidR="003B60AB" w:rsidRPr="003B60AB">
        <w:rPr>
          <w:rFonts w:ascii="Arial" w:hAnsi="Arial" w:cs="Arial"/>
          <w:bCs/>
        </w:rPr>
        <w:t xml:space="preserve"> </w:t>
      </w:r>
      <w:r w:rsidR="003B60AB">
        <w:rPr>
          <w:rFonts w:ascii="Arial" w:hAnsi="Arial" w:cs="Arial"/>
          <w:bCs/>
        </w:rPr>
        <w:t>i</w:t>
      </w:r>
      <w:r w:rsidR="003B60AB" w:rsidRPr="00F1200D">
        <w:rPr>
          <w:rFonts w:ascii="Arial" w:hAnsi="Arial" w:cs="Arial"/>
          <w:bCs/>
        </w:rPr>
        <w:t>ndividuell</w:t>
      </w:r>
      <w:r w:rsidR="003B60AB">
        <w:rPr>
          <w:rFonts w:ascii="Arial" w:hAnsi="Arial" w:cs="Arial"/>
          <w:bCs/>
        </w:rPr>
        <w:t>en Nutzung zur</w:t>
      </w:r>
      <w:r w:rsidR="00F1200D" w:rsidRPr="00F1200D">
        <w:rPr>
          <w:rFonts w:ascii="Arial" w:hAnsi="Arial" w:cs="Arial"/>
          <w:bCs/>
        </w:rPr>
        <w:t xml:space="preserve"> Verfügung</w:t>
      </w:r>
      <w:r>
        <w:rPr>
          <w:rFonts w:ascii="Arial" w:hAnsi="Arial" w:cs="Arial"/>
          <w:bCs/>
        </w:rPr>
        <w:t xml:space="preserve"> stehen.</w:t>
      </w:r>
    </w:p>
    <w:p w14:paraId="4100FC02" w14:textId="5DD0B7A9" w:rsidR="007C24A2" w:rsidRDefault="007C24A2" w:rsidP="00D31E44">
      <w:pPr>
        <w:spacing w:after="0" w:line="259" w:lineRule="auto"/>
        <w:ind w:left="0" w:firstLine="0"/>
      </w:pPr>
    </w:p>
    <w:p w14:paraId="1F82351F" w14:textId="61C9F361" w:rsidR="00654C86" w:rsidRDefault="00324D32" w:rsidP="0097245C">
      <w:pPr>
        <w:pStyle w:val="berschrift4"/>
        <w:numPr>
          <w:ilvl w:val="3"/>
          <w:numId w:val="14"/>
        </w:numPr>
      </w:pPr>
      <w:r>
        <w:t>Förderkonzept</w:t>
      </w:r>
    </w:p>
    <w:p w14:paraId="7126D60C" w14:textId="77777777" w:rsidR="00324D32" w:rsidRDefault="00324D32" w:rsidP="00324D32">
      <w:pPr>
        <w:pStyle w:val="Listenabsatz"/>
        <w:spacing w:after="0" w:line="259" w:lineRule="auto"/>
        <w:ind w:left="1440" w:firstLine="0"/>
      </w:pPr>
    </w:p>
    <w:p w14:paraId="12FEDC6F" w14:textId="77777777" w:rsidR="007225D9" w:rsidRDefault="0041483F" w:rsidP="009C1731">
      <w:pPr>
        <w:rPr>
          <w:szCs w:val="24"/>
        </w:rPr>
      </w:pPr>
      <w:r>
        <w:t>Dem</w:t>
      </w:r>
      <w:r w:rsidR="00654C86">
        <w:t xml:space="preserve"> Schüler/Innenklientel, welches in großer Anzahl die Bildungsgänge IBA und BFS besucht, </w:t>
      </w:r>
      <w:r>
        <w:t xml:space="preserve">ermöglichen wir durch </w:t>
      </w:r>
      <w:r w:rsidR="00654C86">
        <w:t xml:space="preserve">die Entwicklung eines strukturierten </w:t>
      </w:r>
      <w:r>
        <w:t>K</w:t>
      </w:r>
      <w:r w:rsidR="00654C86">
        <w:t xml:space="preserve">onzeptes </w:t>
      </w:r>
      <w:r>
        <w:t>die Förderung ihrer</w:t>
      </w:r>
      <w:r w:rsidR="00380232">
        <w:t xml:space="preserve"> fachliche</w:t>
      </w:r>
      <w:r>
        <w:t>n</w:t>
      </w:r>
      <w:r w:rsidR="00380232">
        <w:t>, personale</w:t>
      </w:r>
      <w:r>
        <w:t>n</w:t>
      </w:r>
      <w:r w:rsidR="00380232">
        <w:t xml:space="preserve"> </w:t>
      </w:r>
      <w:r>
        <w:t>und</w:t>
      </w:r>
      <w:r w:rsidR="00380232">
        <w:t xml:space="preserve"> soziale</w:t>
      </w:r>
      <w:r>
        <w:t>n</w:t>
      </w:r>
      <w:r w:rsidR="00380232">
        <w:t xml:space="preserve"> Kompetenzen. Teil des Förderkonzeptes ist eine </w:t>
      </w:r>
      <w:r>
        <w:t>positive Grundh</w:t>
      </w:r>
      <w:r w:rsidR="00380232">
        <w:t>altung des Kollegiums zum Thema Inklusion/Individualisierung</w:t>
      </w:r>
      <w:r w:rsidR="00380232" w:rsidRPr="0041483F">
        <w:rPr>
          <w:szCs w:val="24"/>
        </w:rPr>
        <w:t xml:space="preserve">. </w:t>
      </w:r>
    </w:p>
    <w:p w14:paraId="4AB6C216" w14:textId="77777777" w:rsidR="007225D9" w:rsidRDefault="0041483F" w:rsidP="009C1731">
      <w:pPr>
        <w:rPr>
          <w:bCs/>
          <w:szCs w:val="24"/>
        </w:rPr>
      </w:pPr>
      <w:r w:rsidRPr="0041483F">
        <w:rPr>
          <w:bCs/>
          <w:szCs w:val="24"/>
        </w:rPr>
        <w:t xml:space="preserve">Schülerinnen </w:t>
      </w:r>
      <w:r>
        <w:rPr>
          <w:bCs/>
          <w:szCs w:val="24"/>
        </w:rPr>
        <w:t xml:space="preserve">und Schüler sowie Studierende </w:t>
      </w:r>
      <w:r w:rsidRPr="0041483F">
        <w:rPr>
          <w:bCs/>
          <w:szCs w:val="24"/>
        </w:rPr>
        <w:t xml:space="preserve">mit </w:t>
      </w:r>
      <w:r w:rsidR="007225D9">
        <w:rPr>
          <w:bCs/>
          <w:szCs w:val="24"/>
        </w:rPr>
        <w:t xml:space="preserve">speziellen </w:t>
      </w:r>
      <w:r w:rsidRPr="0041483F">
        <w:rPr>
          <w:bCs/>
          <w:szCs w:val="24"/>
        </w:rPr>
        <w:t>individuellen Bedarfslagen werden durch ein multiprofessionelles Beratun</w:t>
      </w:r>
      <w:r>
        <w:rPr>
          <w:bCs/>
          <w:szCs w:val="24"/>
        </w:rPr>
        <w:t>gsteam beraten und während des</w:t>
      </w:r>
      <w:r w:rsidRPr="0041483F">
        <w:rPr>
          <w:bCs/>
          <w:szCs w:val="24"/>
        </w:rPr>
        <w:t xml:space="preserve"> Schuljahres kontinuierlich begleitet. Die individuelle Veränderung der Bedarfslagen wird wahrgenommen und spiegelt sich in den </w:t>
      </w:r>
      <w:r>
        <w:rPr>
          <w:bCs/>
          <w:szCs w:val="24"/>
        </w:rPr>
        <w:t xml:space="preserve">Ergebnissen der </w:t>
      </w:r>
      <w:r w:rsidRPr="0041483F">
        <w:rPr>
          <w:bCs/>
          <w:szCs w:val="24"/>
        </w:rPr>
        <w:t xml:space="preserve">Förderkonferenzen wider. </w:t>
      </w:r>
    </w:p>
    <w:p w14:paraId="74AEB238" w14:textId="0075E383" w:rsidR="00821C3F" w:rsidRPr="002F74E6" w:rsidRDefault="0041483F" w:rsidP="00821C3F">
      <w:pPr>
        <w:ind w:left="2" w:firstLine="0"/>
        <w:rPr>
          <w:szCs w:val="24"/>
        </w:rPr>
      </w:pPr>
      <w:r w:rsidRPr="0041483F">
        <w:rPr>
          <w:bCs/>
          <w:szCs w:val="24"/>
        </w:rPr>
        <w:t>Die Kolleginnen</w:t>
      </w:r>
      <w:r>
        <w:rPr>
          <w:bCs/>
          <w:szCs w:val="24"/>
        </w:rPr>
        <w:t xml:space="preserve"> und Kollegen</w:t>
      </w:r>
      <w:r w:rsidRPr="0041483F">
        <w:rPr>
          <w:bCs/>
          <w:szCs w:val="24"/>
        </w:rPr>
        <w:t xml:space="preserve"> fühlen sich durch individuelle Fallberatungen mit den Beratungslehrkräften und den Mitarb</w:t>
      </w:r>
      <w:r>
        <w:rPr>
          <w:bCs/>
          <w:szCs w:val="24"/>
        </w:rPr>
        <w:t>eiter</w:t>
      </w:r>
      <w:r w:rsidRPr="0041483F">
        <w:rPr>
          <w:bCs/>
          <w:szCs w:val="24"/>
        </w:rPr>
        <w:t xml:space="preserve">innen des SIBUZ in der Lage, die individuellen Bedarfslagen der Schülerinnen </w:t>
      </w:r>
      <w:r>
        <w:rPr>
          <w:bCs/>
          <w:szCs w:val="24"/>
        </w:rPr>
        <w:t xml:space="preserve">und Schüler sowie Studierenden </w:t>
      </w:r>
      <w:r w:rsidRPr="0041483F">
        <w:rPr>
          <w:bCs/>
          <w:szCs w:val="24"/>
        </w:rPr>
        <w:t xml:space="preserve">zu erfassen und durch individualisierten und differenzierten Unterricht auf diese </w:t>
      </w:r>
      <w:r>
        <w:rPr>
          <w:bCs/>
          <w:szCs w:val="24"/>
        </w:rPr>
        <w:t>wertschätzend zu berücksichtigen</w:t>
      </w:r>
      <w:r w:rsidRPr="0041483F">
        <w:rPr>
          <w:bCs/>
          <w:szCs w:val="24"/>
        </w:rPr>
        <w:t>.</w:t>
      </w:r>
      <w:r w:rsidR="00821C3F" w:rsidRPr="00821C3F">
        <w:rPr>
          <w:bCs/>
          <w:szCs w:val="24"/>
        </w:rPr>
        <w:t xml:space="preserve"> </w:t>
      </w:r>
      <w:r w:rsidR="00821C3F">
        <w:rPr>
          <w:bCs/>
          <w:szCs w:val="24"/>
        </w:rPr>
        <w:t>Entsprechend dem neuen Raumkonzept wird d</w:t>
      </w:r>
      <w:r w:rsidR="00821C3F" w:rsidRPr="009C1731">
        <w:rPr>
          <w:bCs/>
          <w:szCs w:val="24"/>
        </w:rPr>
        <w:t>er Schulsozialarbeiter in einem eigenen Raum im Erdgeschoss die Beratungen durchführen. De</w:t>
      </w:r>
      <w:r w:rsidR="00821C3F">
        <w:rPr>
          <w:bCs/>
          <w:szCs w:val="24"/>
        </w:rPr>
        <w:t>n Beratungslehrkräften steht ge</w:t>
      </w:r>
      <w:r w:rsidR="00821C3F" w:rsidRPr="009C1731">
        <w:rPr>
          <w:bCs/>
          <w:szCs w:val="24"/>
        </w:rPr>
        <w:t xml:space="preserve">meinsam ein Raum im dritten Obergeschoss zur Verfügung. </w:t>
      </w:r>
    </w:p>
    <w:p w14:paraId="2A715DDB" w14:textId="6CF7FB70" w:rsidR="007225D9" w:rsidRDefault="0041483F" w:rsidP="009C1731">
      <w:pPr>
        <w:rPr>
          <w:bCs/>
          <w:szCs w:val="24"/>
        </w:rPr>
      </w:pPr>
      <w:r w:rsidRPr="0041483F">
        <w:rPr>
          <w:bCs/>
          <w:szCs w:val="24"/>
        </w:rPr>
        <w:t xml:space="preserve"> </w:t>
      </w:r>
    </w:p>
    <w:p w14:paraId="1751F674" w14:textId="23AD9D76" w:rsidR="009C1731" w:rsidRDefault="002F74E6" w:rsidP="009C1731">
      <w:pPr>
        <w:rPr>
          <w:bCs/>
          <w:szCs w:val="24"/>
        </w:rPr>
      </w:pPr>
      <w:r>
        <w:rPr>
          <w:bCs/>
          <w:szCs w:val="24"/>
        </w:rPr>
        <w:t>Die durchgängige</w:t>
      </w:r>
      <w:r w:rsidRPr="002F74E6">
        <w:rPr>
          <w:bCs/>
          <w:szCs w:val="24"/>
        </w:rPr>
        <w:t xml:space="preserve"> Sprachbildung </w:t>
      </w:r>
      <w:r>
        <w:rPr>
          <w:bCs/>
          <w:szCs w:val="24"/>
        </w:rPr>
        <w:t>im Fach, die</w:t>
      </w:r>
      <w:r w:rsidRPr="002F74E6">
        <w:rPr>
          <w:bCs/>
          <w:szCs w:val="24"/>
        </w:rPr>
        <w:t xml:space="preserve"> Implementierung eines Inklusionskonzeptes </w:t>
      </w:r>
      <w:r>
        <w:rPr>
          <w:bCs/>
          <w:szCs w:val="24"/>
        </w:rPr>
        <w:t xml:space="preserve">entsprechend dem Index für Inklusion, die Beschäftigung eines Schulsozialarbeiters sowie der </w:t>
      </w:r>
      <w:r w:rsidRPr="002F74E6">
        <w:rPr>
          <w:bCs/>
          <w:szCs w:val="24"/>
        </w:rPr>
        <w:t>Ausbau der Zusammenarbeit mit externen An</w:t>
      </w:r>
      <w:r>
        <w:rPr>
          <w:bCs/>
          <w:szCs w:val="24"/>
        </w:rPr>
        <w:t>bietern</w:t>
      </w:r>
      <w:r w:rsidRPr="002F74E6">
        <w:rPr>
          <w:bCs/>
          <w:szCs w:val="24"/>
        </w:rPr>
        <w:t xml:space="preserve"> (Lehrreich, Arbeit und Leben, </w:t>
      </w:r>
      <w:proofErr w:type="spellStart"/>
      <w:r w:rsidRPr="002F74E6">
        <w:rPr>
          <w:bCs/>
          <w:szCs w:val="24"/>
        </w:rPr>
        <w:t>Neuhland</w:t>
      </w:r>
      <w:proofErr w:type="spellEnd"/>
      <w:r w:rsidRPr="002F74E6">
        <w:rPr>
          <w:bCs/>
          <w:szCs w:val="24"/>
        </w:rPr>
        <w:t>, JBA, Arbeitsagentur</w:t>
      </w:r>
      <w:r>
        <w:rPr>
          <w:bCs/>
          <w:szCs w:val="24"/>
        </w:rPr>
        <w:t xml:space="preserve">) unterstützen die Umsetzung unseres Förderkonzeptes im Sinne der Individualisierung. </w:t>
      </w:r>
      <w:r w:rsidR="009C1731" w:rsidRPr="009C1731">
        <w:rPr>
          <w:bCs/>
          <w:szCs w:val="24"/>
        </w:rPr>
        <w:t>Schüler*innen mit</w:t>
      </w:r>
      <w:r w:rsidR="007225D9">
        <w:rPr>
          <w:bCs/>
          <w:szCs w:val="24"/>
        </w:rPr>
        <w:t xml:space="preserve"> eigentlich attestiertem </w:t>
      </w:r>
      <w:r w:rsidR="009C1731" w:rsidRPr="009C1731">
        <w:rPr>
          <w:bCs/>
          <w:szCs w:val="24"/>
        </w:rPr>
        <w:t xml:space="preserve">Förderbedarf (Förderstatus, chronische Erkrankungen, vorübergehende Beeinträchtigungen) </w:t>
      </w:r>
      <w:r w:rsidR="007225D9">
        <w:rPr>
          <w:bCs/>
          <w:szCs w:val="24"/>
        </w:rPr>
        <w:t xml:space="preserve">werden bisher </w:t>
      </w:r>
      <w:r w:rsidR="009C1731" w:rsidRPr="009C1731">
        <w:rPr>
          <w:bCs/>
          <w:szCs w:val="24"/>
        </w:rPr>
        <w:t xml:space="preserve">noch nicht vollumfänglich </w:t>
      </w:r>
      <w:r w:rsidR="007225D9">
        <w:rPr>
          <w:bCs/>
          <w:szCs w:val="24"/>
        </w:rPr>
        <w:t>wahrgenommen, denn d</w:t>
      </w:r>
      <w:r w:rsidR="009C1731" w:rsidRPr="009C1731">
        <w:rPr>
          <w:bCs/>
          <w:szCs w:val="24"/>
        </w:rPr>
        <w:t xml:space="preserve">en </w:t>
      </w:r>
      <w:r w:rsidR="001F60C7">
        <w:rPr>
          <w:bCs/>
          <w:szCs w:val="24"/>
        </w:rPr>
        <w:t xml:space="preserve">ungeschulten </w:t>
      </w:r>
      <w:r w:rsidR="009C1731" w:rsidRPr="009C1731">
        <w:rPr>
          <w:bCs/>
          <w:szCs w:val="24"/>
        </w:rPr>
        <w:t xml:space="preserve">Lehrer*innen fallen </w:t>
      </w:r>
      <w:r w:rsidR="001F60C7">
        <w:rPr>
          <w:bCs/>
          <w:szCs w:val="24"/>
        </w:rPr>
        <w:t xml:space="preserve">versteckte </w:t>
      </w:r>
      <w:r w:rsidR="009C1731" w:rsidRPr="009C1731">
        <w:rPr>
          <w:bCs/>
          <w:szCs w:val="24"/>
        </w:rPr>
        <w:t>Hinweise auf bestehende</w:t>
      </w:r>
      <w:r w:rsidR="001F60C7">
        <w:rPr>
          <w:bCs/>
          <w:szCs w:val="24"/>
        </w:rPr>
        <w:t>n</w:t>
      </w:r>
      <w:r w:rsidR="009C1731" w:rsidRPr="009C1731">
        <w:rPr>
          <w:bCs/>
          <w:szCs w:val="24"/>
        </w:rPr>
        <w:t xml:space="preserve"> Förderstatus in den S*Akten nicht auf. Die Kolleg*innen müssen in die Lage versetzt werden, den jeweiligen Förderstatus zu erkennen, zu erfassen und im </w:t>
      </w:r>
      <w:r w:rsidR="009C1731" w:rsidRPr="009C1731">
        <w:rPr>
          <w:bCs/>
          <w:szCs w:val="24"/>
        </w:rPr>
        <w:lastRenderedPageBreak/>
        <w:t xml:space="preserve">Unterrichtssetting </w:t>
      </w:r>
      <w:r w:rsidR="007225D9">
        <w:rPr>
          <w:bCs/>
          <w:szCs w:val="24"/>
        </w:rPr>
        <w:t xml:space="preserve">besonders </w:t>
      </w:r>
      <w:r w:rsidR="009C1731" w:rsidRPr="009C1731">
        <w:rPr>
          <w:bCs/>
          <w:szCs w:val="24"/>
        </w:rPr>
        <w:t xml:space="preserve">diesen Schüler*innen geeignete Hilfestellungen zu geben und </w:t>
      </w:r>
      <w:r w:rsidR="007225D9">
        <w:rPr>
          <w:bCs/>
          <w:szCs w:val="24"/>
        </w:rPr>
        <w:t>ihr</w:t>
      </w:r>
      <w:r w:rsidR="009C1731" w:rsidRPr="009C1731">
        <w:rPr>
          <w:bCs/>
          <w:szCs w:val="24"/>
        </w:rPr>
        <w:t xml:space="preserve">en Unterricht binnendifferenziert anzulegen. </w:t>
      </w:r>
    </w:p>
    <w:p w14:paraId="7B204AA1" w14:textId="77777777" w:rsidR="00F71D5D" w:rsidRPr="009C1731" w:rsidRDefault="00F71D5D" w:rsidP="009C1731">
      <w:pPr>
        <w:rPr>
          <w:bCs/>
          <w:szCs w:val="24"/>
        </w:rPr>
      </w:pPr>
    </w:p>
    <w:p w14:paraId="3E6875DD" w14:textId="42AF3271" w:rsidR="009C1731" w:rsidRPr="009C1731" w:rsidRDefault="009C1731" w:rsidP="009C1731">
      <w:pPr>
        <w:rPr>
          <w:bCs/>
          <w:szCs w:val="24"/>
        </w:rPr>
      </w:pPr>
      <w:r w:rsidRPr="009C1731">
        <w:rPr>
          <w:bCs/>
          <w:szCs w:val="24"/>
        </w:rPr>
        <w:t>D</w:t>
      </w:r>
      <w:r w:rsidR="001F60C7">
        <w:rPr>
          <w:bCs/>
          <w:szCs w:val="24"/>
        </w:rPr>
        <w:t>ie</w:t>
      </w:r>
      <w:r w:rsidRPr="009C1731">
        <w:rPr>
          <w:bCs/>
          <w:szCs w:val="24"/>
        </w:rPr>
        <w:t xml:space="preserve"> Kolleg*innen und Schüler*innen </w:t>
      </w:r>
      <w:r w:rsidR="001F60C7">
        <w:rPr>
          <w:bCs/>
          <w:szCs w:val="24"/>
        </w:rPr>
        <w:t xml:space="preserve">sollen stärker befähigt </w:t>
      </w:r>
      <w:r w:rsidRPr="009C1731">
        <w:rPr>
          <w:bCs/>
          <w:szCs w:val="24"/>
        </w:rPr>
        <w:t xml:space="preserve">werden, </w:t>
      </w:r>
      <w:r w:rsidR="001F60C7">
        <w:rPr>
          <w:bCs/>
          <w:szCs w:val="24"/>
        </w:rPr>
        <w:t>die zuständige</w:t>
      </w:r>
      <w:r w:rsidRPr="009C1731">
        <w:rPr>
          <w:bCs/>
          <w:szCs w:val="24"/>
        </w:rPr>
        <w:t xml:space="preserve"> Beratungslehrkraft für </w:t>
      </w:r>
      <w:r w:rsidR="001F60C7">
        <w:rPr>
          <w:bCs/>
          <w:szCs w:val="24"/>
        </w:rPr>
        <w:t xml:space="preserve">die von Ihnen wahrgenommene Problemlage </w:t>
      </w:r>
      <w:r w:rsidRPr="009C1731">
        <w:rPr>
          <w:bCs/>
          <w:szCs w:val="24"/>
        </w:rPr>
        <w:t xml:space="preserve"> </w:t>
      </w:r>
      <w:r w:rsidR="001F60C7">
        <w:rPr>
          <w:bCs/>
          <w:szCs w:val="24"/>
        </w:rPr>
        <w:t>hinzuzuziehen</w:t>
      </w:r>
      <w:r w:rsidRPr="009C1731">
        <w:rPr>
          <w:bCs/>
          <w:szCs w:val="24"/>
        </w:rPr>
        <w:t>. D</w:t>
      </w:r>
      <w:r w:rsidR="001F60C7">
        <w:rPr>
          <w:bCs/>
          <w:szCs w:val="24"/>
        </w:rPr>
        <w:t xml:space="preserve">as </w:t>
      </w:r>
      <w:r w:rsidRPr="009C1731">
        <w:rPr>
          <w:bCs/>
          <w:szCs w:val="24"/>
        </w:rPr>
        <w:t>soll</w:t>
      </w:r>
      <w:r w:rsidR="001F60C7">
        <w:rPr>
          <w:bCs/>
          <w:szCs w:val="24"/>
        </w:rPr>
        <w:t xml:space="preserve"> durch</w:t>
      </w:r>
      <w:r w:rsidRPr="009C1731">
        <w:rPr>
          <w:bCs/>
          <w:szCs w:val="24"/>
        </w:rPr>
        <w:t xml:space="preserve"> Aushänge </w:t>
      </w:r>
      <w:r w:rsidR="001F60C7">
        <w:rPr>
          <w:bCs/>
          <w:szCs w:val="24"/>
        </w:rPr>
        <w:t xml:space="preserve">im Lehrerzimmer </w:t>
      </w:r>
      <w:r w:rsidRPr="009C1731">
        <w:rPr>
          <w:bCs/>
          <w:szCs w:val="24"/>
        </w:rPr>
        <w:t xml:space="preserve">mit einheitlichen Steckbriefen (inkl. Foto) </w:t>
      </w:r>
      <w:r w:rsidR="001F60C7">
        <w:rPr>
          <w:bCs/>
          <w:szCs w:val="24"/>
        </w:rPr>
        <w:t xml:space="preserve">vereinfacht </w:t>
      </w:r>
      <w:r w:rsidRPr="009C1731">
        <w:rPr>
          <w:bCs/>
          <w:szCs w:val="24"/>
        </w:rPr>
        <w:t xml:space="preserve">werden. Zudem soll das Beratungsteam im Organigramm, welches vor dem Sekretariat aushängen wird, jeweils mit Foto und Kontaktdaten präsentiert und sichtbar gemacht werden. Die Erstberatung </w:t>
      </w:r>
      <w:r w:rsidR="001F60C7">
        <w:rPr>
          <w:bCs/>
          <w:szCs w:val="24"/>
        </w:rPr>
        <w:t>erfolgt</w:t>
      </w:r>
      <w:r w:rsidRPr="009C1731">
        <w:rPr>
          <w:bCs/>
          <w:szCs w:val="24"/>
        </w:rPr>
        <w:t xml:space="preserve"> je nach Bildungsgang einer bestimmten Beratungslehrkraft. </w:t>
      </w:r>
    </w:p>
    <w:p w14:paraId="5CD3B2B0" w14:textId="495DEE7A" w:rsidR="0019268A" w:rsidRDefault="0019268A" w:rsidP="0019268A">
      <w:pPr>
        <w:rPr>
          <w:bCs/>
          <w:szCs w:val="24"/>
        </w:rPr>
      </w:pPr>
      <w:r w:rsidRPr="009C1731">
        <w:rPr>
          <w:bCs/>
          <w:szCs w:val="24"/>
        </w:rPr>
        <w:t>Die Klassenlehrer*innen bereiten g</w:t>
      </w:r>
      <w:r>
        <w:rPr>
          <w:bCs/>
          <w:szCs w:val="24"/>
        </w:rPr>
        <w:t>emeinsam mit der jeweils zustän</w:t>
      </w:r>
      <w:r w:rsidRPr="009C1731">
        <w:rPr>
          <w:bCs/>
          <w:szCs w:val="24"/>
        </w:rPr>
        <w:t>digen Beratungslehrkraft die Förderkonferenzen vor, führen diese durch und passen die Förderpläne im laufenden Schuljahr nach einer Evaluation erneut an. Die Ergebnisse</w:t>
      </w:r>
      <w:r>
        <w:rPr>
          <w:bCs/>
          <w:szCs w:val="24"/>
        </w:rPr>
        <w:t xml:space="preserve"> der Konferenzen werden schrift</w:t>
      </w:r>
      <w:r w:rsidRPr="009C1731">
        <w:rPr>
          <w:bCs/>
          <w:szCs w:val="24"/>
        </w:rPr>
        <w:t xml:space="preserve">lich dokumentiert und dienen als Grundlage für die Evaluation und werden den dann aktuellen, veränderten Bedarfslagen kontinuierlich angepasst. </w:t>
      </w:r>
    </w:p>
    <w:p w14:paraId="54830AA8" w14:textId="1C680D35" w:rsidR="001F60C7" w:rsidRDefault="0019268A" w:rsidP="009C1731">
      <w:pPr>
        <w:rPr>
          <w:bCs/>
          <w:szCs w:val="24"/>
        </w:rPr>
      </w:pPr>
      <w:r>
        <w:rPr>
          <w:bCs/>
          <w:szCs w:val="24"/>
        </w:rPr>
        <w:t>Die</w:t>
      </w:r>
      <w:r w:rsidR="009C1731" w:rsidRPr="009C1731">
        <w:rPr>
          <w:bCs/>
          <w:szCs w:val="24"/>
        </w:rPr>
        <w:t xml:space="preserve"> jeweiligen Förderkonferenzen der Bildungsgänge</w:t>
      </w:r>
      <w:r>
        <w:rPr>
          <w:bCs/>
          <w:szCs w:val="24"/>
        </w:rPr>
        <w:t xml:space="preserve"> sind</w:t>
      </w:r>
      <w:r w:rsidR="009C1731" w:rsidRPr="009C1731">
        <w:rPr>
          <w:bCs/>
          <w:szCs w:val="24"/>
        </w:rPr>
        <w:t xml:space="preserve"> im Jahresplan festgeleg</w:t>
      </w:r>
      <w:r>
        <w:rPr>
          <w:bCs/>
          <w:szCs w:val="24"/>
        </w:rPr>
        <w:t>t</w:t>
      </w:r>
      <w:r w:rsidR="001F60C7">
        <w:rPr>
          <w:bCs/>
          <w:szCs w:val="24"/>
        </w:rPr>
        <w:t>.</w:t>
      </w:r>
      <w:r w:rsidRPr="0019268A">
        <w:rPr>
          <w:bCs/>
          <w:szCs w:val="24"/>
        </w:rPr>
        <w:t xml:space="preserve"> </w:t>
      </w:r>
      <w:r w:rsidRPr="009C1731">
        <w:rPr>
          <w:bCs/>
          <w:szCs w:val="24"/>
        </w:rPr>
        <w:t>Die Termine der Förderkonferenzen werden bereits zum Schuljahresbeginn terminiert und veröffentlicht</w:t>
      </w:r>
      <w:r>
        <w:rPr>
          <w:bCs/>
          <w:szCs w:val="24"/>
        </w:rPr>
        <w:t>. D</w:t>
      </w:r>
      <w:r w:rsidRPr="009C1731">
        <w:rPr>
          <w:bCs/>
          <w:szCs w:val="24"/>
        </w:rPr>
        <w:t>ie Kolleg*innen tragen zwei Wochen vor dem jeweiligen Termin die Zwischennoten in die dafür vorgesehenen Ordner ein. Alle Kolleg*innen bringen sich bei den Förderkonferenzen als Fach-lehrer*innen aktiv ein</w:t>
      </w:r>
    </w:p>
    <w:p w14:paraId="385562A6" w14:textId="77777777" w:rsidR="009C1731" w:rsidRPr="009C1731" w:rsidRDefault="009C1731" w:rsidP="009C1731">
      <w:pPr>
        <w:rPr>
          <w:bCs/>
          <w:szCs w:val="24"/>
        </w:rPr>
      </w:pPr>
    </w:p>
    <w:p w14:paraId="73B881C2" w14:textId="20DBF8E1" w:rsidR="009C1731" w:rsidRDefault="009C1731" w:rsidP="009C1731">
      <w:pPr>
        <w:rPr>
          <w:bCs/>
          <w:szCs w:val="24"/>
        </w:rPr>
      </w:pPr>
      <w:r w:rsidRPr="009C1731">
        <w:rPr>
          <w:bCs/>
          <w:szCs w:val="24"/>
        </w:rPr>
        <w:t xml:space="preserve">Die Förderpläne, Förderakten und weitere Dokumentationen werden vom Beratungsteam laufend aktualisiert und überprüft. Das Beratungsteam soll seine Kommunikationsstruktur verbessern, indem eine gemeinsame Beratungsliste geführt wird und Fälle in einer monatlichen Beratungskonferenz multiprofessionell besprochen werden. </w:t>
      </w:r>
    </w:p>
    <w:p w14:paraId="31E782EA" w14:textId="77777777" w:rsidR="00F71D5D" w:rsidRPr="009C1731" w:rsidRDefault="00F71D5D" w:rsidP="009C1731">
      <w:pPr>
        <w:rPr>
          <w:bCs/>
          <w:szCs w:val="24"/>
        </w:rPr>
      </w:pPr>
    </w:p>
    <w:p w14:paraId="0856DD7A" w14:textId="0AB451B5" w:rsidR="009C1731" w:rsidRPr="009C1731" w:rsidRDefault="009C1731" w:rsidP="009C1731">
      <w:pPr>
        <w:rPr>
          <w:bCs/>
          <w:szCs w:val="24"/>
        </w:rPr>
      </w:pPr>
      <w:r w:rsidRPr="009C1731">
        <w:rPr>
          <w:bCs/>
          <w:szCs w:val="24"/>
        </w:rPr>
        <w:t>Außerdem soll die Zusammenarbeit mit den</w:t>
      </w:r>
      <w:r w:rsidR="00583FDF">
        <w:rPr>
          <w:bCs/>
          <w:szCs w:val="24"/>
        </w:rPr>
        <w:t xml:space="preserve"> </w:t>
      </w:r>
      <w:r w:rsidRPr="009C1731">
        <w:rPr>
          <w:bCs/>
          <w:szCs w:val="24"/>
        </w:rPr>
        <w:t>Mitarbeiter</w:t>
      </w:r>
      <w:r w:rsidR="00583FDF">
        <w:rPr>
          <w:bCs/>
          <w:szCs w:val="24"/>
        </w:rPr>
        <w:t>*i</w:t>
      </w:r>
      <w:r w:rsidRPr="009C1731">
        <w:rPr>
          <w:bCs/>
          <w:szCs w:val="24"/>
        </w:rPr>
        <w:t xml:space="preserve">nnen des SIBUZ weiterentwickelt, koordiniert und systematisiert werden. Dafür </w:t>
      </w:r>
      <w:r w:rsidR="007225D9">
        <w:rPr>
          <w:bCs/>
          <w:szCs w:val="24"/>
        </w:rPr>
        <w:t>wurde</w:t>
      </w:r>
      <w:r w:rsidRPr="009C1731">
        <w:rPr>
          <w:bCs/>
          <w:szCs w:val="24"/>
        </w:rPr>
        <w:t xml:space="preserve"> im Rahmen eines Treffens des Beratungsteams mit den zuständigen </w:t>
      </w:r>
      <w:r w:rsidR="00862D4B">
        <w:rPr>
          <w:bCs/>
          <w:szCs w:val="24"/>
        </w:rPr>
        <w:t>Mitarbeiter*innen der Arbeitsagentur und des SIBUZ</w:t>
      </w:r>
      <w:r w:rsidRPr="009C1731">
        <w:rPr>
          <w:bCs/>
          <w:szCs w:val="24"/>
        </w:rPr>
        <w:t xml:space="preserve"> ein fester (monatlicher) Beratungstermin vereinbart, an dem Kolleg*innen individuelle Fallgespräche führen können und das Beratungsteam aktuelle Fälle mit den SIBUZ-Mitarbeiter*innen bespricht und anstehende Maßnahmen koordiniert. </w:t>
      </w:r>
    </w:p>
    <w:p w14:paraId="077B3750" w14:textId="77777777" w:rsidR="009C1731" w:rsidRPr="009C1731" w:rsidRDefault="009C1731" w:rsidP="009C1731">
      <w:pPr>
        <w:rPr>
          <w:bCs/>
          <w:szCs w:val="24"/>
        </w:rPr>
      </w:pPr>
    </w:p>
    <w:p w14:paraId="1D8BC850" w14:textId="77777777" w:rsidR="00A40FB9" w:rsidRDefault="009C1731" w:rsidP="009C1731">
      <w:pPr>
        <w:rPr>
          <w:bCs/>
          <w:szCs w:val="24"/>
        </w:rPr>
      </w:pPr>
      <w:r w:rsidRPr="009C1731">
        <w:rPr>
          <w:bCs/>
          <w:szCs w:val="24"/>
        </w:rPr>
        <w:t>Das Sprachbildungskonze</w:t>
      </w:r>
      <w:r w:rsidR="00862D4B">
        <w:rPr>
          <w:bCs/>
          <w:szCs w:val="24"/>
        </w:rPr>
        <w:t xml:space="preserve">pt wird von zwei </w:t>
      </w:r>
      <w:proofErr w:type="spellStart"/>
      <w:r w:rsidR="00862D4B">
        <w:rPr>
          <w:bCs/>
          <w:szCs w:val="24"/>
        </w:rPr>
        <w:t>KollegInnen</w:t>
      </w:r>
      <w:proofErr w:type="spellEnd"/>
      <w:r w:rsidRPr="009C1731">
        <w:rPr>
          <w:bCs/>
          <w:szCs w:val="24"/>
        </w:rPr>
        <w:t xml:space="preserve"> (Sprachkoordinator</w:t>
      </w:r>
      <w:r w:rsidR="00862D4B">
        <w:rPr>
          <w:bCs/>
          <w:szCs w:val="24"/>
        </w:rPr>
        <w:t xml:space="preserve"> und Sprachbeauftragte</w:t>
      </w:r>
      <w:r w:rsidRPr="009C1731">
        <w:rPr>
          <w:bCs/>
          <w:szCs w:val="24"/>
        </w:rPr>
        <w:t xml:space="preserve">) entwickelt und soll die </w:t>
      </w:r>
      <w:proofErr w:type="spellStart"/>
      <w:r w:rsidRPr="009C1731">
        <w:rPr>
          <w:bCs/>
          <w:szCs w:val="24"/>
        </w:rPr>
        <w:t>KollegInnen</w:t>
      </w:r>
      <w:proofErr w:type="spellEnd"/>
      <w:r w:rsidRPr="009C1731">
        <w:rPr>
          <w:bCs/>
          <w:szCs w:val="24"/>
        </w:rPr>
        <w:t xml:space="preserve"> dazu befähigen in ihrem Unterricht gezielter auf die individuellen Bedarfslagen der S* </w:t>
      </w:r>
      <w:r w:rsidR="00A40FB9">
        <w:rPr>
          <w:bCs/>
          <w:szCs w:val="24"/>
        </w:rPr>
        <w:t xml:space="preserve">in unterschiedlicher Form </w:t>
      </w:r>
      <w:r w:rsidRPr="009C1731">
        <w:rPr>
          <w:bCs/>
          <w:szCs w:val="24"/>
        </w:rPr>
        <w:t>einzugehen. Ein strukturierter und koord</w:t>
      </w:r>
      <w:r w:rsidR="00A40FB9">
        <w:rPr>
          <w:bCs/>
          <w:szCs w:val="24"/>
        </w:rPr>
        <w:t>i</w:t>
      </w:r>
      <w:r w:rsidRPr="009C1731">
        <w:rPr>
          <w:bCs/>
          <w:szCs w:val="24"/>
        </w:rPr>
        <w:t xml:space="preserve">nierter Einsatz des Sprachbildungskonzeptes und </w:t>
      </w:r>
      <w:r w:rsidR="00A40FB9">
        <w:rPr>
          <w:bCs/>
          <w:szCs w:val="24"/>
        </w:rPr>
        <w:t>des</w:t>
      </w:r>
      <w:r w:rsidRPr="009C1731">
        <w:rPr>
          <w:bCs/>
          <w:szCs w:val="24"/>
        </w:rPr>
        <w:t xml:space="preserve"> </w:t>
      </w:r>
      <w:proofErr w:type="spellStart"/>
      <w:r w:rsidRPr="009C1731">
        <w:rPr>
          <w:bCs/>
          <w:szCs w:val="24"/>
        </w:rPr>
        <w:t>Teamteaching</w:t>
      </w:r>
      <w:r w:rsidR="00A40FB9">
        <w:rPr>
          <w:bCs/>
          <w:szCs w:val="24"/>
        </w:rPr>
        <w:t>s</w:t>
      </w:r>
      <w:proofErr w:type="spellEnd"/>
      <w:r w:rsidRPr="009C1731">
        <w:rPr>
          <w:bCs/>
          <w:szCs w:val="24"/>
        </w:rPr>
        <w:t xml:space="preserve"> unterstützt die Lehrer*innen in Klassen, die besonders hohe Bedarfslagen haben</w:t>
      </w:r>
      <w:r w:rsidR="00A40FB9">
        <w:rPr>
          <w:bCs/>
          <w:szCs w:val="24"/>
        </w:rPr>
        <w:t xml:space="preserve"> durch die Form der integrativen </w:t>
      </w:r>
    </w:p>
    <w:p w14:paraId="63E2B5F1" w14:textId="33D765DA" w:rsidR="00A40FB9" w:rsidRDefault="00A40FB9" w:rsidP="009C1731">
      <w:pPr>
        <w:rPr>
          <w:bCs/>
          <w:szCs w:val="24"/>
        </w:rPr>
      </w:pPr>
      <w:r>
        <w:rPr>
          <w:bCs/>
          <w:szCs w:val="24"/>
        </w:rPr>
        <w:t xml:space="preserve">Für Lernende der Berufsfachschule Sozialpädagogische Assistenz und </w:t>
      </w:r>
      <w:r w:rsidR="0019542F">
        <w:rPr>
          <w:bCs/>
          <w:szCs w:val="24"/>
        </w:rPr>
        <w:t>der Erzieherfachschule, die eindeutig noch nicht das Sprachniveau C1 erreicht haben, wird es ab 2020 im Ra</w:t>
      </w:r>
      <w:r w:rsidR="008D2FC5">
        <w:rPr>
          <w:bCs/>
          <w:szCs w:val="24"/>
        </w:rPr>
        <w:t>h</w:t>
      </w:r>
      <w:r w:rsidR="0019542F">
        <w:rPr>
          <w:bCs/>
          <w:szCs w:val="24"/>
        </w:rPr>
        <w:t xml:space="preserve">men des Gute-Kita-Gesetzes additive </w:t>
      </w:r>
      <w:r>
        <w:rPr>
          <w:bCs/>
          <w:szCs w:val="24"/>
        </w:rPr>
        <w:t>Sprachförderung</w:t>
      </w:r>
      <w:r w:rsidR="0019542F">
        <w:rPr>
          <w:bCs/>
          <w:szCs w:val="24"/>
        </w:rPr>
        <w:t xml:space="preserve">sangebote, begleitet durch einen individuellen </w:t>
      </w:r>
      <w:r w:rsidR="0019542F">
        <w:rPr>
          <w:bCs/>
          <w:szCs w:val="24"/>
        </w:rPr>
        <w:lastRenderedPageBreak/>
        <w:t>Sprachlerncoach, an unserer Schule geben</w:t>
      </w:r>
      <w:r w:rsidR="009C1731" w:rsidRPr="009C1731">
        <w:rPr>
          <w:bCs/>
          <w:szCs w:val="24"/>
        </w:rPr>
        <w:t xml:space="preserve">. </w:t>
      </w:r>
      <w:r w:rsidR="0019268A" w:rsidRPr="009C1731">
        <w:rPr>
          <w:bCs/>
          <w:szCs w:val="24"/>
        </w:rPr>
        <w:t>Die Kolleg</w:t>
      </w:r>
      <w:r w:rsidR="00583FDF">
        <w:rPr>
          <w:bCs/>
          <w:szCs w:val="24"/>
        </w:rPr>
        <w:t>*i</w:t>
      </w:r>
      <w:r w:rsidR="0019268A" w:rsidRPr="009C1731">
        <w:rPr>
          <w:bCs/>
          <w:szCs w:val="24"/>
        </w:rPr>
        <w:t>nnen führen sprachsensi</w:t>
      </w:r>
      <w:r w:rsidR="0019268A">
        <w:rPr>
          <w:bCs/>
          <w:szCs w:val="24"/>
        </w:rPr>
        <w:t xml:space="preserve">blen Unterricht für alle </w:t>
      </w:r>
      <w:proofErr w:type="spellStart"/>
      <w:r w:rsidR="0019268A">
        <w:rPr>
          <w:bCs/>
          <w:szCs w:val="24"/>
        </w:rPr>
        <w:t>Schüle</w:t>
      </w:r>
      <w:r w:rsidR="0019268A" w:rsidRPr="009C1731">
        <w:rPr>
          <w:bCs/>
          <w:szCs w:val="24"/>
        </w:rPr>
        <w:t>rInnen</w:t>
      </w:r>
      <w:proofErr w:type="spellEnd"/>
      <w:r w:rsidR="0019268A" w:rsidRPr="009C1731">
        <w:rPr>
          <w:bCs/>
          <w:szCs w:val="24"/>
        </w:rPr>
        <w:t xml:space="preserve"> in allen Fächern durch.</w:t>
      </w:r>
    </w:p>
    <w:p w14:paraId="74E94892" w14:textId="2ADADDC7" w:rsidR="0019268A" w:rsidRDefault="0019268A" w:rsidP="009C1731">
      <w:pPr>
        <w:rPr>
          <w:bCs/>
          <w:szCs w:val="24"/>
        </w:rPr>
      </w:pPr>
      <w:r>
        <w:rPr>
          <w:bCs/>
          <w:szCs w:val="24"/>
        </w:rPr>
        <w:t>Durch die beschriebenen Maßnahmen</w:t>
      </w:r>
      <w:r w:rsidR="00423133">
        <w:rPr>
          <w:bCs/>
          <w:szCs w:val="24"/>
        </w:rPr>
        <w:t xml:space="preserve"> ist die</w:t>
      </w:r>
      <w:r w:rsidR="009C1731" w:rsidRPr="009C1731">
        <w:rPr>
          <w:bCs/>
          <w:szCs w:val="24"/>
        </w:rPr>
        <w:t xml:space="preserve"> individuelle Förderung der Sch</w:t>
      </w:r>
      <w:r w:rsidR="00F71D5D">
        <w:rPr>
          <w:bCs/>
          <w:szCs w:val="24"/>
        </w:rPr>
        <w:t>ülerinnen und Schüler sowie Stu</w:t>
      </w:r>
      <w:r w:rsidR="009C1731" w:rsidRPr="009C1731">
        <w:rPr>
          <w:bCs/>
          <w:szCs w:val="24"/>
        </w:rPr>
        <w:t>dierenden nachhaltig durch ein Förderplan-, Sprachbildungs- und Inklusionskonzept</w:t>
      </w:r>
      <w:r w:rsidR="00423133">
        <w:rPr>
          <w:bCs/>
          <w:szCs w:val="24"/>
        </w:rPr>
        <w:t xml:space="preserve"> (entsprechend dem Index für Inklusion)</w:t>
      </w:r>
      <w:r w:rsidR="009C1731" w:rsidRPr="009C1731">
        <w:rPr>
          <w:bCs/>
          <w:szCs w:val="24"/>
        </w:rPr>
        <w:t xml:space="preserve"> </w:t>
      </w:r>
      <w:r w:rsidR="00423133" w:rsidRPr="009C1731">
        <w:rPr>
          <w:bCs/>
          <w:szCs w:val="24"/>
        </w:rPr>
        <w:t xml:space="preserve">implementiert </w:t>
      </w:r>
      <w:r w:rsidR="00423133">
        <w:rPr>
          <w:bCs/>
          <w:szCs w:val="24"/>
        </w:rPr>
        <w:t xml:space="preserve">und wird </w:t>
      </w:r>
      <w:r w:rsidR="009C1731" w:rsidRPr="009C1731">
        <w:rPr>
          <w:bCs/>
          <w:szCs w:val="24"/>
        </w:rPr>
        <w:t>durch</w:t>
      </w:r>
      <w:r w:rsidR="00423133">
        <w:rPr>
          <w:bCs/>
          <w:szCs w:val="24"/>
        </w:rPr>
        <w:t xml:space="preserve"> ein großes multiprofessionelles</w:t>
      </w:r>
      <w:r w:rsidR="009C1731" w:rsidRPr="009C1731">
        <w:rPr>
          <w:bCs/>
          <w:szCs w:val="24"/>
        </w:rPr>
        <w:t xml:space="preserve"> Beratungsteam</w:t>
      </w:r>
      <w:r w:rsidR="00423133" w:rsidRPr="00423133">
        <w:rPr>
          <w:bCs/>
          <w:szCs w:val="24"/>
        </w:rPr>
        <w:t xml:space="preserve"> </w:t>
      </w:r>
      <w:r w:rsidR="00423133">
        <w:rPr>
          <w:bCs/>
          <w:szCs w:val="24"/>
        </w:rPr>
        <w:t>unterstützt</w:t>
      </w:r>
      <w:r w:rsidR="009C1731" w:rsidRPr="009C1731">
        <w:rPr>
          <w:bCs/>
          <w:szCs w:val="24"/>
        </w:rPr>
        <w:t xml:space="preserve">. </w:t>
      </w:r>
      <w:r w:rsidR="00423133">
        <w:rPr>
          <w:bCs/>
          <w:szCs w:val="24"/>
        </w:rPr>
        <w:t xml:space="preserve">Auch die </w:t>
      </w:r>
      <w:r w:rsidR="009C1731" w:rsidRPr="009C1731">
        <w:rPr>
          <w:bCs/>
          <w:szCs w:val="24"/>
        </w:rPr>
        <w:t>Schüler*innen</w:t>
      </w:r>
      <w:r w:rsidR="00423133">
        <w:rPr>
          <w:bCs/>
          <w:szCs w:val="24"/>
        </w:rPr>
        <w:t xml:space="preserve"> selbst werden </w:t>
      </w:r>
      <w:r w:rsidR="009C1731" w:rsidRPr="009C1731">
        <w:rPr>
          <w:bCs/>
          <w:szCs w:val="24"/>
        </w:rPr>
        <w:t xml:space="preserve">mit </w:t>
      </w:r>
      <w:r w:rsidR="00423133">
        <w:rPr>
          <w:bCs/>
          <w:szCs w:val="24"/>
        </w:rPr>
        <w:t xml:space="preserve">ihren </w:t>
      </w:r>
      <w:r w:rsidR="009C1731" w:rsidRPr="009C1731">
        <w:rPr>
          <w:bCs/>
          <w:szCs w:val="24"/>
        </w:rPr>
        <w:t>individuellen Be</w:t>
      </w:r>
      <w:r w:rsidR="00F71D5D">
        <w:rPr>
          <w:bCs/>
          <w:szCs w:val="24"/>
        </w:rPr>
        <w:t>darfslagen durch</w:t>
      </w:r>
      <w:r w:rsidR="00423133">
        <w:rPr>
          <w:bCs/>
          <w:szCs w:val="24"/>
        </w:rPr>
        <w:t xml:space="preserve"> das</w:t>
      </w:r>
      <w:r w:rsidR="00F71D5D">
        <w:rPr>
          <w:bCs/>
          <w:szCs w:val="24"/>
        </w:rPr>
        <w:t xml:space="preserve"> mul</w:t>
      </w:r>
      <w:r w:rsidR="009C1731" w:rsidRPr="009C1731">
        <w:rPr>
          <w:bCs/>
          <w:szCs w:val="24"/>
        </w:rPr>
        <w:t>tiprofessionelle Beratungsteam beraten und während des ganzen Schuljahres kontinuierlich begleitet</w:t>
      </w:r>
      <w:r>
        <w:rPr>
          <w:bCs/>
          <w:szCs w:val="24"/>
        </w:rPr>
        <w:t xml:space="preserve">, auf Wunsch auch ohne Einbeziehung der unterrichtenden Lehrkräfte. </w:t>
      </w:r>
    </w:p>
    <w:p w14:paraId="1D05AF10" w14:textId="57254E8A" w:rsidR="009C1731" w:rsidRDefault="009C1731" w:rsidP="009C1731">
      <w:pPr>
        <w:rPr>
          <w:bCs/>
          <w:szCs w:val="24"/>
        </w:rPr>
      </w:pPr>
      <w:r w:rsidRPr="009C1731">
        <w:rPr>
          <w:bCs/>
          <w:szCs w:val="24"/>
        </w:rPr>
        <w:t>Die individuelle Veränderung der Bedarfslagen</w:t>
      </w:r>
      <w:r w:rsidR="0019268A">
        <w:rPr>
          <w:bCs/>
          <w:szCs w:val="24"/>
        </w:rPr>
        <w:t xml:space="preserve"> der Lernenden</w:t>
      </w:r>
      <w:r w:rsidRPr="009C1731">
        <w:rPr>
          <w:bCs/>
          <w:szCs w:val="24"/>
        </w:rPr>
        <w:t xml:space="preserve"> wird </w:t>
      </w:r>
      <w:r w:rsidR="00423133">
        <w:rPr>
          <w:bCs/>
          <w:szCs w:val="24"/>
        </w:rPr>
        <w:t xml:space="preserve">bewusst </w:t>
      </w:r>
      <w:r w:rsidRPr="009C1731">
        <w:rPr>
          <w:bCs/>
          <w:szCs w:val="24"/>
        </w:rPr>
        <w:t>wahrgenommen und spiegelt sich in</w:t>
      </w:r>
      <w:r w:rsidR="00423133">
        <w:rPr>
          <w:bCs/>
          <w:szCs w:val="24"/>
        </w:rPr>
        <w:t>nerhalb</w:t>
      </w:r>
      <w:r w:rsidRPr="009C1731">
        <w:rPr>
          <w:bCs/>
          <w:szCs w:val="24"/>
        </w:rPr>
        <w:t xml:space="preserve"> de</w:t>
      </w:r>
      <w:r w:rsidR="00423133">
        <w:rPr>
          <w:bCs/>
          <w:szCs w:val="24"/>
        </w:rPr>
        <w:t>r vertraulichen</w:t>
      </w:r>
      <w:r w:rsidRPr="009C1731">
        <w:rPr>
          <w:bCs/>
          <w:szCs w:val="24"/>
        </w:rPr>
        <w:t xml:space="preserve"> Förderkonferenzen </w:t>
      </w:r>
      <w:r w:rsidR="00423133">
        <w:rPr>
          <w:bCs/>
          <w:szCs w:val="24"/>
        </w:rPr>
        <w:t xml:space="preserve">oder Teamgespräche </w:t>
      </w:r>
      <w:r w:rsidRPr="009C1731">
        <w:rPr>
          <w:bCs/>
          <w:szCs w:val="24"/>
        </w:rPr>
        <w:t xml:space="preserve">wider. </w:t>
      </w:r>
    </w:p>
    <w:p w14:paraId="21AD363A" w14:textId="77777777" w:rsidR="00F71D5D" w:rsidRPr="009C1731" w:rsidRDefault="00F71D5D" w:rsidP="009C1731">
      <w:pPr>
        <w:rPr>
          <w:bCs/>
          <w:szCs w:val="24"/>
        </w:rPr>
      </w:pPr>
    </w:p>
    <w:p w14:paraId="441DF633" w14:textId="4C7ADACB" w:rsidR="004B7601" w:rsidRDefault="004B7601" w:rsidP="00D31E44">
      <w:pPr>
        <w:spacing w:after="0" w:line="259" w:lineRule="auto"/>
        <w:ind w:left="0" w:firstLine="0"/>
      </w:pPr>
    </w:p>
    <w:p w14:paraId="42E1B7C9" w14:textId="77777777" w:rsidR="004B7601" w:rsidRDefault="004B7601" w:rsidP="00D31E44">
      <w:pPr>
        <w:spacing w:after="0" w:line="259" w:lineRule="auto"/>
        <w:ind w:left="0" w:firstLine="0"/>
        <w:sectPr w:rsidR="004B7601">
          <w:pgSz w:w="11900" w:h="16840"/>
          <w:pgMar w:top="1894" w:right="1631" w:bottom="972" w:left="1704" w:header="701" w:footer="534" w:gutter="0"/>
          <w:cols w:space="720"/>
        </w:sectPr>
      </w:pPr>
    </w:p>
    <w:p w14:paraId="576FF213" w14:textId="48B2C406" w:rsidR="004B7601" w:rsidRPr="00AD5C07" w:rsidRDefault="00B86505" w:rsidP="00AD5C07">
      <w:pPr>
        <w:spacing w:after="200" w:line="276" w:lineRule="auto"/>
        <w:ind w:left="0" w:firstLine="0"/>
        <w:jc w:val="left"/>
        <w:rPr>
          <w:rFonts w:ascii="Calibri" w:eastAsia="Calibri" w:hAnsi="Calibri" w:cs="Times New Roman"/>
          <w:color w:val="auto"/>
          <w:sz w:val="22"/>
        </w:rPr>
      </w:pPr>
      <w:r>
        <w:rPr>
          <w:noProof/>
          <w:lang w:eastAsia="de-DE"/>
        </w:rPr>
        <w:lastRenderedPageBreak/>
        <w:drawing>
          <wp:inline distT="0" distB="0" distL="0" distR="0" wp14:anchorId="3F4176B7" wp14:editId="67273BEE">
            <wp:extent cx="9008914" cy="6089589"/>
            <wp:effectExtent l="0" t="0" r="1905" b="698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008368" cy="6089220"/>
                    </a:xfrm>
                    <a:prstGeom prst="rect">
                      <a:avLst/>
                    </a:prstGeom>
                  </pic:spPr>
                </pic:pic>
              </a:graphicData>
            </a:graphic>
          </wp:inline>
        </w:drawing>
      </w:r>
    </w:p>
    <w:p w14:paraId="673305BB" w14:textId="77777777" w:rsidR="00AD5C07" w:rsidRDefault="00AD5C07" w:rsidP="00D31E44">
      <w:pPr>
        <w:spacing w:after="0" w:line="259" w:lineRule="auto"/>
        <w:ind w:left="0" w:firstLine="0"/>
        <w:sectPr w:rsidR="00AD5C07" w:rsidSect="005E6321">
          <w:pgSz w:w="16840" w:h="11900" w:orient="landscape"/>
          <w:pgMar w:top="1704" w:right="1894" w:bottom="851" w:left="972" w:header="701" w:footer="534" w:gutter="0"/>
          <w:cols w:space="720"/>
          <w:docGrid w:linePitch="326"/>
        </w:sectPr>
      </w:pPr>
    </w:p>
    <w:p w14:paraId="71B27A7A" w14:textId="6F1AEF8E" w:rsidR="004B7601" w:rsidRDefault="005E6321" w:rsidP="005E6321">
      <w:pPr>
        <w:pStyle w:val="berschrift3"/>
        <w:rPr>
          <w:noProof/>
        </w:rPr>
      </w:pPr>
      <w:bookmarkStart w:id="17" w:name="_Toc30089532"/>
      <w:r w:rsidRPr="004B7601">
        <w:rPr>
          <w:noProof/>
        </w:rPr>
        <w:lastRenderedPageBreak/>
        <w:t xml:space="preserve">Erweiterung des Lern- und Lebensraumes durch </w:t>
      </w:r>
      <w:r w:rsidR="008A712F">
        <w:rPr>
          <w:noProof/>
        </w:rPr>
        <w:t xml:space="preserve">kulturelle Entwicklung, </w:t>
      </w:r>
      <w:r w:rsidRPr="004B7601">
        <w:rPr>
          <w:noProof/>
        </w:rPr>
        <w:t>betriebliche Lernortkooperation, Berufs- und Studienorientierung</w:t>
      </w:r>
      <w:bookmarkEnd w:id="17"/>
      <w:r w:rsidRPr="004B7601">
        <w:rPr>
          <w:noProof/>
        </w:rPr>
        <w:t xml:space="preserve"> </w:t>
      </w:r>
    </w:p>
    <w:p w14:paraId="0413CDEA" w14:textId="06CF4FB2" w:rsidR="005E6321" w:rsidRDefault="005E6321" w:rsidP="005E6321"/>
    <w:p w14:paraId="58C5BF2C" w14:textId="345AA9B1" w:rsidR="002B34E9" w:rsidRPr="00F71D5D" w:rsidRDefault="008A712F" w:rsidP="005E6321">
      <w:pPr>
        <w:rPr>
          <w:color w:val="auto"/>
        </w:rPr>
      </w:pPr>
      <w:r>
        <w:t xml:space="preserve">In der Professionalisierung des sozialpädagogischen Bereiches geht die Entwicklung </w:t>
      </w:r>
      <w:r w:rsidR="0028775F">
        <w:t>gemäß den Vorstellungen der KMK</w:t>
      </w:r>
      <w:r w:rsidR="00D75578">
        <w:t xml:space="preserve"> </w:t>
      </w:r>
      <w:r>
        <w:t xml:space="preserve">weg von der Akademisierung hin zum praxisbezogenen theoriegeleiteten Handeln, um den Bedarf an Erzieherinnen und Erziehern im Land Berlin zu decken. Wir haben als Ziel für uns daher festgelegt, die berufliche Handlungsfähigkeit durch eine Erweiterung der betrieblichen </w:t>
      </w:r>
      <w:r w:rsidRPr="00F71D5D">
        <w:rPr>
          <w:color w:val="auto"/>
        </w:rPr>
        <w:t>Lernortkooperation und verstärkte Praxisorientierung bei unseren Schülerinnen und Schülern sowie Studierenden zu erreichen.</w:t>
      </w:r>
      <w:r w:rsidR="00D07A98" w:rsidRPr="00F71D5D">
        <w:rPr>
          <w:color w:val="auto"/>
        </w:rPr>
        <w:t xml:space="preserve"> </w:t>
      </w:r>
    </w:p>
    <w:p w14:paraId="5AADB588" w14:textId="77777777" w:rsidR="00D07A98" w:rsidRPr="00F71D5D" w:rsidRDefault="00D07A98" w:rsidP="00D07A98">
      <w:pPr>
        <w:rPr>
          <w:color w:val="auto"/>
          <w:sz w:val="20"/>
          <w:szCs w:val="20"/>
        </w:rPr>
      </w:pPr>
    </w:p>
    <w:p w14:paraId="2D64E2FD" w14:textId="5CA76451" w:rsidR="00E11EBD" w:rsidRPr="00F71D5D" w:rsidRDefault="00D07A98" w:rsidP="00E11EBD">
      <w:pPr>
        <w:rPr>
          <w:color w:val="auto"/>
        </w:rPr>
      </w:pPr>
      <w:r w:rsidRPr="00F71D5D">
        <w:rPr>
          <w:color w:val="auto"/>
        </w:rPr>
        <w:t xml:space="preserve">Die Arbeitstätigkeit in sozialpädagogischen Einrichtungen berührt gleichermaßen den </w:t>
      </w:r>
      <w:r w:rsidR="00081991" w:rsidRPr="00F71D5D">
        <w:rPr>
          <w:color w:val="auto"/>
        </w:rPr>
        <w:t xml:space="preserve">kulturellen </w:t>
      </w:r>
      <w:r w:rsidRPr="00F71D5D">
        <w:rPr>
          <w:color w:val="auto"/>
        </w:rPr>
        <w:t xml:space="preserve">Lern- als auch den </w:t>
      </w:r>
      <w:r w:rsidR="00081991" w:rsidRPr="00F71D5D">
        <w:rPr>
          <w:color w:val="auto"/>
        </w:rPr>
        <w:t xml:space="preserve">kulturellen </w:t>
      </w:r>
      <w:r w:rsidRPr="00F71D5D">
        <w:rPr>
          <w:color w:val="auto"/>
        </w:rPr>
        <w:t>Lebensraum der dort betreuten Menschen.</w:t>
      </w:r>
      <w:r w:rsidR="00E11EBD" w:rsidRPr="00F71D5D">
        <w:rPr>
          <w:color w:val="auto"/>
        </w:rPr>
        <w:t xml:space="preserve"> Kulturelles Lernen versteht sich als Querschnittsaufgabe, die die Vernetzung von Lehr-/Lernprozessen im großen Lernfeld 4</w:t>
      </w:r>
      <w:r w:rsidRPr="00F71D5D">
        <w:rPr>
          <w:color w:val="auto"/>
        </w:rPr>
        <w:t xml:space="preserve"> </w:t>
      </w:r>
      <w:r w:rsidR="00E11EBD" w:rsidRPr="00F71D5D">
        <w:rPr>
          <w:color w:val="auto"/>
        </w:rPr>
        <w:t xml:space="preserve">befördert. </w:t>
      </w:r>
    </w:p>
    <w:p w14:paraId="5941853F" w14:textId="77777777" w:rsidR="00D07A98" w:rsidRPr="00F71D5D" w:rsidRDefault="00D07A98" w:rsidP="00D07A98">
      <w:pPr>
        <w:rPr>
          <w:color w:val="auto"/>
          <w:sz w:val="20"/>
          <w:szCs w:val="20"/>
        </w:rPr>
      </w:pPr>
    </w:p>
    <w:p w14:paraId="031BD625" w14:textId="152CC691" w:rsidR="009B43C0" w:rsidRPr="00F71D5D" w:rsidRDefault="00D07A98" w:rsidP="009B43C0">
      <w:pPr>
        <w:rPr>
          <w:color w:val="auto"/>
        </w:rPr>
      </w:pPr>
      <w:r w:rsidRPr="00F71D5D">
        <w:rPr>
          <w:color w:val="auto"/>
        </w:rPr>
        <w:t>Lernen</w:t>
      </w:r>
      <w:r w:rsidR="00081991" w:rsidRPr="00F71D5D">
        <w:rPr>
          <w:color w:val="auto"/>
        </w:rPr>
        <w:t xml:space="preserve"> muss in diesem Berufsfeld als </w:t>
      </w:r>
      <w:r w:rsidRPr="00F71D5D">
        <w:rPr>
          <w:color w:val="auto"/>
        </w:rPr>
        <w:t>sozialer Prozess</w:t>
      </w:r>
      <w:r w:rsidR="00081991" w:rsidRPr="00F71D5D">
        <w:rPr>
          <w:color w:val="auto"/>
        </w:rPr>
        <w:t>, der sich aus vielen verschiedenen p</w:t>
      </w:r>
      <w:r w:rsidR="00E11EBD" w:rsidRPr="00F71D5D">
        <w:rPr>
          <w:color w:val="auto"/>
        </w:rPr>
        <w:t>roduktiven</w:t>
      </w:r>
      <w:r w:rsidR="00081991" w:rsidRPr="00F71D5D">
        <w:rPr>
          <w:color w:val="auto"/>
        </w:rPr>
        <w:t xml:space="preserve"> Interaktionsprozessen zusammensetzt, verstanden werden.</w:t>
      </w:r>
      <w:r w:rsidRPr="00F71D5D">
        <w:rPr>
          <w:color w:val="auto"/>
        </w:rPr>
        <w:t xml:space="preserve"> </w:t>
      </w:r>
      <w:r w:rsidR="009B43C0" w:rsidRPr="00F71D5D">
        <w:rPr>
          <w:color w:val="auto"/>
        </w:rPr>
        <w:t>Kokonstruktives Lernen durchzieht als Leitidee den Unterricht in sämtlichen Lernfelder</w:t>
      </w:r>
      <w:r w:rsidR="00D75578">
        <w:rPr>
          <w:color w:val="auto"/>
        </w:rPr>
        <w:t>n</w:t>
      </w:r>
      <w:r w:rsidR="009B43C0" w:rsidRPr="00F71D5D">
        <w:rPr>
          <w:color w:val="auto"/>
        </w:rPr>
        <w:t xml:space="preserve"> und soll dazu beitragen, die Ebene der Metakognition für die Lernenden zu erreichen.</w:t>
      </w:r>
    </w:p>
    <w:p w14:paraId="513A6C86" w14:textId="0CEB8871" w:rsidR="00D75578" w:rsidRDefault="00FA479D" w:rsidP="00FA479D">
      <w:pPr>
        <w:spacing w:after="0" w:line="259" w:lineRule="auto"/>
        <w:ind w:left="0" w:firstLine="0"/>
        <w:rPr>
          <w:noProof/>
          <w:color w:val="auto"/>
        </w:rPr>
      </w:pPr>
      <w:r w:rsidRPr="00F71D5D">
        <w:rPr>
          <w:color w:val="auto"/>
        </w:rPr>
        <w:t>Zur Er</w:t>
      </w:r>
      <w:r w:rsidR="00D75578">
        <w:rPr>
          <w:color w:val="auto"/>
        </w:rPr>
        <w:t>füll</w:t>
      </w:r>
      <w:r w:rsidRPr="00F71D5D">
        <w:rPr>
          <w:color w:val="auto"/>
        </w:rPr>
        <w:t xml:space="preserve">ung des </w:t>
      </w:r>
      <w:r w:rsidR="00D75578">
        <w:rPr>
          <w:color w:val="auto"/>
        </w:rPr>
        <w:t>Schulentwicklungs</w:t>
      </w:r>
      <w:r w:rsidRPr="00F71D5D">
        <w:rPr>
          <w:color w:val="auto"/>
        </w:rPr>
        <w:t>zieles “</w:t>
      </w:r>
      <w:r w:rsidRPr="00F71D5D">
        <w:rPr>
          <w:noProof/>
          <w:color w:val="auto"/>
        </w:rPr>
        <w:t xml:space="preserve">Erweiterung des Lern- und Lebensraumes“ </w:t>
      </w:r>
      <w:r w:rsidR="00B77FF9" w:rsidRPr="00F71D5D">
        <w:rPr>
          <w:noProof/>
          <w:color w:val="auto"/>
        </w:rPr>
        <w:t xml:space="preserve">soll ein verlässliches Netz mit externen Kooperationspartnern aufgebaut werden. </w:t>
      </w:r>
    </w:p>
    <w:p w14:paraId="53270EFC" w14:textId="3C4C2412" w:rsidR="00FA479D" w:rsidRDefault="00B77FF9" w:rsidP="00FA479D">
      <w:pPr>
        <w:spacing w:after="0" w:line="259" w:lineRule="auto"/>
        <w:ind w:left="0" w:firstLine="0"/>
        <w:rPr>
          <w:color w:val="auto"/>
        </w:rPr>
      </w:pPr>
      <w:r w:rsidRPr="00F71D5D">
        <w:rPr>
          <w:color w:val="auto"/>
        </w:rPr>
        <w:t xml:space="preserve">Zur Konkretisierung </w:t>
      </w:r>
      <w:r w:rsidR="00D75578">
        <w:rPr>
          <w:color w:val="auto"/>
        </w:rPr>
        <w:t xml:space="preserve">dieses Zieles </w:t>
      </w:r>
      <w:r w:rsidRPr="00F71D5D">
        <w:rPr>
          <w:color w:val="auto"/>
        </w:rPr>
        <w:t>sollen</w:t>
      </w:r>
      <w:r w:rsidR="00FA479D" w:rsidRPr="00F71D5D">
        <w:rPr>
          <w:color w:val="auto"/>
        </w:rPr>
        <w:t xml:space="preserve"> vier Entwicklungsschwerpunkte in den Bereichen Kultur, </w:t>
      </w:r>
      <w:r w:rsidR="00743196" w:rsidRPr="00F71D5D">
        <w:rPr>
          <w:color w:val="auto"/>
        </w:rPr>
        <w:t>kontinuierliche Projektarbeit mit kooperierenden Kitas</w:t>
      </w:r>
      <w:r w:rsidR="00FA479D" w:rsidRPr="00F71D5D">
        <w:rPr>
          <w:color w:val="auto"/>
        </w:rPr>
        <w:t>,</w:t>
      </w:r>
      <w:r w:rsidR="00743196" w:rsidRPr="00F71D5D">
        <w:rPr>
          <w:color w:val="auto"/>
        </w:rPr>
        <w:t xml:space="preserve"> dualisierende Zusammenarbeit mit Praxisstellen und Begleitung in Beruf und Studium</w:t>
      </w:r>
      <w:r w:rsidR="00FA479D" w:rsidRPr="00F71D5D">
        <w:rPr>
          <w:color w:val="auto"/>
        </w:rPr>
        <w:t>, die in Form von ausgearbeiteten Konzepten</w:t>
      </w:r>
      <w:r w:rsidR="00D75578">
        <w:rPr>
          <w:color w:val="auto"/>
        </w:rPr>
        <w:t xml:space="preserve"> vorliegen,</w:t>
      </w:r>
      <w:r w:rsidR="00FA479D" w:rsidRPr="00F71D5D">
        <w:rPr>
          <w:color w:val="auto"/>
        </w:rPr>
        <w:t xml:space="preserve"> umgesetzt werden. Die Dokumentation der Zeit- und </w:t>
      </w:r>
      <w:proofErr w:type="spellStart"/>
      <w:r w:rsidR="00FA479D" w:rsidRPr="00F71D5D">
        <w:rPr>
          <w:color w:val="auto"/>
        </w:rPr>
        <w:t>Maßnahmeplanung</w:t>
      </w:r>
      <w:proofErr w:type="spellEnd"/>
      <w:r w:rsidR="00FA479D" w:rsidRPr="00F71D5D">
        <w:rPr>
          <w:color w:val="auto"/>
        </w:rPr>
        <w:t xml:space="preserve"> erfolgt in mehreren zugehörigen Projektkarten.</w:t>
      </w:r>
    </w:p>
    <w:p w14:paraId="50108B3F" w14:textId="77777777" w:rsidR="00D75578" w:rsidRPr="00F71D5D" w:rsidRDefault="00D75578" w:rsidP="00FA479D">
      <w:pPr>
        <w:spacing w:after="0" w:line="259" w:lineRule="auto"/>
        <w:ind w:left="0" w:firstLine="0"/>
        <w:rPr>
          <w:color w:val="auto"/>
        </w:rPr>
      </w:pPr>
    </w:p>
    <w:p w14:paraId="036A5F3C" w14:textId="102A27F9" w:rsidR="00D07A98" w:rsidRPr="00F71D5D" w:rsidRDefault="00D75578" w:rsidP="00081991">
      <w:pPr>
        <w:rPr>
          <w:color w:val="auto"/>
        </w:rPr>
      </w:pPr>
      <w:r>
        <w:rPr>
          <w:color w:val="auto"/>
        </w:rPr>
        <w:t>Entwicklungsschwerpunkte:</w:t>
      </w:r>
    </w:p>
    <w:p w14:paraId="73126C1D" w14:textId="594BA318" w:rsidR="00D07A98" w:rsidRDefault="00D07A98" w:rsidP="00D07A98">
      <w:pPr>
        <w:pStyle w:val="Listenabsatz"/>
        <w:numPr>
          <w:ilvl w:val="0"/>
          <w:numId w:val="9"/>
        </w:numPr>
      </w:pPr>
      <w:r>
        <w:t>Kulturelle Projekte</w:t>
      </w:r>
    </w:p>
    <w:p w14:paraId="0BCCDBFF" w14:textId="153C1B02" w:rsidR="00D07A98" w:rsidRDefault="00D07A98" w:rsidP="00D07A98">
      <w:pPr>
        <w:pStyle w:val="Listenabsatz"/>
        <w:numPr>
          <w:ilvl w:val="0"/>
          <w:numId w:val="9"/>
        </w:numPr>
      </w:pPr>
      <w:r>
        <w:t xml:space="preserve">Projektbezogene Kooperationen mit Kitas </w:t>
      </w:r>
    </w:p>
    <w:p w14:paraId="710148A5" w14:textId="154AFB1A" w:rsidR="00D07A98" w:rsidRDefault="00D07A98" w:rsidP="00D07A98">
      <w:pPr>
        <w:pStyle w:val="Listenabsatz"/>
        <w:numPr>
          <w:ilvl w:val="0"/>
          <w:numId w:val="9"/>
        </w:numPr>
      </w:pPr>
      <w:r>
        <w:t>Zielger</w:t>
      </w:r>
      <w:r w:rsidR="00743196">
        <w:t>ichtete Vermittlung und Betreuung</w:t>
      </w:r>
      <w:r>
        <w:t xml:space="preserve"> in Praxisstellen</w:t>
      </w:r>
    </w:p>
    <w:p w14:paraId="7492625D" w14:textId="3B655181" w:rsidR="00D07A98" w:rsidRDefault="00D07A98" w:rsidP="00D07A98">
      <w:pPr>
        <w:pStyle w:val="Listenabsatz"/>
        <w:numPr>
          <w:ilvl w:val="0"/>
          <w:numId w:val="9"/>
        </w:numPr>
      </w:pPr>
      <w:r>
        <w:t xml:space="preserve">Berufs- und Studienorientierung </w:t>
      </w:r>
    </w:p>
    <w:p w14:paraId="2ED47070" w14:textId="77777777" w:rsidR="00D07A98" w:rsidRDefault="00D07A98" w:rsidP="00D07A98"/>
    <w:p w14:paraId="551A02B0" w14:textId="4F0ED0AF" w:rsidR="00D07A98" w:rsidRDefault="00D07A98" w:rsidP="005726C2">
      <w:pPr>
        <w:pStyle w:val="berschrift4"/>
        <w:numPr>
          <w:ilvl w:val="3"/>
          <w:numId w:val="20"/>
        </w:numPr>
      </w:pPr>
      <w:r>
        <w:t>Kulturelle Projekte</w:t>
      </w:r>
    </w:p>
    <w:p w14:paraId="71C6BA9F" w14:textId="77777777" w:rsidR="00D07A98" w:rsidRDefault="00D07A98" w:rsidP="00D07A98"/>
    <w:p w14:paraId="6AEDA4C1" w14:textId="46AFB91F" w:rsidR="00D07A98" w:rsidRDefault="00D07A98" w:rsidP="00D07A98">
      <w:r>
        <w:t>Die Handlungsfähigkeit im Bereich Sozialpädagogik wird unterstützt durch unsere musisch-kreativen Angebote, die wir durch die Teilnahme an kulturellen Projekten professionalisieren wollen.</w:t>
      </w:r>
      <w:r w:rsidR="00743196">
        <w:t xml:space="preserve"> Durch die Teilnahme am Projekt TUSCH und die Zusammenarbeit mit dem Jugendkulturzentrum PUMPE/AWO ist ein kontinuierliches Angebot gewährleistet, das durch vielerlei Einzelaktivitäten in- </w:t>
      </w:r>
      <w:r w:rsidR="00743196">
        <w:lastRenderedPageBreak/>
        <w:t xml:space="preserve">und außerhalb der Schule bereichert wird. Dazu </w:t>
      </w:r>
      <w:proofErr w:type="gramStart"/>
      <w:r w:rsidR="00743196">
        <w:t>gehört</w:t>
      </w:r>
      <w:proofErr w:type="gramEnd"/>
      <w:r w:rsidR="00743196">
        <w:t xml:space="preserve"> </w:t>
      </w:r>
      <w:r w:rsidR="00B77FF9">
        <w:t xml:space="preserve">unter anderem </w:t>
      </w:r>
      <w:r w:rsidR="00743196">
        <w:t xml:space="preserve">die Zusammenarbeit mit dem </w:t>
      </w:r>
      <w:proofErr w:type="spellStart"/>
      <w:r w:rsidR="00743196">
        <w:t>Brückemuseum</w:t>
      </w:r>
      <w:proofErr w:type="spellEnd"/>
      <w:r w:rsidR="00743196">
        <w:t xml:space="preserve">, </w:t>
      </w:r>
      <w:r w:rsidR="00B77FF9">
        <w:t xml:space="preserve">die </w:t>
      </w:r>
      <w:r w:rsidR="00743196">
        <w:t>Nutzung von Ausstellungsflächen im Sc</w:t>
      </w:r>
      <w:r w:rsidR="00B77FF9">
        <w:t>hulgebäude und</w:t>
      </w:r>
      <w:r w:rsidR="00743196">
        <w:t xml:space="preserve"> die verbindliche Teilnahme an Weihnachts-</w:t>
      </w:r>
      <w:r w:rsidR="00892CAA">
        <w:t xml:space="preserve"> </w:t>
      </w:r>
      <w:r w:rsidR="00743196">
        <w:t>und Abschluss</w:t>
      </w:r>
      <w:r w:rsidR="00B77FF9">
        <w:t>veranstaltungen mit kulturellem Rahmenprogramm.</w:t>
      </w:r>
    </w:p>
    <w:p w14:paraId="65417E11" w14:textId="77777777" w:rsidR="00F71D5D" w:rsidRDefault="00F71D5D" w:rsidP="00D07A98"/>
    <w:p w14:paraId="1E81F55A" w14:textId="1A20AEBE" w:rsidR="00156A85" w:rsidRDefault="00156A85" w:rsidP="00156A85">
      <w:r>
        <w:t>Die Kooperation des Bildungsgangs BQL (IBA) mit d</w:t>
      </w:r>
      <w:r w:rsidR="00F71D5D">
        <w:t xml:space="preserve">er Pumpe </w:t>
      </w:r>
      <w:r>
        <w:t xml:space="preserve">besteht bereits seit einigen Jahren. Die IBA Klassen arbeiten jeweils eine Woche vor Ort in Kleingruppen (Tanz, Theater, Musik, Film) an einer vorgegebenen Thematik. Sie entwickeln Dialoge, Szenen, musikalische Beiträge. Diese werden zu einem Gesamtkonzept zusammengefügt, sodass am Ende der Woche eine öffentliche Aufführung stehen kann. </w:t>
      </w:r>
    </w:p>
    <w:p w14:paraId="72DC6857" w14:textId="77777777" w:rsidR="00F71D5D" w:rsidRDefault="00F71D5D" w:rsidP="00156A85"/>
    <w:p w14:paraId="12419975" w14:textId="708616AF" w:rsidR="00156A85" w:rsidRDefault="00156A85" w:rsidP="00156A85">
      <w:r>
        <w:t xml:space="preserve">Die Schülerinnen und Schüler arbeiten sehr selbstständig und selbstwirksam. Insbesondere die Stärkung und Erweiterung der Fach- und Sozialkompetenzen der </w:t>
      </w:r>
      <w:proofErr w:type="spellStart"/>
      <w:r>
        <w:t>SuS</w:t>
      </w:r>
      <w:proofErr w:type="spellEnd"/>
      <w:r>
        <w:t xml:space="preserve"> stehen im Mittelpunkt.</w:t>
      </w:r>
      <w:r w:rsidR="00F71D5D">
        <w:t xml:space="preserve"> </w:t>
      </w:r>
      <w:r>
        <w:t xml:space="preserve">Ziel des IBA Bildungsgangs ist es, den Schülerinnen und Schülern zum einen durch die Erweiterung der Allgemeinbildung aber auch durch den starken </w:t>
      </w:r>
      <w:r w:rsidR="00892CAA">
        <w:t>B</w:t>
      </w:r>
      <w:r>
        <w:t>erufsbezug, die Verbesserung der Voraussetzungen für die Aufnahme einer beruflichen Ausbildung zu ermöglichen.</w:t>
      </w:r>
    </w:p>
    <w:p w14:paraId="722F97EA" w14:textId="77777777" w:rsidR="00F71D5D" w:rsidRDefault="00F71D5D" w:rsidP="00156A85"/>
    <w:p w14:paraId="2F5EFF36" w14:textId="150F23FE" w:rsidR="00156A85" w:rsidRDefault="00156A85" w:rsidP="00156A85">
      <w:r>
        <w:t>Langfristig ist die feste Kooperation mit dem Fliegenden Theater anvisiert. Der dreijährige TUSCH-Rahmen soll hierfür den Grundstein legen. Nach der jährlichen Evaluation ist im zweiten und dritten Jahr jeweils die Entwicklung eines gemeinsamen Stückes vorgesehen. Nach dem Ablauf der Partnerschaft kann die Kooperation eigenständig fortgeführt bzw. einen erneute TUSCH-Partnerschaft beantragt werden.</w:t>
      </w:r>
    </w:p>
    <w:p w14:paraId="0DE18849" w14:textId="77777777" w:rsidR="00F71D5D" w:rsidRDefault="00F71D5D" w:rsidP="00156A85"/>
    <w:p w14:paraId="3F65265E" w14:textId="034A14DF" w:rsidR="00156A85" w:rsidRDefault="00156A85" w:rsidP="00156A85">
      <w:r>
        <w:t>Möglichst alle</w:t>
      </w:r>
      <w:r w:rsidR="00892CAA">
        <w:t xml:space="preserve"> </w:t>
      </w:r>
      <w:r>
        <w:t xml:space="preserve">Schüler*innen aus verschiedenen Bildungsgängen und Fachklassen der MELO besuchen </w:t>
      </w:r>
      <w:r w:rsidR="00892CAA">
        <w:t xml:space="preserve">im Rahmen des TUSCH-Projekts </w:t>
      </w:r>
      <w:r>
        <w:t xml:space="preserve">eine Inszenierung im Theater. Dabei soll jeder </w:t>
      </w:r>
      <w:proofErr w:type="spellStart"/>
      <w:r>
        <w:t>SuS</w:t>
      </w:r>
      <w:proofErr w:type="spellEnd"/>
      <w:r>
        <w:t xml:space="preserve"> einen Beobachtungsbogen bearbeiten,</w:t>
      </w:r>
      <w:r w:rsidR="00F71D5D">
        <w:t xml:space="preserve"> </w:t>
      </w:r>
      <w:r>
        <w:t xml:space="preserve">dessen Fragestellungen auf </w:t>
      </w:r>
      <w:r w:rsidR="00892CAA">
        <w:t xml:space="preserve">die </w:t>
      </w:r>
      <w:r>
        <w:t xml:space="preserve">Wahrnehmungs- und Sinneseindrücke der Kinder lenkt. Einerseits lernen die </w:t>
      </w:r>
      <w:proofErr w:type="spellStart"/>
      <w:r>
        <w:t>SuS</w:t>
      </w:r>
      <w:proofErr w:type="spellEnd"/>
      <w:r>
        <w:t xml:space="preserve"> das Theater kennen, andererseits beobachten sie Kinder, die Theater erleben. Diese</w:t>
      </w:r>
      <w:r w:rsidR="00F71D5D">
        <w:t xml:space="preserve"> </w:t>
      </w:r>
      <w:r>
        <w:t>Beobachtungen und Eindrücke sollen besprochen und analysiert werden, was dann als Einführung in die Theaterpädagogik dient. Die Theaterbesuche werden vo</w:t>
      </w:r>
      <w:r w:rsidR="00892CAA">
        <w:t>m Theater</w:t>
      </w:r>
      <w:r>
        <w:t xml:space="preserve"> inhaltlich begleitet und </w:t>
      </w:r>
      <w:r w:rsidR="00892CAA">
        <w:t xml:space="preserve">gemeinsam </w:t>
      </w:r>
      <w:r>
        <w:t xml:space="preserve">mit den Lehrenden und den </w:t>
      </w:r>
      <w:proofErr w:type="spellStart"/>
      <w:r>
        <w:t>SuS</w:t>
      </w:r>
      <w:proofErr w:type="spellEnd"/>
      <w:r>
        <w:t xml:space="preserve"> nachbesprochen, anhand der Bögen ausgewertet und theaterpädagogisch nachbereitet. Die Nachbereitung findet voraussichtlich in der Schule</w:t>
      </w:r>
      <w:r w:rsidR="00892CAA">
        <w:t>, zum Beispiel als offene Veranstaltung am Tag der offenen Tür,</w:t>
      </w:r>
      <w:r>
        <w:t xml:space="preserve"> statt.</w:t>
      </w:r>
    </w:p>
    <w:p w14:paraId="609292B8" w14:textId="77777777" w:rsidR="00F71D5D" w:rsidRDefault="00F71D5D" w:rsidP="00156A85"/>
    <w:p w14:paraId="072627F8" w14:textId="3482EFBE" w:rsidR="00156A85" w:rsidRDefault="00156A85" w:rsidP="00156A85">
      <w:r>
        <w:t>Diese Form der Theaterrezeption</w:t>
      </w:r>
      <w:r w:rsidR="007308C7">
        <w:t>,</w:t>
      </w:r>
      <w:r w:rsidR="007308C7" w:rsidRPr="007308C7">
        <w:t xml:space="preserve"> </w:t>
      </w:r>
      <w:r w:rsidR="007308C7">
        <w:t>für das eine Kooperation mit einer Kita geplant ist,</w:t>
      </w:r>
      <w:r>
        <w:t xml:space="preserve"> bereite</w:t>
      </w:r>
      <w:r w:rsidR="007308C7">
        <w:t>n</w:t>
      </w:r>
      <w:r>
        <w:t xml:space="preserve"> d</w:t>
      </w:r>
      <w:r w:rsidR="007308C7">
        <w:t>ie</w:t>
      </w:r>
      <w:r>
        <w:t xml:space="preserve"> TUSCH-</w:t>
      </w:r>
      <w:r w:rsidR="007308C7">
        <w:t>Betreuer</w:t>
      </w:r>
      <w:r>
        <w:t xml:space="preserve"> vor. Schüler*innen der MELO und eine Kitagruppe besuchen gemeinsam eine</w:t>
      </w:r>
      <w:r w:rsidR="00F71D5D">
        <w:t xml:space="preserve"> </w:t>
      </w:r>
      <w:r>
        <w:t xml:space="preserve">Inszenierung im Fliegenden Theater. Zu diesem Stück </w:t>
      </w:r>
      <w:proofErr w:type="gramStart"/>
      <w:r>
        <w:t>entwickeln</w:t>
      </w:r>
      <w:proofErr w:type="gramEnd"/>
      <w:r>
        <w:t xml:space="preserve"> </w:t>
      </w:r>
      <w:r w:rsidR="007308C7">
        <w:t>die</w:t>
      </w:r>
      <w:r>
        <w:t xml:space="preserve"> Theaterpädagogin/Künstlerin des Fliegenden Theaters mit den </w:t>
      </w:r>
      <w:proofErr w:type="spellStart"/>
      <w:r>
        <w:t>SuS</w:t>
      </w:r>
      <w:proofErr w:type="spellEnd"/>
      <w:r>
        <w:t xml:space="preserve"> ein Vor- oder Nachbereitungsformat, welches dann mit der Kita durchgeführt wird. Das </w:t>
      </w:r>
      <w:r w:rsidR="007308C7">
        <w:t xml:space="preserve">wiederum wird </w:t>
      </w:r>
      <w:r>
        <w:t xml:space="preserve">dann </w:t>
      </w:r>
      <w:r w:rsidR="007308C7">
        <w:t>gemeinsam</w:t>
      </w:r>
      <w:r>
        <w:t xml:space="preserve"> im Schulkontext mit den Lehr</w:t>
      </w:r>
      <w:r w:rsidR="007308C7">
        <w:t>kräften</w:t>
      </w:r>
      <w:r>
        <w:t xml:space="preserve"> weiter nachbearbeitet. Aus einer solchen Vernetzung könnte sich </w:t>
      </w:r>
      <w:r w:rsidR="007308C7">
        <w:t xml:space="preserve">nachhaltig </w:t>
      </w:r>
      <w:r>
        <w:t xml:space="preserve">ein eigenständiges Format mit dem </w:t>
      </w:r>
      <w:r>
        <w:lastRenderedPageBreak/>
        <w:t>Darstellenden Spiel der Schule,</w:t>
      </w:r>
      <w:r w:rsidR="00F71D5D">
        <w:t xml:space="preserve"> </w:t>
      </w:r>
      <w:r>
        <w:t>der Kita und dem Fliegenden Theater entwickeln.</w:t>
      </w:r>
    </w:p>
    <w:p w14:paraId="5DD8039F" w14:textId="6F7B41F9" w:rsidR="00156A85" w:rsidRDefault="00156A85" w:rsidP="007308C7">
      <w:pPr>
        <w:ind w:left="0" w:firstLine="0"/>
      </w:pPr>
    </w:p>
    <w:p w14:paraId="00C0C913" w14:textId="6A73D056" w:rsidR="00156A85" w:rsidRDefault="00156A85" w:rsidP="00156A85">
      <w:r>
        <w:t xml:space="preserve">Als theaterpädagogische Praxisübung werden </w:t>
      </w:r>
      <w:r w:rsidR="007308C7">
        <w:t xml:space="preserve">im Rahmen des Projekts an der gesamten Schule </w:t>
      </w:r>
      <w:r>
        <w:t xml:space="preserve">kleine „Pocket-Inszenierung – Theater aus der Hosentasche“ spielerisch inszeniert. Diese </w:t>
      </w:r>
      <w:proofErr w:type="spellStart"/>
      <w:r>
        <w:t>Impro</w:t>
      </w:r>
      <w:proofErr w:type="spellEnd"/>
      <w:r>
        <w:t xml:space="preserve"> soll sich rein assoziativ auf Themen/Inhalte des gerade stattfindenden Unterrichts beziehen. Dieses Format dient dazu, die Vielseitigkeit der</w:t>
      </w:r>
      <w:r w:rsidR="00F71D5D">
        <w:t xml:space="preserve"> </w:t>
      </w:r>
      <w:r>
        <w:t>gestalterischen und theaterpädagogischen Möglichkeiten zu zeigen und erlebbar zu machen.</w:t>
      </w:r>
    </w:p>
    <w:p w14:paraId="088A259B" w14:textId="77777777" w:rsidR="00F71D5D" w:rsidRDefault="00F71D5D" w:rsidP="00156A85"/>
    <w:p w14:paraId="6D62FFD9" w14:textId="10C34ACD" w:rsidR="00156A85" w:rsidRDefault="007308C7" w:rsidP="00156A85">
      <w:r>
        <w:t>Für</w:t>
      </w:r>
      <w:r w:rsidR="00156A85">
        <w:t xml:space="preserve"> </w:t>
      </w:r>
      <w:r>
        <w:t>eine</w:t>
      </w:r>
      <w:r w:rsidR="00156A85">
        <w:t xml:space="preserve"> </w:t>
      </w:r>
      <w:r>
        <w:t>große P</w:t>
      </w:r>
      <w:r w:rsidR="00156A85">
        <w:t>ause entwickel</w:t>
      </w:r>
      <w:r>
        <w:t>t das Fliegende Theater</w:t>
      </w:r>
      <w:r w:rsidR="00156A85">
        <w:t xml:space="preserve"> ein kleines </w:t>
      </w:r>
      <w:proofErr w:type="spellStart"/>
      <w:r w:rsidR="00156A85">
        <w:t>theatrales</w:t>
      </w:r>
      <w:proofErr w:type="spellEnd"/>
      <w:r w:rsidR="00156A85">
        <w:t xml:space="preserve"> Stand-</w:t>
      </w:r>
      <w:proofErr w:type="spellStart"/>
      <w:r w:rsidR="00156A85">
        <w:t>Up</w:t>
      </w:r>
      <w:proofErr w:type="spellEnd"/>
      <w:r w:rsidR="00156A85">
        <w:t xml:space="preserve">-Format, an dem interessierte Schüler, quasi im Vorbeigehen, teilnehmen können. So </w:t>
      </w:r>
      <w:r>
        <w:t>s</w:t>
      </w:r>
      <w:r w:rsidR="00156A85">
        <w:t>ollen</w:t>
      </w:r>
      <w:r>
        <w:t xml:space="preserve"> </w:t>
      </w:r>
      <w:r w:rsidR="00156A85">
        <w:t>d</w:t>
      </w:r>
      <w:r>
        <w:t>ie</w:t>
      </w:r>
      <w:r w:rsidR="00156A85">
        <w:t xml:space="preserve"> </w:t>
      </w:r>
      <w:proofErr w:type="spellStart"/>
      <w:r w:rsidR="00156A85">
        <w:t>SuS</w:t>
      </w:r>
      <w:proofErr w:type="spellEnd"/>
      <w:r w:rsidR="00156A85">
        <w:t xml:space="preserve"> die Möglichkeit </w:t>
      </w:r>
      <w:r>
        <w:t>erhalten</w:t>
      </w:r>
      <w:r w:rsidR="00156A85">
        <w:t xml:space="preserve">, außerhalb des Unterrichts, eigeninitiativ mit </w:t>
      </w:r>
      <w:r>
        <w:t>den professionellen Theaterleuten</w:t>
      </w:r>
      <w:r w:rsidR="00156A85">
        <w:t xml:space="preserve"> in Kontakt zu gehen.</w:t>
      </w:r>
      <w:r w:rsidR="00F71D5D">
        <w:t xml:space="preserve"> </w:t>
      </w:r>
      <w:r w:rsidR="00156A85">
        <w:t xml:space="preserve">Diese Begegnungen dienen dem Kennenlernen und Öffnen für die Theaterwelt. </w:t>
      </w:r>
      <w:r>
        <w:t xml:space="preserve">Gemeinsam mit dem Theater </w:t>
      </w:r>
      <w:r w:rsidR="00156A85">
        <w:t xml:space="preserve">wollen wir bedarfsorientierte Theaterangebote für die MELO entwickeln. </w:t>
      </w:r>
    </w:p>
    <w:p w14:paraId="511FCFD0" w14:textId="7F83F6B5" w:rsidR="00F71D5D" w:rsidRDefault="00F71D5D" w:rsidP="007308C7">
      <w:pPr>
        <w:ind w:left="0" w:firstLine="0"/>
      </w:pPr>
    </w:p>
    <w:p w14:paraId="3C365C7D" w14:textId="6BFDF545" w:rsidR="00156A85" w:rsidRDefault="00156A85" w:rsidP="00097A31">
      <w:pPr>
        <w:ind w:left="2" w:firstLine="0"/>
      </w:pPr>
      <w:r>
        <w:t xml:space="preserve">In den Workshops </w:t>
      </w:r>
      <w:r w:rsidR="00097A31">
        <w:t>s</w:t>
      </w:r>
      <w:r>
        <w:t>ollen haptisch, sinnlich und körperlich theaterpädagogische und ästhetische Techniken bearbeite</w:t>
      </w:r>
      <w:r w:rsidR="00097A31">
        <w:t xml:space="preserve">t werden, um durch </w:t>
      </w:r>
      <w:r>
        <w:t>Sinnes- und Wahrnehmungsfragen (Beobachtungsbögen) de</w:t>
      </w:r>
      <w:r w:rsidR="00097A31">
        <w:t>n</w:t>
      </w:r>
      <w:r>
        <w:t xml:space="preserve"> Bezug zu Themen des Erzieheralltags </w:t>
      </w:r>
      <w:r w:rsidR="00097A31">
        <w:t>herzustellen</w:t>
      </w:r>
      <w:r>
        <w:t>. Die Workshops sind als Schnittstelle Darstellender und Bildender Kunst konzipiert und</w:t>
      </w:r>
      <w:r w:rsidR="00F71D5D">
        <w:t xml:space="preserve"> </w:t>
      </w:r>
      <w:r>
        <w:t>werden dadurch von einer Theaterpädagogin und einer Künstlerin gemeinsam bzw. parallel angeleitet.</w:t>
      </w:r>
    </w:p>
    <w:p w14:paraId="0C86FB42" w14:textId="77777777" w:rsidR="00156A85" w:rsidRDefault="00156A85" w:rsidP="00156A85">
      <w:r>
        <w:t>1. Maskenbau &amp; Theaterimprovisation</w:t>
      </w:r>
    </w:p>
    <w:p w14:paraId="3161D045" w14:textId="77777777" w:rsidR="00156A85" w:rsidRDefault="00156A85" w:rsidP="00156A85">
      <w:r>
        <w:t xml:space="preserve">2. Storyboard &amp; </w:t>
      </w:r>
      <w:proofErr w:type="spellStart"/>
      <w:r>
        <w:t>Stop</w:t>
      </w:r>
      <w:proofErr w:type="spellEnd"/>
      <w:r>
        <w:t xml:space="preserve"> Motion</w:t>
      </w:r>
    </w:p>
    <w:p w14:paraId="107FB0E0" w14:textId="08B735E1" w:rsidR="00156A85" w:rsidRDefault="00156A85" w:rsidP="00156A85">
      <w:r>
        <w:t>3. Tanzimprovisation &amp; Schattenspiel</w:t>
      </w:r>
    </w:p>
    <w:p w14:paraId="00D40D2F" w14:textId="5560E0D0" w:rsidR="00156A85" w:rsidRDefault="00156A85" w:rsidP="00156A85">
      <w:r>
        <w:t>Die Ergebnisse der Workshops sollen a</w:t>
      </w:r>
      <w:r w:rsidR="00097A31">
        <w:t xml:space="preserve">n den </w:t>
      </w:r>
      <w:r>
        <w:t>Tag</w:t>
      </w:r>
      <w:r w:rsidR="00097A31">
        <w:t>en</w:t>
      </w:r>
      <w:r>
        <w:t xml:space="preserve"> der </w:t>
      </w:r>
      <w:r w:rsidR="00097A31">
        <w:t>o</w:t>
      </w:r>
      <w:r>
        <w:t>ffenen Tür präsentiert werden.</w:t>
      </w:r>
      <w:r w:rsidR="00F71D5D">
        <w:t xml:space="preserve"> </w:t>
      </w:r>
    </w:p>
    <w:p w14:paraId="41CACA3A" w14:textId="77777777" w:rsidR="00F71D5D" w:rsidRDefault="00F71D5D" w:rsidP="00156A85"/>
    <w:p w14:paraId="0E2BB3CA" w14:textId="55C00912" w:rsidR="001955F8" w:rsidRDefault="00C7023D" w:rsidP="001955F8">
      <w:r>
        <w:t>Es</w:t>
      </w:r>
      <w:r w:rsidR="001955F8">
        <w:t xml:space="preserve"> gibt seit dem Schuljahr 2019/20 einen intensiven Arbeit</w:t>
      </w:r>
      <w:r>
        <w:t>s</w:t>
      </w:r>
      <w:r w:rsidR="001955F8">
        <w:t xml:space="preserve">kontakt zwischen dem Bildungsgang IBA und der PUMPE. Im September trat </w:t>
      </w:r>
      <w:r>
        <w:t>eine Mitarbeiterin</w:t>
      </w:r>
      <w:r w:rsidR="001955F8">
        <w:t xml:space="preserve"> an die Schule heran und</w:t>
      </w:r>
      <w:r>
        <w:t xml:space="preserve"> stellte ein Projekt für die Zu</w:t>
      </w:r>
      <w:r w:rsidR="001955F8">
        <w:t>sammenarbeit mit der Berufsfachschule vor</w:t>
      </w:r>
      <w:r w:rsidR="00E94CAC">
        <w:t xml:space="preserve">, dessen Durchführung von der </w:t>
      </w:r>
      <w:r w:rsidR="001955F8">
        <w:t>Bildungsgang</w:t>
      </w:r>
      <w:r w:rsidR="00E94CAC">
        <w:t>konferenz</w:t>
      </w:r>
      <w:r w:rsidR="001955F8">
        <w:t xml:space="preserve"> Sozialpädago</w:t>
      </w:r>
      <w:r>
        <w:t>g</w:t>
      </w:r>
      <w:r w:rsidR="001955F8">
        <w:t>ische Assistenten befürwortet wurde.</w:t>
      </w:r>
    </w:p>
    <w:p w14:paraId="1BBCF587" w14:textId="77777777" w:rsidR="00F71D5D" w:rsidRDefault="00F71D5D" w:rsidP="001955F8"/>
    <w:p w14:paraId="1A9DB763" w14:textId="09FC3070" w:rsidR="007E121B" w:rsidRDefault="001955F8" w:rsidP="007E121B">
      <w:r>
        <w:t>Dieses Projekt ist eine Weiterentwicklung aus einem Workshop mit Erziehern in Teilzeit vor 2 Jahren. Im Rahmen einer F</w:t>
      </w:r>
      <w:r w:rsidR="00C7023D">
        <w:t>orschungsarbeit hat die Mi</w:t>
      </w:r>
      <w:r w:rsidR="00F71D5D">
        <w:t>t</w:t>
      </w:r>
      <w:r w:rsidR="00C7023D">
        <w:t>arbeiterin</w:t>
      </w:r>
      <w:r>
        <w:t xml:space="preserve">  </w:t>
      </w:r>
      <w:r w:rsidR="00E94CAC">
        <w:t xml:space="preserve">unter anderem </w:t>
      </w:r>
      <w:r>
        <w:t>herausgearbeitet, dass ein hohes Maß in den sozialen Kompetenzen Respekt, Toleranz und Empathie</w:t>
      </w:r>
      <w:r w:rsidR="00AE659B">
        <w:t xml:space="preserve"> (hohe Bereitschaft, sich von den Gefühlen des Gegenübers beeinflussen zu lassen, Mitgefühl zu haben und „</w:t>
      </w:r>
      <w:proofErr w:type="spellStart"/>
      <w:r w:rsidR="00AE659B">
        <w:t>positional</w:t>
      </w:r>
      <w:proofErr w:type="spellEnd"/>
      <w:r w:rsidR="00AE659B">
        <w:t xml:space="preserve">“ zu denken) </w:t>
      </w:r>
      <w:r>
        <w:t>sowie Kenntnis</w:t>
      </w:r>
      <w:r w:rsidR="00AE659B">
        <w:t>se</w:t>
      </w:r>
      <w:r>
        <w:t xml:space="preserve"> über Werte und moralische Prinzipien</w:t>
      </w:r>
      <w:r w:rsidR="00AE659B">
        <w:t xml:space="preserve"> erforderlich sind, um demokratiepädagogisch tätig sein zu können. </w:t>
      </w:r>
      <w:r>
        <w:t xml:space="preserve">Hierfür braucht es </w:t>
      </w:r>
      <w:r w:rsidR="00AE659B">
        <w:t xml:space="preserve">nach ihrer Erkenntnis </w:t>
      </w:r>
      <w:r>
        <w:t>Erfahrungsräume, denn nur durch eigenes Erleben und Tun können diese Kompetenzen gestärkt werden.</w:t>
      </w:r>
      <w:r w:rsidR="00AE659B">
        <w:t xml:space="preserve"> Das Projekt „Erzähl mir, was …!“ der PUMPE</w:t>
      </w:r>
      <w:r>
        <w:t xml:space="preserve"> nut</w:t>
      </w:r>
      <w:r w:rsidR="00AE659B">
        <w:t>zt</w:t>
      </w:r>
      <w:r w:rsidR="00E94CAC">
        <w:t xml:space="preserve"> </w:t>
      </w:r>
      <w:r w:rsidR="00AE659B">
        <w:t xml:space="preserve">hierfür </w:t>
      </w:r>
      <w:r>
        <w:t xml:space="preserve">die Möglichkeiten theaterpädagogischer Arbeit, um jungen Menschen solche Erfahrungsräume zu </w:t>
      </w:r>
      <w:r>
        <w:lastRenderedPageBreak/>
        <w:t xml:space="preserve">schaffen. </w:t>
      </w:r>
      <w:r w:rsidR="00AE659B">
        <w:t>Ge</w:t>
      </w:r>
      <w:r>
        <w:t xml:space="preserve">arbeitet </w:t>
      </w:r>
      <w:r w:rsidR="00AE659B">
        <w:t xml:space="preserve">wird vor allem </w:t>
      </w:r>
      <w:r>
        <w:t>mit der Kraft von Geschichten</w:t>
      </w:r>
      <w:r w:rsidR="00AE659B">
        <w:t>, denn s</w:t>
      </w:r>
      <w:r>
        <w:t>ie „lassen eine enge soziale Gemeinschaft unmittelbar spürbar werden. Sie wecken Erinnerungen oder Phantasien. Sie sind allgegenwärtige Begleiter unseres Lebens“ (Werner Siefert). D</w:t>
      </w:r>
      <w:r w:rsidR="00AE659B">
        <w:t>a jedoch</w:t>
      </w:r>
      <w:r>
        <w:t xml:space="preserve"> die Fähigkeit zu erzählen, immer weiter zurück</w:t>
      </w:r>
      <w:r w:rsidR="00AE659B">
        <w:t>geht, versuchen wir mit diesem Projekt</w:t>
      </w:r>
      <w:r>
        <w:t xml:space="preserve"> </w:t>
      </w:r>
      <w:r w:rsidR="00AE659B">
        <w:t>d</w:t>
      </w:r>
      <w:r>
        <w:t>ie Fähigkeit Geschichten zu erzählen</w:t>
      </w:r>
      <w:r w:rsidR="00AE659B">
        <w:t>,</w:t>
      </w:r>
      <w:r w:rsidR="00583FDF">
        <w:t xml:space="preserve"> </w:t>
      </w:r>
      <w:r>
        <w:t>bei den angehenden</w:t>
      </w:r>
      <w:r w:rsidR="00B107C2">
        <w:t xml:space="preserve"> </w:t>
      </w:r>
      <w:r>
        <w:t>sozialpäd</w:t>
      </w:r>
      <w:r w:rsidR="00AE659B">
        <w:t xml:space="preserve">agogischen </w:t>
      </w:r>
      <w:r>
        <w:t>Assistent*innen zu entwickeln und zu erhalten</w:t>
      </w:r>
      <w:r w:rsidR="00AE659B">
        <w:t>.</w:t>
      </w:r>
      <w:r>
        <w:t xml:space="preserve"> </w:t>
      </w:r>
      <w:r w:rsidR="007E121B">
        <w:t>Die abschließende Performance ist Bestandteil des Lernprozesses.</w:t>
      </w:r>
      <w:r w:rsidR="007E121B" w:rsidRPr="007E121B">
        <w:t xml:space="preserve"> </w:t>
      </w:r>
      <w:r w:rsidR="007E121B">
        <w:t>Darüber hinaus ist die Gesamtdokumentation in Form eines Handbuchs mit Ablaufplanung, Anwendungsbeispielen und Methodenbeschreibungen geplant, um das Projekt mit weniger Vorbereitungsaufwand für andere Klassen zu wiederholen. Erstrebenswert ist eine jahrgangsweise Implementierung des Projekts in den Ausbildungsplan.</w:t>
      </w:r>
    </w:p>
    <w:p w14:paraId="02DE4FB7" w14:textId="25A4CF5D" w:rsidR="00AE2E04" w:rsidRDefault="00AE2E04" w:rsidP="007E121B"/>
    <w:p w14:paraId="72208318" w14:textId="41112605" w:rsidR="00AE2E04" w:rsidRDefault="00AE2E04" w:rsidP="00AE2E04">
      <w:r>
        <w:t>Die Kooperation des Bildungsgangs BQL (IBA) mit der Pumpe besteht bereits seit einigen Jahren. Die einjährigen IBA Klassen arbeiten im Herbst des jeweiligen Schuljahres jeweils eine Woche vor Ort in Kleingruppen (Tanz, Theater, Musik, Film) an einer vorgegebenen Thematik. Sie entwickeln</w:t>
      </w:r>
      <w:r w:rsidR="004063FA">
        <w:t xml:space="preserve"> mit Unterstützung professioneller Künstler</w:t>
      </w:r>
      <w:r>
        <w:t xml:space="preserve"> Dialoge, Szenen, musikalische Beiträge. Diese werden zu einem Gesamtkonzept zusammengefügt, sodass am Ende der Woche eine öffentliche Aufführung </w:t>
      </w:r>
      <w:r w:rsidR="004063FA">
        <w:t xml:space="preserve">auf einer echten Theaterbühne vor ca. 150 kritischen Mitschülern </w:t>
      </w:r>
      <w:r>
        <w:t>stehen kann.</w:t>
      </w:r>
      <w:r w:rsidR="004063FA">
        <w:t xml:space="preserve"> Diese Herausforderung zu meistern ist ein erheblicher personaler Gewinn für die </w:t>
      </w:r>
      <w:proofErr w:type="spellStart"/>
      <w:r w:rsidR="004063FA">
        <w:t>SuS</w:t>
      </w:r>
      <w:proofErr w:type="spellEnd"/>
      <w:r w:rsidR="004063FA">
        <w:t>, die sich dadurch in der Bildungsganghierarchie ein gutes Ansehen in der Schule erarbeiten.</w:t>
      </w:r>
      <w:r>
        <w:t xml:space="preserve"> </w:t>
      </w:r>
    </w:p>
    <w:p w14:paraId="64522B6C" w14:textId="450A8EB2" w:rsidR="00AE2E04" w:rsidRDefault="00AE2E04" w:rsidP="00AE2E04">
      <w:r>
        <w:t xml:space="preserve">Die Schülerinnen und Schüler lernen hierbei sehr selbstständig und selbstwirksam außerhalb des Lernortes Schule zu arbeiten. Insbesondere die Stärkung und Erweiterung der Fach- und Sozialkompetenzen der </w:t>
      </w:r>
      <w:proofErr w:type="spellStart"/>
      <w:r>
        <w:t>SuS</w:t>
      </w:r>
      <w:proofErr w:type="spellEnd"/>
      <w:r>
        <w:t xml:space="preserve"> stehen im Mittelpunkt dieses Projektes, das aus diesem Grund zeitlich relativ zu Beginn des IBA-Jahres </w:t>
      </w:r>
      <w:r w:rsidR="004063FA">
        <w:t>liegt</w:t>
      </w:r>
      <w:r>
        <w:t>.</w:t>
      </w:r>
    </w:p>
    <w:p w14:paraId="3F58CA3E" w14:textId="4F70351D" w:rsidR="00AE2E04" w:rsidRDefault="00AE2E04" w:rsidP="00AE2E04">
      <w:r>
        <w:t>Ziel d</w:t>
      </w:r>
      <w:r w:rsidR="004063FA">
        <w:t>i</w:t>
      </w:r>
      <w:r>
        <w:t>es</w:t>
      </w:r>
      <w:r w:rsidR="004063FA">
        <w:t>es Projektes im</w:t>
      </w:r>
      <w:r>
        <w:t xml:space="preserve"> IBA Bildungsgangs ist es, den Schülerinnen und Schülern zum einen durch die Erweiterung der Allgemeinbildung aber auch durch den starken </w:t>
      </w:r>
      <w:r w:rsidR="004063FA">
        <w:t>B</w:t>
      </w:r>
      <w:r>
        <w:t>erufs</w:t>
      </w:r>
      <w:r w:rsidR="004063FA">
        <w:t>feldb</w:t>
      </w:r>
      <w:r>
        <w:t>ezug, die Verbesserung der Voraussetzungen für die Aufnahme einer beruflichen Ausbildung zu ermöglichen.</w:t>
      </w:r>
    </w:p>
    <w:p w14:paraId="7B948373" w14:textId="35B542E5" w:rsidR="00105FEA" w:rsidRDefault="00105FEA" w:rsidP="00105FEA">
      <w:r>
        <w:t>Die schulische Ausbildung an der MELO wird methodisch-didaktisch durch dieses Projekt in Bereichen des Faches Darstellendes Spiel im berufsfeldbezogenen sozialpädagogischen Unterricht des Lernfeldes 4 bereichert.</w:t>
      </w:r>
    </w:p>
    <w:p w14:paraId="4C53779A" w14:textId="77777777" w:rsidR="00AE2E04" w:rsidRDefault="00AE2E04" w:rsidP="00AE2E04"/>
    <w:p w14:paraId="392028EF" w14:textId="24C819EB" w:rsidR="00AE2E04" w:rsidRDefault="00AE2E04" w:rsidP="00AE2E04">
      <w:r>
        <w:t xml:space="preserve">Die Lehrkräfte der MELO kennen die Pumpe und integrieren </w:t>
      </w:r>
      <w:r w:rsidR="004063FA">
        <w:t xml:space="preserve">die extern erworbenen </w:t>
      </w:r>
      <w:r>
        <w:t>theaterpädagogische</w:t>
      </w:r>
      <w:r w:rsidR="004063FA">
        <w:t>n</w:t>
      </w:r>
      <w:r>
        <w:t xml:space="preserve"> Aspekte in </w:t>
      </w:r>
      <w:r w:rsidR="004063FA">
        <w:t>ihren schulischen</w:t>
      </w:r>
      <w:r>
        <w:t xml:space="preserve"> Fachunterricht.</w:t>
      </w:r>
    </w:p>
    <w:p w14:paraId="21CF386F" w14:textId="151440E7" w:rsidR="00AE2E04" w:rsidRDefault="00AE2E04" w:rsidP="00AE2E04">
      <w:r>
        <w:t xml:space="preserve">Die Schüler*innen und Studierende der MELO erlangen Einblick in </w:t>
      </w:r>
      <w:r w:rsidR="004063FA">
        <w:t xml:space="preserve">die professionelle </w:t>
      </w:r>
      <w:r>
        <w:t>theaterpädagogische Arbeit und gestalten diese aktiv mit. Durch diese Kenntnisse soll auch die spätere berufliche Arbeit profitieren im Sinne einer Vernetzung von Theater und späteren Arbeitsfeldern.</w:t>
      </w:r>
    </w:p>
    <w:p w14:paraId="25B4CB79" w14:textId="25324881" w:rsidR="00AE2E04" w:rsidRDefault="00AE2E04" w:rsidP="00AE2E04">
      <w:r>
        <w:t xml:space="preserve">Eine Vernetzung der MELO mit </w:t>
      </w:r>
      <w:r w:rsidR="00B107C2">
        <w:t>d</w:t>
      </w:r>
      <w:r>
        <w:t>em außerschulischen Lernort</w:t>
      </w:r>
      <w:r w:rsidR="00B107C2">
        <w:t xml:space="preserve"> „Kulturzentrum PUMPE“</w:t>
      </w:r>
      <w:r>
        <w:t xml:space="preserve"> </w:t>
      </w:r>
      <w:r w:rsidR="004063FA">
        <w:t>und dem namhaften politischen Bildungsträger</w:t>
      </w:r>
      <w:r w:rsidR="004063FA" w:rsidRPr="004063FA">
        <w:t xml:space="preserve"> </w:t>
      </w:r>
      <w:r w:rsidR="004063FA">
        <w:t xml:space="preserve">„Arbeit und Leben“ führt </w:t>
      </w:r>
      <w:r w:rsidR="00B107C2">
        <w:t xml:space="preserve">durch die gelebten Kontakte </w:t>
      </w:r>
      <w:r w:rsidR="004063FA">
        <w:t>nachhaltig zu pädagogischen Erfolgen</w:t>
      </w:r>
      <w:r w:rsidR="00B107C2">
        <w:t xml:space="preserve"> in allen Bildungsgängen</w:t>
      </w:r>
      <w:r w:rsidR="004063FA">
        <w:t>.</w:t>
      </w:r>
    </w:p>
    <w:p w14:paraId="329FB9CE" w14:textId="77777777" w:rsidR="00B77FF9" w:rsidRDefault="00D07A98" w:rsidP="005726C2">
      <w:pPr>
        <w:pStyle w:val="berschrift4"/>
        <w:numPr>
          <w:ilvl w:val="3"/>
          <w:numId w:val="20"/>
        </w:numPr>
      </w:pPr>
      <w:r>
        <w:lastRenderedPageBreak/>
        <w:t>Projektbezogene Kooperationen mit Kitas</w:t>
      </w:r>
    </w:p>
    <w:p w14:paraId="5CDD5FBA" w14:textId="7D64E5CE" w:rsidR="004928D4" w:rsidRDefault="00B77FF9" w:rsidP="00F71D5D">
      <w:pPr>
        <w:pStyle w:val="berschrift4"/>
        <w:numPr>
          <w:ilvl w:val="0"/>
          <w:numId w:val="0"/>
        </w:numPr>
      </w:pPr>
      <w:r>
        <w:t>Gemeinsame Veranstaltungen zwischen Kitas und Schule</w:t>
      </w:r>
      <w:r w:rsidR="00133E90">
        <w:t>,</w:t>
      </w:r>
      <w:r>
        <w:t xml:space="preserve"> zum Beispiel beim gemeinsamen (veganen) Kochen, bei der Gestaltung des Sommerfestes und bei Malprojekten wird der </w:t>
      </w:r>
      <w:proofErr w:type="spellStart"/>
      <w:r>
        <w:t>Lernraum</w:t>
      </w:r>
      <w:proofErr w:type="spellEnd"/>
      <w:r>
        <w:t xml:space="preserve"> Schule produktiv durch direkte und unmittelbare Praxiserfahrungen aufgewertet. Die angestrebte Kontinuität, Nachhaltigkeit und Verstetigung dieser Veranstaltungen soll zu einer Bindung an konkrete Kooperationspartner</w:t>
      </w:r>
      <w:r w:rsidR="00663E5F">
        <w:t>,</w:t>
      </w:r>
      <w:r w:rsidR="00A93095">
        <w:t xml:space="preserve"> über die Ausbildungsphase der Lernenden hinaus</w:t>
      </w:r>
      <w:r w:rsidR="00663E5F">
        <w:t>,</w:t>
      </w:r>
      <w:r w:rsidR="00A93095">
        <w:t xml:space="preserve"> führen.</w:t>
      </w:r>
      <w:r w:rsidR="00F71D5D">
        <w:t xml:space="preserve"> </w:t>
      </w:r>
      <w:r w:rsidR="004928D4">
        <w:t>Die Ausbildung</w:t>
      </w:r>
      <w:r w:rsidR="00133E90">
        <w:t>sphasen</w:t>
      </w:r>
      <w:r w:rsidR="004928D4">
        <w:t xml:space="preserve"> und </w:t>
      </w:r>
      <w:r w:rsidR="00133E90">
        <w:t xml:space="preserve">die </w:t>
      </w:r>
      <w:r w:rsidR="004928D4">
        <w:t xml:space="preserve">zukünftigen </w:t>
      </w:r>
      <w:r w:rsidR="00133E90">
        <w:t>Arbeits</w:t>
      </w:r>
      <w:r w:rsidR="004928D4">
        <w:t>felder der angehenden Erzieher*innen erforder</w:t>
      </w:r>
      <w:r w:rsidR="00133E90">
        <w:t>n</w:t>
      </w:r>
      <w:r w:rsidR="004928D4">
        <w:t xml:space="preserve"> einen m</w:t>
      </w:r>
      <w:r w:rsidR="00133E90">
        <w:t>ö</w:t>
      </w:r>
      <w:r w:rsidR="004928D4">
        <w:t>gl</w:t>
      </w:r>
      <w:r w:rsidR="00133E90">
        <w:t>ichst</w:t>
      </w:r>
      <w:r w:rsidR="004928D4">
        <w:t xml:space="preserve"> hohen Anteil von praktischen Erfahrungsräumen. Die Studierenden sollen das Gelernte in der Praxis umsetzen. An dieser Stelle stehen wir als Schule in der Verantwortung, den Studierenden diesen Erfahrungsraum zu ermöglichen. Gelerntes soll dabei nicht nur an Mitstudierenden und in den Praxisphasen ausprobiert werden, sondern auch im Regelunterricht </w:t>
      </w:r>
      <w:r w:rsidR="00133E90">
        <w:t>im Rahmen von Projekten</w:t>
      </w:r>
      <w:r w:rsidR="00663E5F">
        <w:t>,</w:t>
      </w:r>
      <w:r w:rsidR="00133E90">
        <w:t xml:space="preserve"> </w:t>
      </w:r>
      <w:r w:rsidR="004928D4">
        <w:t>mit</w:t>
      </w:r>
      <w:r w:rsidR="00133E90">
        <w:t xml:space="preserve"> und für</w:t>
      </w:r>
      <w:r w:rsidR="004928D4">
        <w:t xml:space="preserve"> d</w:t>
      </w:r>
      <w:r w:rsidR="00133E90">
        <w:t>ie</w:t>
      </w:r>
      <w:r w:rsidR="004928D4">
        <w:t xml:space="preserve"> künftige </w:t>
      </w:r>
      <w:r w:rsidR="00133E90">
        <w:t>sozialpädagogisch zu betreuende Zielgruppe</w:t>
      </w:r>
      <w:r w:rsidR="004928D4">
        <w:t xml:space="preserve"> zur Anwendung kommen.</w:t>
      </w:r>
    </w:p>
    <w:p w14:paraId="6E6281F4" w14:textId="77777777" w:rsidR="00F71D5D" w:rsidRPr="00F71D5D" w:rsidRDefault="00F71D5D" w:rsidP="00F71D5D"/>
    <w:p w14:paraId="33AE4A32" w14:textId="310E8E05" w:rsidR="004928D4" w:rsidRDefault="004928D4" w:rsidP="004928D4">
      <w:r>
        <w:t xml:space="preserve">Der </w:t>
      </w:r>
      <w:proofErr w:type="spellStart"/>
      <w:r>
        <w:t>Lernraum</w:t>
      </w:r>
      <w:proofErr w:type="spellEnd"/>
      <w:r>
        <w:t xml:space="preserve"> Schule wird systematisch durch betriebliche Praxiserfahrungen ausgebaut und etabliert. Es finden regelmäßig gemeinsame Veranstaltungen zwischen Kitas und Schule statt. Für Studierende der Vollzeit- und Teilzeiterzieher*</w:t>
      </w:r>
      <w:proofErr w:type="spellStart"/>
      <w:r>
        <w:t>innenausbildung</w:t>
      </w:r>
      <w:proofErr w:type="spellEnd"/>
      <w:r>
        <w:t xml:space="preserve"> soll eine höhere Handlungssicherheit erreicht werden. Lehrkräfte können</w:t>
      </w:r>
      <w:r w:rsidR="00133E90">
        <w:t xml:space="preserve"> durch die aus den Projekten gewonnenen Erfahrungen</w:t>
      </w:r>
      <w:r>
        <w:t xml:space="preserve"> die Arbeit in den Lernfeldern </w:t>
      </w:r>
      <w:r w:rsidR="00133E90">
        <w:t xml:space="preserve">noch stärker </w:t>
      </w:r>
      <w:r>
        <w:t xml:space="preserve">beruflich handlungsorientiert gestalten. Darüber </w:t>
      </w:r>
      <w:r w:rsidR="00133E90">
        <w:t>entwickelt sich zwischen uns</w:t>
      </w:r>
      <w:r>
        <w:t xml:space="preserve"> Kooperationspartner</w:t>
      </w:r>
      <w:r w:rsidR="00133E90">
        <w:t>n durch die gemeinsame Projektarbeit gegenseitiges Vertrauen in</w:t>
      </w:r>
      <w:r>
        <w:t xml:space="preserve"> die Verlässlichkeit</w:t>
      </w:r>
      <w:r w:rsidR="00133E90">
        <w:t xml:space="preserve"> </w:t>
      </w:r>
      <w:r>
        <w:t xml:space="preserve">der Umsetzung der </w:t>
      </w:r>
      <w:r w:rsidR="00133E90">
        <w:t xml:space="preserve">für die Ausbildung gültigen </w:t>
      </w:r>
      <w:r>
        <w:t>Soz</w:t>
      </w:r>
      <w:r w:rsidR="00133E90">
        <w:t>ial</w:t>
      </w:r>
      <w:r>
        <w:t>päd</w:t>
      </w:r>
      <w:r w:rsidR="00133E90">
        <w:t>agogikverordnung.</w:t>
      </w:r>
      <w:r>
        <w:t xml:space="preserve"> </w:t>
      </w:r>
    </w:p>
    <w:p w14:paraId="54204CF3" w14:textId="77777777" w:rsidR="00F71D5D" w:rsidRDefault="00F71D5D" w:rsidP="004928D4"/>
    <w:p w14:paraId="6E2E9C32" w14:textId="0C5B8B93" w:rsidR="004928D4" w:rsidRDefault="00133E90" w:rsidP="004928D4">
      <w:r>
        <w:t>Die g</w:t>
      </w:r>
      <w:r w:rsidR="004928D4">
        <w:t>emeinsame</w:t>
      </w:r>
      <w:r>
        <w:t>n</w:t>
      </w:r>
      <w:r w:rsidR="004928D4">
        <w:t xml:space="preserve"> Veranstaltungen </w:t>
      </w:r>
      <w:r>
        <w:t>von</w:t>
      </w:r>
      <w:r w:rsidR="004928D4">
        <w:t xml:space="preserve"> Schul</w:t>
      </w:r>
      <w:r>
        <w:t>-</w:t>
      </w:r>
      <w:r w:rsidR="004928D4">
        <w:t xml:space="preserve"> und Kita</w:t>
      </w:r>
      <w:r>
        <w:t>gruppen</w:t>
      </w:r>
      <w:r w:rsidR="004928D4">
        <w:t xml:space="preserve"> </w:t>
      </w:r>
      <w:r w:rsidR="00A9021F">
        <w:t>werden als handlungsorientierte Projekte</w:t>
      </w:r>
      <w:r w:rsidR="004928D4">
        <w:t xml:space="preserve"> i</w:t>
      </w:r>
      <w:r w:rsidR="00A9021F">
        <w:t xml:space="preserve">m </w:t>
      </w:r>
      <w:r w:rsidR="004928D4">
        <w:t xml:space="preserve">regulären Lernfeldunterrichts </w:t>
      </w:r>
      <w:r w:rsidR="00A9021F">
        <w:t>verortet, d</w:t>
      </w:r>
      <w:r w:rsidR="004928D4">
        <w:t xml:space="preserve">ie Inhalte werden im </w:t>
      </w:r>
      <w:r w:rsidR="00A9021F">
        <w:t xml:space="preserve">jeweils aktualisierten </w:t>
      </w:r>
      <w:proofErr w:type="spellStart"/>
      <w:r w:rsidR="00F71D5D">
        <w:t>S</w:t>
      </w:r>
      <w:r w:rsidR="004928D4">
        <w:t>chiC</w:t>
      </w:r>
      <w:proofErr w:type="spellEnd"/>
      <w:r w:rsidR="004928D4">
        <w:t xml:space="preserve"> abgebildet</w:t>
      </w:r>
      <w:r w:rsidR="00A9021F">
        <w:t>, d</w:t>
      </w:r>
      <w:r w:rsidR="004928D4">
        <w:t>ie Termin</w:t>
      </w:r>
      <w:r w:rsidR="00A9021F">
        <w:t>e</w:t>
      </w:r>
      <w:r w:rsidR="004928D4">
        <w:t xml:space="preserve"> </w:t>
      </w:r>
      <w:r w:rsidR="00A9021F">
        <w:t xml:space="preserve">sind im Studienplan der Klasse und im </w:t>
      </w:r>
      <w:r w:rsidR="004928D4">
        <w:t>Schuljahresplan fest verankert.</w:t>
      </w:r>
    </w:p>
    <w:p w14:paraId="0D2B16F7" w14:textId="77777777" w:rsidR="004928D4" w:rsidRPr="00201DCB" w:rsidRDefault="004928D4" w:rsidP="004928D4">
      <w:pPr>
        <w:rPr>
          <w:sz w:val="20"/>
          <w:szCs w:val="20"/>
        </w:rPr>
      </w:pPr>
    </w:p>
    <w:p w14:paraId="44505245" w14:textId="433F33AD" w:rsidR="00D07A98" w:rsidRDefault="00A9021F" w:rsidP="004928D4">
      <w:r>
        <w:t xml:space="preserve">Die </w:t>
      </w:r>
      <w:r w:rsidR="004928D4">
        <w:t>Kitagruppen besuchen unsere Schule in einzelnen Unterrichtsblöcken</w:t>
      </w:r>
      <w:r>
        <w:t>, zumeist in den Vormittagsstunden. U</w:t>
      </w:r>
      <w:r w:rsidR="004928D4">
        <w:t>mgekehrt besuchen unsere Lerngruppen die Einrichtungen zu festen Zeiten</w:t>
      </w:r>
      <w:r>
        <w:t>, um die Kinder des Projekts kennenzulernen und von ihnen kennengelernt zu werden</w:t>
      </w:r>
      <w:r w:rsidR="004928D4">
        <w:t xml:space="preserve">. Hierfür ist die feste Implementierung in Stundenplan </w:t>
      </w:r>
      <w:r>
        <w:t>und</w:t>
      </w:r>
      <w:r w:rsidR="004928D4">
        <w:t xml:space="preserve"> </w:t>
      </w:r>
      <w:proofErr w:type="spellStart"/>
      <w:r>
        <w:t>S</w:t>
      </w:r>
      <w:r w:rsidR="004928D4">
        <w:t>chiC</w:t>
      </w:r>
      <w:proofErr w:type="spellEnd"/>
      <w:r w:rsidR="004928D4">
        <w:t xml:space="preserve"> wichtig.</w:t>
      </w:r>
      <w:r w:rsidR="00F71D5D">
        <w:t xml:space="preserve"> </w:t>
      </w:r>
      <w:r w:rsidR="004928D4">
        <w:t xml:space="preserve">Gemeinsame Treffen </w:t>
      </w:r>
      <w:r>
        <w:t xml:space="preserve">zwischen Lehrkräften und Mitarbeitern der </w:t>
      </w:r>
      <w:proofErr w:type="gramStart"/>
      <w:r w:rsidR="004928D4">
        <w:t>Kooperationspartnern</w:t>
      </w:r>
      <w:proofErr w:type="gramEnd"/>
      <w:r w:rsidR="004928D4">
        <w:t xml:space="preserve"> s</w:t>
      </w:r>
      <w:r>
        <w:t xml:space="preserve">tärken die kollegiale vertrauensvolle </w:t>
      </w:r>
      <w:r w:rsidR="004928D4">
        <w:t xml:space="preserve">Zusammenarbeit </w:t>
      </w:r>
      <w:r>
        <w:t xml:space="preserve">und ermöglichen sowohl </w:t>
      </w:r>
      <w:r w:rsidR="004928D4">
        <w:t xml:space="preserve">organisatorische Absprachen </w:t>
      </w:r>
      <w:r>
        <w:t>als auch</w:t>
      </w:r>
      <w:r w:rsidR="004928D4">
        <w:t xml:space="preserve"> inhaltliche Anregungen </w:t>
      </w:r>
      <w:r>
        <w:t>zur Weiterentwicklung unseres Bildungsangebotes</w:t>
      </w:r>
      <w:r w:rsidR="004928D4">
        <w:t>.</w:t>
      </w:r>
      <w:r w:rsidR="00F71D5D">
        <w:t xml:space="preserve"> </w:t>
      </w:r>
      <w:r w:rsidR="004928D4">
        <w:t xml:space="preserve">Lehrkräfte können auf ein verlässliches Netz </w:t>
      </w:r>
      <w:r>
        <w:t>von</w:t>
      </w:r>
      <w:r w:rsidR="004928D4">
        <w:t xml:space="preserve"> Kooperations</w:t>
      </w:r>
      <w:r>
        <w:t>- und Ansprech</w:t>
      </w:r>
      <w:r w:rsidR="004928D4">
        <w:t>partnern im schulischen Umfeld für den beruflich handlungsorientierten Lernfeldunterricht zurückgreifen.</w:t>
      </w:r>
      <w:r>
        <w:t xml:space="preserve"> Die Vollzeiterzieherstudierenden</w:t>
      </w:r>
      <w:r w:rsidR="00441B32">
        <w:t xml:space="preserve"> erhalten durch die entstandenen Beziehungen zu den kooperierenden Betrieben eventuell die Möglichkeit in deren bezahlte Teilzeitausbildung zu wechseln oder sich dort zumindest einen attraktiven Praktikumsplatz zu sichern.</w:t>
      </w:r>
    </w:p>
    <w:p w14:paraId="5870F0DD" w14:textId="78BC74B2" w:rsidR="00D07A98" w:rsidRDefault="00D07A98" w:rsidP="005726C2">
      <w:pPr>
        <w:pStyle w:val="berschrift4"/>
        <w:numPr>
          <w:ilvl w:val="3"/>
          <w:numId w:val="20"/>
        </w:numPr>
      </w:pPr>
      <w:r>
        <w:lastRenderedPageBreak/>
        <w:t>Zielgerichtete Vermittlung und Beratung in Praxisstellen</w:t>
      </w:r>
    </w:p>
    <w:p w14:paraId="39BC9FF6" w14:textId="77777777" w:rsidR="00201DCB" w:rsidRPr="00201DCB" w:rsidRDefault="00201DCB" w:rsidP="00201DCB"/>
    <w:p w14:paraId="7DB1EC2E" w14:textId="19F39AAD" w:rsidR="00451507" w:rsidRDefault="00451507" w:rsidP="00451507">
      <w:r>
        <w:t xml:space="preserve">Derzeit gibt es im Land Berlin </w:t>
      </w:r>
      <w:r w:rsidR="003166AA">
        <w:t xml:space="preserve">wie in </w:t>
      </w:r>
      <w:r>
        <w:t xml:space="preserve">ganz Deutschland einen vermehrten Bedarf an ausgebildeten Erzieher/innen. Dieser Bedarf wird </w:t>
      </w:r>
      <w:r w:rsidR="003166AA">
        <w:t xml:space="preserve">in </w:t>
      </w:r>
      <w:r>
        <w:t>de</w:t>
      </w:r>
      <w:r w:rsidR="003166AA">
        <w:t>n</w:t>
      </w:r>
      <w:r>
        <w:t xml:space="preserve"> nächsten Jahre</w:t>
      </w:r>
      <w:r w:rsidR="003166AA">
        <w:t>n</w:t>
      </w:r>
      <w:r>
        <w:t xml:space="preserve"> noch steigen. </w:t>
      </w:r>
      <w:r w:rsidR="003166AA">
        <w:t xml:space="preserve">Deshalb </w:t>
      </w:r>
      <w:r>
        <w:t xml:space="preserve">wird </w:t>
      </w:r>
      <w:r w:rsidR="003166AA">
        <w:t xml:space="preserve">von Landesregierungsseite </w:t>
      </w:r>
      <w:r>
        <w:t>versucht</w:t>
      </w:r>
      <w:r w:rsidR="003166AA">
        <w:t>, möglichst</w:t>
      </w:r>
      <w:r>
        <w:t xml:space="preserve"> vielen Jugendlichen und Erwachsenen den Weg </w:t>
      </w:r>
      <w:r w:rsidR="003166AA">
        <w:t>in</w:t>
      </w:r>
      <w:r>
        <w:t xml:space="preserve"> diese</w:t>
      </w:r>
      <w:r w:rsidR="003166AA">
        <w:t>n</w:t>
      </w:r>
      <w:r>
        <w:t xml:space="preserve"> Beruf zu e</w:t>
      </w:r>
      <w:r w:rsidR="003166AA">
        <w:t>ben</w:t>
      </w:r>
      <w:r>
        <w:t xml:space="preserve">en. </w:t>
      </w:r>
    </w:p>
    <w:p w14:paraId="2DBEA63C" w14:textId="77777777" w:rsidR="00451507" w:rsidRDefault="00451507" w:rsidP="00451507"/>
    <w:p w14:paraId="05FC19A7" w14:textId="0ECA2BD4" w:rsidR="00451507" w:rsidRDefault="00451507" w:rsidP="00451507">
      <w:r>
        <w:t xml:space="preserve">Die derzeitige Situation in der Ausbildung zu staatlich anerkannten Erziehern/innen </w:t>
      </w:r>
      <w:r w:rsidR="003166AA">
        <w:t xml:space="preserve">ist </w:t>
      </w:r>
      <w:r>
        <w:t xml:space="preserve">an staatlichen Schulen </w:t>
      </w:r>
      <w:r w:rsidR="003166AA">
        <w:t xml:space="preserve">aus quantitativer Sicht </w:t>
      </w:r>
      <w:r>
        <w:t xml:space="preserve">gegenläufig. Die </w:t>
      </w:r>
      <w:proofErr w:type="spellStart"/>
      <w:r>
        <w:t>SuSzahlen</w:t>
      </w:r>
      <w:proofErr w:type="spellEnd"/>
      <w:r>
        <w:t xml:space="preserve"> </w:t>
      </w:r>
      <w:r w:rsidR="00BE5D21">
        <w:t xml:space="preserve">an öffentlichen Schulen </w:t>
      </w:r>
      <w:r>
        <w:t xml:space="preserve">nehmen ab, da die </w:t>
      </w:r>
      <w:r w:rsidR="003166AA">
        <w:t xml:space="preserve">Kosten der </w:t>
      </w:r>
      <w:r>
        <w:t xml:space="preserve">Ausbildung auch </w:t>
      </w:r>
      <w:r w:rsidR="00BE5D21">
        <w:t>an</w:t>
      </w:r>
      <w:r>
        <w:t xml:space="preserve"> </w:t>
      </w:r>
      <w:r w:rsidR="00BE5D21">
        <w:t>p</w:t>
      </w:r>
      <w:r>
        <w:t xml:space="preserve">rivaten </w:t>
      </w:r>
      <w:r w:rsidR="00BE5D21">
        <w:t>Erzieherfachschulen aktuell zu 100% von der öffentlichen Hand</w:t>
      </w:r>
      <w:r>
        <w:t xml:space="preserve"> übernommen werden </w:t>
      </w:r>
      <w:r w:rsidR="00BE5D21">
        <w:t>können</w:t>
      </w:r>
      <w:r>
        <w:t xml:space="preserve">. </w:t>
      </w:r>
    </w:p>
    <w:p w14:paraId="3370C494" w14:textId="77777777" w:rsidR="00451507" w:rsidRDefault="00451507" w:rsidP="00451507"/>
    <w:p w14:paraId="0832425A" w14:textId="33CB86E7" w:rsidR="00451507" w:rsidRDefault="00451507" w:rsidP="00451507">
      <w:r>
        <w:t xml:space="preserve">Wir als staatliche Schule sind daran interessiert, einerseits die </w:t>
      </w:r>
      <w:r w:rsidR="00BE5D21">
        <w:t xml:space="preserve">fachwissenschaftliche </w:t>
      </w:r>
      <w:r>
        <w:t>Qualität dieser Ausbildung zu gewährleisten und andererseits den Arbeitsmarkt</w:t>
      </w:r>
      <w:r w:rsidR="00BE5D21">
        <w:t xml:space="preserve"> zeitnah</w:t>
      </w:r>
      <w:r>
        <w:t xml:space="preserve"> mit </w:t>
      </w:r>
      <w:r w:rsidR="00BE5D21">
        <w:t xml:space="preserve">guten praxisorientiert </w:t>
      </w:r>
      <w:r>
        <w:t xml:space="preserve">ausgebildeten Erziehern/innen zu </w:t>
      </w:r>
      <w:r w:rsidR="00BE5D21">
        <w:t>bedienen</w:t>
      </w:r>
      <w:r>
        <w:t xml:space="preserve">. </w:t>
      </w:r>
      <w:r w:rsidR="001D4C14">
        <w:t xml:space="preserve">Es </w:t>
      </w:r>
      <w:r>
        <w:t xml:space="preserve">wird </w:t>
      </w:r>
      <w:r w:rsidR="001D4C14">
        <w:t>daher</w:t>
      </w:r>
      <w:r>
        <w:t xml:space="preserve"> versucht </w:t>
      </w:r>
      <w:r w:rsidR="001D4C14">
        <w:t xml:space="preserve">feste </w:t>
      </w:r>
      <w:r>
        <w:t xml:space="preserve">Kooperationspartner (soziale Einrichtungen und Träger) für die </w:t>
      </w:r>
      <w:r w:rsidR="001D4C14">
        <w:t xml:space="preserve">Praktikumsphasen der </w:t>
      </w:r>
      <w:r>
        <w:t>Schule zu gewinnen,</w:t>
      </w:r>
      <w:r w:rsidR="001D4C14">
        <w:t xml:space="preserve"> um aus gemeinsame</w:t>
      </w:r>
      <w:r w:rsidR="00663E5F">
        <w:t>m</w:t>
      </w:r>
      <w:r w:rsidR="001D4C14">
        <w:t xml:space="preserve"> Interesse</w:t>
      </w:r>
      <w:r>
        <w:t xml:space="preserve"> </w:t>
      </w:r>
      <w:r w:rsidR="001D4C14">
        <w:t>an einem Mehr an zukünftigen Erzieher/innen, die Zahl der</w:t>
      </w:r>
      <w:r>
        <w:t xml:space="preserve"> </w:t>
      </w:r>
      <w:proofErr w:type="spellStart"/>
      <w:r>
        <w:t>SuS</w:t>
      </w:r>
      <w:proofErr w:type="spellEnd"/>
      <w:r>
        <w:t xml:space="preserve"> zu </w:t>
      </w:r>
      <w:r w:rsidR="001D4C14">
        <w:t>erhöhen</w:t>
      </w:r>
      <w:r w:rsidR="008373EA">
        <w:t>.</w:t>
      </w:r>
      <w:r>
        <w:t xml:space="preserve"> </w:t>
      </w:r>
      <w:r w:rsidR="008373EA">
        <w:t xml:space="preserve">Durch eine feste Kooperation zwischen Schule und Praxisbetrieb können </w:t>
      </w:r>
      <w:proofErr w:type="spellStart"/>
      <w:r w:rsidR="00201DCB">
        <w:t>SuS</w:t>
      </w:r>
      <w:proofErr w:type="spellEnd"/>
      <w:r w:rsidR="00201DCB">
        <w:t xml:space="preserve"> </w:t>
      </w:r>
      <w:r w:rsidR="008373EA">
        <w:t xml:space="preserve">nicht nur an </w:t>
      </w:r>
      <w:r w:rsidR="00201DCB">
        <w:t>gute Prakti</w:t>
      </w:r>
      <w:r>
        <w:t>k</w:t>
      </w:r>
      <w:r w:rsidR="00201DCB">
        <w:t>u</w:t>
      </w:r>
      <w:r>
        <w:t xml:space="preserve">msplätze </w:t>
      </w:r>
      <w:r w:rsidR="008373EA">
        <w:t>gelangen</w:t>
      </w:r>
      <w:r w:rsidR="00663E5F">
        <w:t>,</w:t>
      </w:r>
      <w:r w:rsidR="008373EA">
        <w:t xml:space="preserve"> sondern auch eine längerfristige Perspektive </w:t>
      </w:r>
      <w:r>
        <w:t>zu</w:t>
      </w:r>
      <w:r w:rsidR="008373EA">
        <w:t>m Einmünden in ein Vollzeitarbeitsverhältnis nach Ausbildungsabschluss in eben jenem Praxisbetrieb erhalten.</w:t>
      </w:r>
    </w:p>
    <w:p w14:paraId="0B282F58" w14:textId="77777777" w:rsidR="00451507" w:rsidRDefault="00451507" w:rsidP="00451507"/>
    <w:p w14:paraId="24BE0C74" w14:textId="1E7CDF23" w:rsidR="00451507" w:rsidRDefault="00451507" w:rsidP="00451507">
      <w:r>
        <w:t xml:space="preserve">Trotz individuellem Interesse gelingt es </w:t>
      </w:r>
      <w:proofErr w:type="spellStart"/>
      <w:r>
        <w:t>SuS</w:t>
      </w:r>
      <w:proofErr w:type="spellEnd"/>
      <w:r>
        <w:t xml:space="preserve"> der IBA, </w:t>
      </w:r>
      <w:r w:rsidR="008373EA">
        <w:t>der Berufsfachschule</w:t>
      </w:r>
      <w:r>
        <w:t xml:space="preserve"> und </w:t>
      </w:r>
      <w:r w:rsidR="008373EA">
        <w:t xml:space="preserve">der zweijährigen </w:t>
      </w:r>
      <w:r>
        <w:t>F</w:t>
      </w:r>
      <w:r w:rsidR="008373EA">
        <w:t xml:space="preserve">achoberschule zum Teil </w:t>
      </w:r>
      <w:r>
        <w:t>nicht, in die Erzieher/</w:t>
      </w:r>
      <w:proofErr w:type="spellStart"/>
      <w:r>
        <w:t>innenausbildung</w:t>
      </w:r>
      <w:proofErr w:type="spellEnd"/>
      <w:r>
        <w:t xml:space="preserve"> überzugehen</w:t>
      </w:r>
      <w:r w:rsidR="008373EA">
        <w:t xml:space="preserve">, da sie </w:t>
      </w:r>
      <w:r>
        <w:t xml:space="preserve">aus familiären bzw. finanziellen Gründen </w:t>
      </w:r>
      <w:r w:rsidR="008373EA">
        <w:t>nicht in der Lage sind</w:t>
      </w:r>
      <w:r>
        <w:t>, die Vollzeitausbildung über drei Jahre</w:t>
      </w:r>
      <w:r w:rsidR="008373EA">
        <w:t xml:space="preserve"> selbst zu</w:t>
      </w:r>
      <w:r>
        <w:t xml:space="preserve"> finanzieren </w:t>
      </w:r>
      <w:r w:rsidR="008373EA">
        <w:t xml:space="preserve">und sie </w:t>
      </w:r>
      <w:r>
        <w:t xml:space="preserve"> keinen Teilzeitausbildungsbetrieb finden.</w:t>
      </w:r>
      <w:r w:rsidR="00F71D5D">
        <w:t xml:space="preserve"> </w:t>
      </w:r>
    </w:p>
    <w:p w14:paraId="4FE880C3" w14:textId="17E559C8" w:rsidR="008373EA" w:rsidRDefault="008373EA" w:rsidP="00A64420">
      <w:pPr>
        <w:ind w:left="2" w:firstLine="0"/>
      </w:pPr>
      <w:r>
        <w:t xml:space="preserve">Mit Hilfe </w:t>
      </w:r>
      <w:r w:rsidR="00451507">
        <w:t>ein</w:t>
      </w:r>
      <w:r>
        <w:t>es sich</w:t>
      </w:r>
      <w:r w:rsidR="00451507">
        <w:t xml:space="preserve"> </w:t>
      </w:r>
      <w:r>
        <w:t>in</w:t>
      </w:r>
      <w:r w:rsidR="00451507">
        <w:t xml:space="preserve"> </w:t>
      </w:r>
      <w:r>
        <w:t>A</w:t>
      </w:r>
      <w:r w:rsidR="00451507">
        <w:t>rbeit</w:t>
      </w:r>
      <w:r>
        <w:t xml:space="preserve"> befindenden</w:t>
      </w:r>
      <w:r w:rsidR="00451507">
        <w:t xml:space="preserve"> Leistungsprofil</w:t>
      </w:r>
      <w:r>
        <w:t>s</w:t>
      </w:r>
      <w:r w:rsidR="00451507">
        <w:t xml:space="preserve"> der Praxisbetriebe in Form einer Datenbank, soll eine </w:t>
      </w:r>
      <w:proofErr w:type="spellStart"/>
      <w:r w:rsidR="00451507">
        <w:t>kriteriengeleitete</w:t>
      </w:r>
      <w:proofErr w:type="spellEnd"/>
      <w:r w:rsidR="00451507">
        <w:t xml:space="preserve"> Suche nach Praxisstellen ermöglich</w:t>
      </w:r>
      <w:r w:rsidR="00A64420">
        <w:t>t werden</w:t>
      </w:r>
      <w:r w:rsidR="00451507">
        <w:t xml:space="preserve">, welche die verschiedenen Interessen der </w:t>
      </w:r>
      <w:proofErr w:type="spellStart"/>
      <w:r w:rsidR="00451507">
        <w:t>SuS</w:t>
      </w:r>
      <w:proofErr w:type="spellEnd"/>
      <w:r w:rsidR="00451507">
        <w:t xml:space="preserve"> und Studierenden berücksichtigt. Der konstruktive Austausch über den Erfolg der Zusammenarbeit, </w:t>
      </w:r>
      <w:r w:rsidR="00A64420">
        <w:t>I</w:t>
      </w:r>
      <w:r w:rsidR="00451507">
        <w:t xml:space="preserve">nhaltliches und </w:t>
      </w:r>
      <w:r w:rsidR="00A64420">
        <w:t>O</w:t>
      </w:r>
      <w:r w:rsidR="00451507">
        <w:t xml:space="preserve">rganisatorisches </w:t>
      </w:r>
      <w:r w:rsidR="00A64420">
        <w:t xml:space="preserve">zwischen </w:t>
      </w:r>
      <w:r w:rsidR="00451507">
        <w:t>de</w:t>
      </w:r>
      <w:r w:rsidR="00A64420">
        <w:t>n</w:t>
      </w:r>
      <w:r w:rsidR="00451507">
        <w:t xml:space="preserve"> beteiligten Kooperationspartner</w:t>
      </w:r>
      <w:r w:rsidR="00A64420">
        <w:t>n</w:t>
      </w:r>
      <w:r w:rsidR="00451507">
        <w:t xml:space="preserve"> </w:t>
      </w:r>
      <w:r w:rsidR="00A64420">
        <w:t xml:space="preserve">festigt </w:t>
      </w:r>
      <w:r w:rsidR="00451507">
        <w:t>eine kontinuierliche</w:t>
      </w:r>
      <w:r w:rsidR="00A64420">
        <w:t xml:space="preserve"> und vertrauensvolle</w:t>
      </w:r>
      <w:r w:rsidR="00451507">
        <w:t xml:space="preserve"> Zusammenarbeit</w:t>
      </w:r>
      <w:r w:rsidR="00A64420">
        <w:t>, in deren Folge möglicherweise Vollzeitstudierende einen bezahlten Teilzeitstudienplatz beim kooperierenden Betrieb angeboten erhalten können.</w:t>
      </w:r>
      <w:r w:rsidR="00451507">
        <w:t xml:space="preserve"> </w:t>
      </w:r>
    </w:p>
    <w:p w14:paraId="79F15F81" w14:textId="77777777" w:rsidR="004C3ABA" w:rsidRDefault="00451507" w:rsidP="004C3ABA">
      <w:r>
        <w:t xml:space="preserve">Durch verlässliche Kooperationspartner wird </w:t>
      </w:r>
      <w:r w:rsidR="004C3ABA">
        <w:t xml:space="preserve">bestenfalls </w:t>
      </w:r>
      <w:r>
        <w:t xml:space="preserve">ein unkomplizierter Wechsel vom Praktikumsverhältnis zum Arbeitsverhältnis ermöglicht. </w:t>
      </w:r>
    </w:p>
    <w:p w14:paraId="795B4E7E" w14:textId="7960E660" w:rsidR="00896551" w:rsidRDefault="00451507" w:rsidP="004C3ABA">
      <w:r>
        <w:t xml:space="preserve">Mit den Kooperationspartnern </w:t>
      </w:r>
      <w:r w:rsidR="004C3ABA">
        <w:t>kann</w:t>
      </w:r>
      <w:r>
        <w:t xml:space="preserve"> ver</w:t>
      </w:r>
      <w:r w:rsidR="004C3ABA">
        <w:t>stärkt</w:t>
      </w:r>
      <w:r>
        <w:t xml:space="preserve"> ein </w:t>
      </w:r>
      <w:r w:rsidR="004C3ABA">
        <w:t>zielgenaues</w:t>
      </w:r>
      <w:r>
        <w:t xml:space="preserve"> </w:t>
      </w:r>
      <w:proofErr w:type="spellStart"/>
      <w:r w:rsidR="004C3ABA">
        <w:t>Matching</w:t>
      </w:r>
      <w:proofErr w:type="spellEnd"/>
      <w:r w:rsidR="004C3ABA">
        <w:t xml:space="preserve"> zwischen Betrieb und Lernenden erfolgen</w:t>
      </w:r>
      <w:r w:rsidR="00896551">
        <w:t>. D</w:t>
      </w:r>
      <w:r>
        <w:t xml:space="preserve">urch </w:t>
      </w:r>
      <w:r w:rsidR="00896551">
        <w:t>diese neu</w:t>
      </w:r>
      <w:r w:rsidR="004C3ABA">
        <w:t xml:space="preserve"> </w:t>
      </w:r>
      <w:r w:rsidR="00896551">
        <w:t>entstehenden</w:t>
      </w:r>
      <w:r>
        <w:t xml:space="preserve"> Synergien,</w:t>
      </w:r>
      <w:r w:rsidR="00896551">
        <w:t xml:space="preserve"> könnten sowohl Schule als auch Betrieb</w:t>
      </w:r>
      <w:r>
        <w:t xml:space="preserve"> </w:t>
      </w:r>
      <w:r w:rsidR="00896551">
        <w:t xml:space="preserve">ihre </w:t>
      </w:r>
      <w:r>
        <w:t xml:space="preserve">Ressourcen </w:t>
      </w:r>
      <w:r w:rsidR="00896551">
        <w:t xml:space="preserve">positiv im Sinne einer Arbeitskräftegewinnung </w:t>
      </w:r>
      <w:r>
        <w:t>auf</w:t>
      </w:r>
      <w:r w:rsidR="00896551">
        <w:t xml:space="preserve"> qualitativ hohem Niveau zum Vorteil unserer Lernenden nutzen.</w:t>
      </w:r>
    </w:p>
    <w:p w14:paraId="5F92DFDC" w14:textId="599743F5" w:rsidR="00451507" w:rsidRDefault="00542AA8" w:rsidP="00451507">
      <w:r>
        <w:lastRenderedPageBreak/>
        <w:t>Wir beabsichtigen, unsere</w:t>
      </w:r>
      <w:r w:rsidR="00451507">
        <w:t xml:space="preserve"> bisherige</w:t>
      </w:r>
      <w:r>
        <w:t>n</w:t>
      </w:r>
      <w:r w:rsidR="00451507">
        <w:t xml:space="preserve"> Verbindung</w:t>
      </w:r>
      <w:r>
        <w:t>en</w:t>
      </w:r>
      <w:r w:rsidR="00451507">
        <w:t xml:space="preserve"> mit den festen Kooperationspartnern INA.KINDER.GARTEN gGmbH, Mittelhof e.V.</w:t>
      </w:r>
      <w:r>
        <w:t xml:space="preserve"> und </w:t>
      </w:r>
      <w:r w:rsidR="00451507">
        <w:t xml:space="preserve"> Nachbarschaftsheim Schöneberg </w:t>
      </w:r>
      <w:r>
        <w:t xml:space="preserve">im Rahmen </w:t>
      </w:r>
      <w:r w:rsidR="00451507">
        <w:t>de</w:t>
      </w:r>
      <w:r>
        <w:t>r</w:t>
      </w:r>
      <w:r w:rsidR="00451507">
        <w:t xml:space="preserve"> drei Praxisphasen der Vollzeiterzieher/</w:t>
      </w:r>
      <w:proofErr w:type="spellStart"/>
      <w:r w:rsidR="00451507">
        <w:t>innenausbildung</w:t>
      </w:r>
      <w:proofErr w:type="spellEnd"/>
      <w:r w:rsidR="00451507">
        <w:t xml:space="preserve"> quantitativ und qualitativ auszuweiten</w:t>
      </w:r>
      <w:r w:rsidR="001C2520">
        <w:t xml:space="preserve"> (unter anderem Kitas der „Volkssolidarität e.V.“)</w:t>
      </w:r>
      <w:r w:rsidR="00451507">
        <w:t xml:space="preserve">, </w:t>
      </w:r>
      <w:r w:rsidR="001C2520">
        <w:t>und</w:t>
      </w:r>
      <w:r w:rsidR="00451507">
        <w:t xml:space="preserve"> die </w:t>
      </w:r>
      <w:r w:rsidR="001C2520">
        <w:t xml:space="preserve">bestehenden </w:t>
      </w:r>
      <w:r w:rsidR="00451507">
        <w:t>Kooperation</w:t>
      </w:r>
      <w:r>
        <w:t>en</w:t>
      </w:r>
      <w:r w:rsidR="00451507">
        <w:t xml:space="preserve"> für</w:t>
      </w:r>
      <w:r>
        <w:t xml:space="preserve"> die Praktikumsphasen</w:t>
      </w:r>
      <w:r w:rsidR="00451507">
        <w:t xml:space="preserve"> alle</w:t>
      </w:r>
      <w:r>
        <w:t>r</w:t>
      </w:r>
      <w:r w:rsidR="00451507">
        <w:t xml:space="preserve"> weiteren Bildungsgängen zu nutzen.</w:t>
      </w:r>
    </w:p>
    <w:p w14:paraId="03929D0D" w14:textId="028AA38A" w:rsidR="000F3CC2" w:rsidRDefault="000F3CC2" w:rsidP="000F3CC2">
      <w:r>
        <w:t>Ein kontinuierlicher Dialog durch Netzwerktreffen und Praxisinformationsveranstaltungen ist notwendig, um die unterschiedlichen Anforderungen und Bestimmungen der verschiedenen Ausbildungsverordnungen bezüglich der fachpraktischen Tätigkeit zu kommunizieren.</w:t>
      </w:r>
    </w:p>
    <w:p w14:paraId="417FF31B" w14:textId="5C0BB47A" w:rsidR="00451507" w:rsidRDefault="000F3CC2" w:rsidP="00451507">
      <w:r>
        <w:t>E</w:t>
      </w:r>
      <w:r w:rsidR="00451507">
        <w:t xml:space="preserve">ine </w:t>
      </w:r>
      <w:r>
        <w:t xml:space="preserve">mit Zustimmung der Betriebe einzurichtende schulinterne </w:t>
      </w:r>
      <w:r w:rsidR="00451507">
        <w:t xml:space="preserve">Datenbank </w:t>
      </w:r>
      <w:r>
        <w:t>kann, unter Einhaltung der Datenschutzrechte, die zielgerechte Vermittlung unserer Lernenden in für sie passende Praktikumsbetriebe optimieren.</w:t>
      </w:r>
    </w:p>
    <w:p w14:paraId="7FD53947" w14:textId="77777777" w:rsidR="00D07A98" w:rsidRDefault="00D07A98" w:rsidP="00D07A98"/>
    <w:p w14:paraId="320367AF" w14:textId="661D0B24" w:rsidR="00D07A98" w:rsidRDefault="00D07A98" w:rsidP="005726C2">
      <w:pPr>
        <w:pStyle w:val="berschrift4"/>
        <w:numPr>
          <w:ilvl w:val="3"/>
          <w:numId w:val="20"/>
        </w:numPr>
      </w:pPr>
      <w:r>
        <w:t xml:space="preserve">Berufs- und Studienorientierung </w:t>
      </w:r>
    </w:p>
    <w:p w14:paraId="27729434" w14:textId="77777777" w:rsidR="00D07A98" w:rsidRDefault="00D07A98" w:rsidP="00D07A98"/>
    <w:p w14:paraId="14B68595" w14:textId="177935DC" w:rsidR="005C7DBB" w:rsidRDefault="00D07A98" w:rsidP="005C7DBB">
      <w:r>
        <w:t xml:space="preserve">Noch nicht konsequent berufsfeldentschiedene Schülerinnen und Schüler der IBA und </w:t>
      </w:r>
      <w:r w:rsidR="002F018A">
        <w:t xml:space="preserve">zweijährigen </w:t>
      </w:r>
      <w:r>
        <w:t>F</w:t>
      </w:r>
      <w:r w:rsidR="002F018A">
        <w:t>achoberschule (FOS)</w:t>
      </w:r>
      <w:r>
        <w:t xml:space="preserve"> werden durch Maßnahmen der schulinternen Berufs- und Studienorientierung beraten.</w:t>
      </w:r>
      <w:r w:rsidR="00446917">
        <w:t xml:space="preserve"> </w:t>
      </w:r>
      <w:r w:rsidR="005C7DBB">
        <w:t xml:space="preserve">Eine systemische, zielgerichtete Berufsorientierung fand in den letzten Jahren ausschließlich in der Berufsvorbereitung (ehemals BQL, jetzt IBA) statt. Thematisch verankert war die Berufsorientierung </w:t>
      </w:r>
      <w:r w:rsidR="002F018A">
        <w:t xml:space="preserve">dort </w:t>
      </w:r>
      <w:r w:rsidR="005C7DBB">
        <w:t xml:space="preserve">im Fach BO (Berufsorientierung) und findet sich jetzt im Fach </w:t>
      </w:r>
      <w:r w:rsidR="002F018A">
        <w:t>„</w:t>
      </w:r>
      <w:r w:rsidR="005C7DBB">
        <w:t>Planung des beruflichen Anschlusses</w:t>
      </w:r>
      <w:r w:rsidR="002F018A">
        <w:t>“</w:t>
      </w:r>
      <w:r w:rsidR="005C7DBB">
        <w:t xml:space="preserve"> (</w:t>
      </w:r>
      <w:proofErr w:type="spellStart"/>
      <w:r w:rsidR="005C7DBB">
        <w:t>PbA</w:t>
      </w:r>
      <w:proofErr w:type="spellEnd"/>
      <w:r w:rsidR="005C7DBB">
        <w:t xml:space="preserve">) wieder. </w:t>
      </w:r>
    </w:p>
    <w:p w14:paraId="693E9A47" w14:textId="18EE4417" w:rsidR="005C7DBB" w:rsidRDefault="005C7DBB" w:rsidP="005C7DBB">
      <w:r>
        <w:t xml:space="preserve">Eine </w:t>
      </w:r>
      <w:r w:rsidR="002F018A">
        <w:t xml:space="preserve">systematische </w:t>
      </w:r>
      <w:r>
        <w:t xml:space="preserve">Studienorientierung in der FOS ist </w:t>
      </w:r>
      <w:r w:rsidR="002F018A">
        <w:t>im Augenblick</w:t>
      </w:r>
      <w:r>
        <w:t xml:space="preserve"> nicht </w:t>
      </w:r>
      <w:r w:rsidR="002F018A">
        <w:t>nachhaltig etabliert</w:t>
      </w:r>
      <w:r>
        <w:t xml:space="preserve">. </w:t>
      </w:r>
    </w:p>
    <w:p w14:paraId="21B19360" w14:textId="77777777" w:rsidR="005C7DBB" w:rsidRDefault="005C7DBB" w:rsidP="005C7DBB"/>
    <w:p w14:paraId="346F8DD6" w14:textId="1965195D" w:rsidR="005C7DBB" w:rsidRDefault="005C7DBB" w:rsidP="005C7DBB">
      <w:r>
        <w:t xml:space="preserve">Es fehlt </w:t>
      </w:r>
      <w:r w:rsidR="002F018A">
        <w:t xml:space="preserve">insbesondere </w:t>
      </w:r>
      <w:r>
        <w:t>der begleitete Übergang der</w:t>
      </w:r>
      <w:r w:rsidR="002F018A">
        <w:t xml:space="preserve"> an der Fachschulausbildung</w:t>
      </w:r>
      <w:r>
        <w:t xml:space="preserve"> interessierten Schülerinnen und Schüler aus der B</w:t>
      </w:r>
      <w:r w:rsidR="002F018A">
        <w:t>erufsfachschule (BFS)</w:t>
      </w:r>
      <w:r>
        <w:t xml:space="preserve"> und </w:t>
      </w:r>
      <w:r w:rsidR="002F018A">
        <w:t xml:space="preserve">der </w:t>
      </w:r>
      <w:r>
        <w:t xml:space="preserve">FOS in die Klassen </w:t>
      </w:r>
      <w:r w:rsidR="002F018A">
        <w:t>unserer</w:t>
      </w:r>
      <w:r>
        <w:t xml:space="preserve"> eigenen Fachschule. </w:t>
      </w:r>
    </w:p>
    <w:p w14:paraId="0E6B1BAB" w14:textId="01AC1F73" w:rsidR="00AD3AFC" w:rsidRDefault="005C7DBB" w:rsidP="00AD3AFC">
      <w:r>
        <w:t xml:space="preserve">Die Berufs- und Studienorientierung soll so ausgeweitet sein, dass </w:t>
      </w:r>
      <w:r w:rsidR="002F018A">
        <w:t>dies sowohl als Unterrichtsthema</w:t>
      </w:r>
      <w:r>
        <w:t xml:space="preserve"> in</w:t>
      </w:r>
      <w:r w:rsidR="002F018A">
        <w:t xml:space="preserve"> die </w:t>
      </w:r>
      <w:proofErr w:type="spellStart"/>
      <w:r w:rsidR="002F018A">
        <w:t>SchiC</w:t>
      </w:r>
      <w:proofErr w:type="spellEnd"/>
      <w:r>
        <w:t xml:space="preserve"> alle</w:t>
      </w:r>
      <w:r w:rsidR="002F018A">
        <w:t>r</w:t>
      </w:r>
      <w:r>
        <w:t xml:space="preserve"> Bildungsgänge </w:t>
      </w:r>
      <w:r w:rsidR="002F018A">
        <w:t xml:space="preserve">in den jeweiligen Nichtprüfungsfächern Wirtschafts- und Sozialkunde (BFS), Politikwissenschaft (FOS) und </w:t>
      </w:r>
      <w:proofErr w:type="spellStart"/>
      <w:r w:rsidR="002F018A">
        <w:t>PbA</w:t>
      </w:r>
      <w:proofErr w:type="spellEnd"/>
      <w:r w:rsidR="002F018A">
        <w:t xml:space="preserve"> (IBA)</w:t>
      </w:r>
      <w:r>
        <w:t xml:space="preserve"> </w:t>
      </w:r>
      <w:r w:rsidR="002F018A">
        <w:t>aufgenommen wird</w:t>
      </w:r>
      <w:r w:rsidR="00AD3AFC">
        <w:t xml:space="preserve">, </w:t>
      </w:r>
      <w:r>
        <w:t>als auch über Projekte, Messebesuche etc. in das Bewusstsein der Schülerinnen und Schüler sowie Studierenden gerät.</w:t>
      </w:r>
      <w:r w:rsidR="00AD3AFC" w:rsidRPr="00AD3AFC">
        <w:t xml:space="preserve"> </w:t>
      </w:r>
      <w:r w:rsidR="00AD3AFC">
        <w:t xml:space="preserve">Eine zielgerichtete Berufs- und Studienorientierung als Unterrichtskonzept ist in allen Bildungsgängen implementiert in Kooperation mit der JBA, Arbeitsagentur, BSO Teams, Schulsozialarbeit und Bildungsbegleitung. </w:t>
      </w:r>
    </w:p>
    <w:p w14:paraId="5D926A7B" w14:textId="12C75CE1" w:rsidR="005C7DBB" w:rsidRDefault="005C7DBB" w:rsidP="00AD3AFC">
      <w:r>
        <w:t xml:space="preserve">Vermittelt werden sollen die verschiedenen Anschlussmöglichkeiten in den unterschiedlichen Berufsfeldern, aber auch die Möglichkeiten der Orientierung über ein sogenanntes Gap Year. </w:t>
      </w:r>
    </w:p>
    <w:p w14:paraId="550BEAF7" w14:textId="473F6E8F" w:rsidR="005C7DBB" w:rsidRDefault="00AD3AFC" w:rsidP="00AD3AFC">
      <w:pPr>
        <w:ind w:left="0" w:firstLine="0"/>
      </w:pPr>
      <w:r>
        <w:t xml:space="preserve">Die Berufs- und Studienorientierung gewinnt gesamtschulisch nachhaltig an Bedeutung, wenn sie sich als Thema der Projekttage, die direkt vor dem Tag der offenen Tür stattfinden, etabliert, wobei eine konsequente </w:t>
      </w:r>
      <w:r w:rsidR="00156828">
        <w:t xml:space="preserve">inhaltliche </w:t>
      </w:r>
      <w:r>
        <w:t>Verschränkung mit den Lernfeldern über die berufliche Identität her</w:t>
      </w:r>
      <w:r w:rsidR="00156828">
        <w:t>zu</w:t>
      </w:r>
      <w:r>
        <w:t>stell</w:t>
      </w:r>
      <w:r w:rsidR="00156828">
        <w:t xml:space="preserve">en </w:t>
      </w:r>
      <w:r w:rsidR="00156828">
        <w:lastRenderedPageBreak/>
        <w:t>synergetisch sinnvoll</w:t>
      </w:r>
      <w:r>
        <w:t xml:space="preserve"> ist. Die entstehenden Produkte eignen sich als Werbeträger für dieses Berufsfeld am sich anschließenden Tag der offenen Tür. </w:t>
      </w:r>
    </w:p>
    <w:p w14:paraId="4447384B" w14:textId="77777777" w:rsidR="008A712F" w:rsidRDefault="008A712F" w:rsidP="005E6321"/>
    <w:p w14:paraId="1D23D0B0" w14:textId="49C47A45" w:rsidR="005E6321" w:rsidRDefault="005E6321" w:rsidP="005E6321"/>
    <w:p w14:paraId="119387C7" w14:textId="60641AF1" w:rsidR="005E6321" w:rsidRDefault="005E6321" w:rsidP="005E6321"/>
    <w:p w14:paraId="210C2389" w14:textId="77777777" w:rsidR="005E6321" w:rsidRDefault="005E6321" w:rsidP="005E6321">
      <w:pPr>
        <w:sectPr w:rsidR="005E6321" w:rsidSect="00C65029">
          <w:pgSz w:w="11900" w:h="16840"/>
          <w:pgMar w:top="1894" w:right="1631" w:bottom="972" w:left="1704" w:header="701" w:footer="534" w:gutter="0"/>
          <w:cols w:space="720"/>
          <w:docGrid w:linePitch="326"/>
        </w:sectPr>
      </w:pPr>
    </w:p>
    <w:p w14:paraId="62565574" w14:textId="07B6BFEB" w:rsidR="00B812E2" w:rsidRDefault="00646409" w:rsidP="005E6321">
      <w:r>
        <w:rPr>
          <w:noProof/>
          <w:lang w:eastAsia="de-DE"/>
        </w:rPr>
        <w:lastRenderedPageBreak/>
        <w:drawing>
          <wp:inline distT="0" distB="0" distL="0" distR="0" wp14:anchorId="08ED57F7" wp14:editId="62D4BEAC">
            <wp:extent cx="8305800" cy="5808585"/>
            <wp:effectExtent l="0" t="0" r="0" b="190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303275" cy="5806819"/>
                    </a:xfrm>
                    <a:prstGeom prst="rect">
                      <a:avLst/>
                    </a:prstGeom>
                  </pic:spPr>
                </pic:pic>
              </a:graphicData>
            </a:graphic>
          </wp:inline>
        </w:drawing>
      </w:r>
    </w:p>
    <w:bookmarkEnd w:id="0"/>
    <w:p w14:paraId="6BF85928" w14:textId="225217E3" w:rsidR="005E6321" w:rsidRDefault="005E6321" w:rsidP="00646409">
      <w:pPr>
        <w:ind w:left="0" w:firstLine="0"/>
        <w:sectPr w:rsidR="005E6321" w:rsidSect="005E6321">
          <w:pgSz w:w="16840" w:h="11900" w:orient="landscape"/>
          <w:pgMar w:top="1704" w:right="1894" w:bottom="1631" w:left="972" w:header="701" w:footer="534" w:gutter="0"/>
          <w:cols w:space="720"/>
          <w:docGrid w:linePitch="326"/>
        </w:sectPr>
      </w:pPr>
    </w:p>
    <w:p w14:paraId="7B796C85" w14:textId="05FE30BD" w:rsidR="00096D22" w:rsidRDefault="00096D22" w:rsidP="00480F8C">
      <w:pPr>
        <w:pStyle w:val="berschrift1"/>
        <w:spacing w:after="0"/>
      </w:pPr>
      <w:bookmarkStart w:id="18" w:name="_Toc30089533"/>
      <w:r>
        <w:lastRenderedPageBreak/>
        <w:t>Ergänzungen zum Schulprogramm</w:t>
      </w:r>
    </w:p>
    <w:p w14:paraId="7C45348E" w14:textId="77777777" w:rsidR="00096D22" w:rsidRPr="00096D22" w:rsidRDefault="00096D22" w:rsidP="00096D22">
      <w:pPr>
        <w:ind w:left="0" w:firstLine="0"/>
      </w:pPr>
    </w:p>
    <w:p w14:paraId="575D6475" w14:textId="2B22B582" w:rsidR="00480F8C" w:rsidRDefault="00F71D5D" w:rsidP="002C5144">
      <w:pPr>
        <w:pStyle w:val="berschrift2"/>
      </w:pPr>
      <w:r w:rsidRPr="00F71D5D">
        <w:t>Zeit- und Maßnahme</w:t>
      </w:r>
      <w:r>
        <w:t>n</w:t>
      </w:r>
      <w:r w:rsidRPr="00F71D5D">
        <w:t>planung für die Realisierung der</w:t>
      </w:r>
      <w:r w:rsidR="002C5144">
        <w:t xml:space="preserve">  </w:t>
      </w:r>
      <w:r w:rsidR="00480F8C">
        <w:tab/>
      </w:r>
      <w:r w:rsidRPr="00F71D5D">
        <w:t>Entwicklungsvorhaben</w:t>
      </w:r>
      <w:bookmarkEnd w:id="18"/>
    </w:p>
    <w:p w14:paraId="234267A7" w14:textId="781BA387" w:rsidR="00F71D5D" w:rsidRDefault="00F71D5D" w:rsidP="00480F8C">
      <w:pPr>
        <w:pStyle w:val="berschrift1"/>
        <w:numPr>
          <w:ilvl w:val="0"/>
          <w:numId w:val="0"/>
        </w:numPr>
        <w:spacing w:after="0"/>
      </w:pPr>
      <w:r w:rsidRPr="00F71D5D">
        <w:tab/>
      </w:r>
      <w:r w:rsidRPr="00F71D5D">
        <w:tab/>
      </w:r>
    </w:p>
    <w:p w14:paraId="06800D41" w14:textId="77777777" w:rsidR="00740FCF" w:rsidRDefault="00C23384" w:rsidP="00C23384">
      <w:r>
        <w:t xml:space="preserve">Die Zeit- und Maßnahmenplanung der einzelnen Entwicklungsvorhaben unserer Schule sind in den Projektkarten (Vorlage entnommen aus „Werkzeugkoffer Schulentwicklungskreis Region 13“) abgebildet. </w:t>
      </w:r>
      <w:r w:rsidR="00830DA6">
        <w:t xml:space="preserve">Sie enthalten Gegenstände, Ziele, Kriterien und Qualitätsindikatoren zur internen Evaluation. Die in </w:t>
      </w:r>
      <w:r>
        <w:t>diesen Projektkarten ausgewiesenen Indikatoren</w:t>
      </w:r>
      <w:r w:rsidR="00830DA6">
        <w:t xml:space="preserve"> sind </w:t>
      </w:r>
      <w:r>
        <w:t xml:space="preserve">in regelmäßigen Abständen zu evaluieren. Diese Projektkarten bilden den Prozess der Schulentwicklung an der MELO </w:t>
      </w:r>
      <w:r w:rsidR="00830DA6">
        <w:t xml:space="preserve">detailliert </w:t>
      </w:r>
      <w:r>
        <w:t>ab</w:t>
      </w:r>
      <w:r w:rsidR="00830DA6">
        <w:t xml:space="preserve"> und sind in einer eigenen Mappe „Projektkarten Schulentwicklungsprogramm“ zur Einsichtnahme </w:t>
      </w:r>
      <w:r w:rsidR="00ED65D2">
        <w:t xml:space="preserve">in Form einer separaten Anlage </w:t>
      </w:r>
      <w:r w:rsidR="00830DA6">
        <w:t>zusammengestellt</w:t>
      </w:r>
      <w:r>
        <w:t>.</w:t>
      </w:r>
      <w:r w:rsidR="00ED65D2">
        <w:t xml:space="preserve"> </w:t>
      </w:r>
    </w:p>
    <w:p w14:paraId="297BF253" w14:textId="77777777" w:rsidR="002C5144" w:rsidRDefault="002C5144" w:rsidP="00C23384"/>
    <w:p w14:paraId="1A22C9D9" w14:textId="4ED96EE4" w:rsidR="00C23384" w:rsidRDefault="00ED65D2" w:rsidP="00C23384">
      <w:r>
        <w:t>Sie werden aus verschiedenen Gründen</w:t>
      </w:r>
      <w:r w:rsidRPr="00ED65D2">
        <w:t xml:space="preserve"> </w:t>
      </w:r>
      <w:r>
        <w:t>bewusst nicht technisch in das Schulprogramm integriert, obwohl sie Teil des Schulprogramms sind. Wir führen die Projektkarten im digitalen Zeitalter primär fortlaufend in digitaler Form, um die Fortschreibung</w:t>
      </w:r>
      <w:r w:rsidR="00740FCF">
        <w:t>en</w:t>
      </w:r>
      <w:r>
        <w:t xml:space="preserve"> i</w:t>
      </w:r>
      <w:r w:rsidR="00740FCF">
        <w:t xml:space="preserve">n den </w:t>
      </w:r>
      <w:r>
        <w:t>Bereich</w:t>
      </w:r>
      <w:r w:rsidR="00740FCF">
        <w:t>en</w:t>
      </w:r>
      <w:r>
        <w:t xml:space="preserve"> der </w:t>
      </w:r>
      <w:r w:rsidR="00740FCF">
        <w:t xml:space="preserve">konkreten </w:t>
      </w:r>
      <w:r>
        <w:t>Einzelmaßnahmen, Zeit</w:t>
      </w:r>
      <w:r w:rsidR="00740FCF">
        <w:t>angaben, Beteiligten usw. aktuell und kontinuierlich vornehmen zu können. Sie sind uns ein echtes Arbeitswerkzeug und werden von den jeweils benannten Verantwortlichen geführt. Da sie also auch als internes Arbeitswerkzeug genutzt werden, sind Namensnennungen von Personen erforderlich. Wir möchten durch die Ausgliederung der Projektkarten besser in der Lage sein, die Persönlichkeitsrechte der beteiligten Personen gemäß der DSGVO nach außen zu schützen.</w:t>
      </w:r>
    </w:p>
    <w:p w14:paraId="43A64387" w14:textId="77777777" w:rsidR="00C23384" w:rsidRPr="00C23384" w:rsidRDefault="00C23384" w:rsidP="00C23384"/>
    <w:p w14:paraId="646F08F3" w14:textId="3EFC4865" w:rsidR="00031EE1" w:rsidRDefault="00830DA6" w:rsidP="002D3644">
      <w:pPr>
        <w:pStyle w:val="berschrift1"/>
        <w:numPr>
          <w:ilvl w:val="0"/>
          <w:numId w:val="0"/>
        </w:numPr>
      </w:pPr>
      <w:r>
        <w:t xml:space="preserve">Projektkarten </w:t>
      </w:r>
      <w:r w:rsidR="007101E4">
        <w:t xml:space="preserve">zu den zentralen </w:t>
      </w:r>
      <w:r w:rsidR="002D3644">
        <w:t>Schulentwicklungs</w:t>
      </w:r>
      <w:r w:rsidR="007101E4">
        <w:t>vorhaben</w:t>
      </w:r>
    </w:p>
    <w:p w14:paraId="56072968" w14:textId="77777777" w:rsidR="002D3644" w:rsidRPr="002D3644" w:rsidRDefault="002D3644" w:rsidP="002D3644">
      <w:pPr>
        <w:pStyle w:val="berschrift1"/>
        <w:numPr>
          <w:ilvl w:val="0"/>
          <w:numId w:val="0"/>
        </w:numPr>
        <w:rPr>
          <w:sz w:val="24"/>
          <w:szCs w:val="24"/>
        </w:rPr>
      </w:pPr>
      <w:r w:rsidRPr="002D3644">
        <w:rPr>
          <w:sz w:val="24"/>
          <w:szCs w:val="24"/>
        </w:rPr>
        <w:t>Themenübersicht</w:t>
      </w:r>
    </w:p>
    <w:p w14:paraId="2DBD7AB3" w14:textId="0E227735" w:rsidR="002D3644" w:rsidRDefault="002D3644" w:rsidP="000F4A91">
      <w:pPr>
        <w:pStyle w:val="Listenabsatz"/>
        <w:numPr>
          <w:ilvl w:val="0"/>
          <w:numId w:val="24"/>
        </w:numPr>
        <w:spacing w:after="160" w:line="259" w:lineRule="auto"/>
        <w:jc w:val="left"/>
      </w:pPr>
      <w:r>
        <w:t>Fortbildungskonzept</w:t>
      </w:r>
    </w:p>
    <w:p w14:paraId="051F6085" w14:textId="77777777" w:rsidR="002D3644" w:rsidRDefault="002D3644" w:rsidP="002D3644">
      <w:pPr>
        <w:pStyle w:val="Listenabsatz"/>
        <w:numPr>
          <w:ilvl w:val="0"/>
          <w:numId w:val="24"/>
        </w:numPr>
        <w:spacing w:after="160" w:line="259" w:lineRule="auto"/>
        <w:jc w:val="left"/>
      </w:pPr>
      <w:r>
        <w:t>Organisationskonzept</w:t>
      </w:r>
    </w:p>
    <w:p w14:paraId="48AF6BA8" w14:textId="7A1D9C74" w:rsidR="002D3644" w:rsidRDefault="002D3644" w:rsidP="002D3644">
      <w:pPr>
        <w:pStyle w:val="Listenabsatz"/>
        <w:numPr>
          <w:ilvl w:val="0"/>
          <w:numId w:val="24"/>
        </w:numPr>
        <w:spacing w:after="160" w:line="259" w:lineRule="auto"/>
        <w:jc w:val="left"/>
      </w:pPr>
      <w:r>
        <w:t>Raumkonzept</w:t>
      </w:r>
    </w:p>
    <w:p w14:paraId="5834B3AF" w14:textId="77777777" w:rsidR="002D3644" w:rsidRDefault="002D3644" w:rsidP="002D3644">
      <w:pPr>
        <w:pStyle w:val="Listenabsatz"/>
        <w:numPr>
          <w:ilvl w:val="0"/>
          <w:numId w:val="24"/>
        </w:numPr>
        <w:spacing w:after="160" w:line="259" w:lineRule="auto"/>
        <w:jc w:val="left"/>
      </w:pPr>
      <w:r>
        <w:t>Förderkonzept</w:t>
      </w:r>
    </w:p>
    <w:p w14:paraId="39F10ACE" w14:textId="143A4E29" w:rsidR="002D3644" w:rsidRDefault="002D3644" w:rsidP="002D3644">
      <w:pPr>
        <w:pStyle w:val="Listenabsatz"/>
        <w:numPr>
          <w:ilvl w:val="0"/>
          <w:numId w:val="24"/>
        </w:numPr>
        <w:spacing w:after="160" w:line="259" w:lineRule="auto"/>
        <w:jc w:val="left"/>
      </w:pPr>
      <w:r>
        <w:t>Kulturelle Projekte –</w:t>
      </w:r>
    </w:p>
    <w:p w14:paraId="5B40697B" w14:textId="77777777" w:rsidR="002D3644" w:rsidRDefault="002D3644" w:rsidP="002D3644">
      <w:pPr>
        <w:pStyle w:val="Listenabsatz"/>
        <w:spacing w:after="160" w:line="259" w:lineRule="auto"/>
        <w:ind w:firstLine="0"/>
        <w:jc w:val="left"/>
      </w:pPr>
      <w:r>
        <w:t>Theater und Schule (TUSCH): MELO &amp; Fliegendes Theater</w:t>
      </w:r>
    </w:p>
    <w:p w14:paraId="11A46EDC" w14:textId="511B7B4F" w:rsidR="002D3644" w:rsidRDefault="002D3644" w:rsidP="002D3644">
      <w:pPr>
        <w:pStyle w:val="Listenabsatz"/>
        <w:spacing w:after="160" w:line="259" w:lineRule="auto"/>
        <w:ind w:firstLine="0"/>
        <w:jc w:val="left"/>
      </w:pPr>
      <w:r>
        <w:t>Etablierung einer Kooperation</w:t>
      </w:r>
    </w:p>
    <w:p w14:paraId="68E381DA" w14:textId="149A1D0D" w:rsidR="002D3644" w:rsidRDefault="002D3644" w:rsidP="002D3644">
      <w:pPr>
        <w:pStyle w:val="Listenabsatz"/>
        <w:numPr>
          <w:ilvl w:val="0"/>
          <w:numId w:val="24"/>
        </w:numPr>
        <w:spacing w:after="160" w:line="259" w:lineRule="auto"/>
        <w:jc w:val="left"/>
      </w:pPr>
      <w:r>
        <w:t xml:space="preserve">Kulturelle Projekte - </w:t>
      </w:r>
      <w:r w:rsidRPr="002D3644">
        <w:rPr>
          <w:noProof/>
          <w:lang w:eastAsia="de-DE"/>
        </w:rPr>
        <w:drawing>
          <wp:inline distT="0" distB="0" distL="0" distR="0" wp14:anchorId="467BA664" wp14:editId="0D495E6E">
            <wp:extent cx="5438775" cy="3714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8775" cy="371475"/>
                    </a:xfrm>
                    <a:prstGeom prst="rect">
                      <a:avLst/>
                    </a:prstGeom>
                    <a:noFill/>
                    <a:ln>
                      <a:noFill/>
                    </a:ln>
                  </pic:spPr>
                </pic:pic>
              </a:graphicData>
            </a:graphic>
          </wp:inline>
        </w:drawing>
      </w:r>
    </w:p>
    <w:p w14:paraId="77594899" w14:textId="4DF7353E" w:rsidR="00DC1130" w:rsidRDefault="00DC1130" w:rsidP="002D3644">
      <w:pPr>
        <w:pStyle w:val="Listenabsatz"/>
        <w:numPr>
          <w:ilvl w:val="0"/>
          <w:numId w:val="24"/>
        </w:numPr>
        <w:spacing w:after="160" w:line="259" w:lineRule="auto"/>
        <w:jc w:val="left"/>
      </w:pPr>
      <w:r w:rsidRPr="00C94700">
        <w:rPr>
          <w:lang w:eastAsia="de-DE"/>
        </w:rPr>
        <w:t xml:space="preserve">Kulturelle Projekte </w:t>
      </w:r>
      <w:r>
        <w:rPr>
          <w:lang w:eastAsia="de-DE"/>
        </w:rPr>
        <w:t xml:space="preserve">- </w:t>
      </w:r>
      <w:r w:rsidRPr="00C94700">
        <w:rPr>
          <w:lang w:eastAsia="de-DE"/>
        </w:rPr>
        <w:t>Erzähl mir was</w:t>
      </w:r>
    </w:p>
    <w:p w14:paraId="0DAC0208" w14:textId="77777777" w:rsidR="00DC1130" w:rsidRPr="00C94700" w:rsidRDefault="00DC1130" w:rsidP="00DC1130">
      <w:pPr>
        <w:pStyle w:val="Listenabsatz"/>
        <w:numPr>
          <w:ilvl w:val="0"/>
          <w:numId w:val="24"/>
        </w:numPr>
        <w:rPr>
          <w:lang w:eastAsia="de-DE"/>
        </w:rPr>
      </w:pPr>
      <w:r w:rsidRPr="00C94700">
        <w:rPr>
          <w:lang w:eastAsia="de-DE"/>
        </w:rPr>
        <w:t>Projektbezogene Kooperationen mit Kitas</w:t>
      </w:r>
    </w:p>
    <w:p w14:paraId="07DE39A9" w14:textId="6A9CCD46" w:rsidR="00DC1130" w:rsidRDefault="00DC1130" w:rsidP="00DC1130">
      <w:pPr>
        <w:pStyle w:val="Listenabsatz"/>
        <w:numPr>
          <w:ilvl w:val="0"/>
          <w:numId w:val="24"/>
        </w:numPr>
        <w:spacing w:after="160" w:line="259" w:lineRule="auto"/>
        <w:jc w:val="left"/>
      </w:pPr>
      <w:r>
        <w:t>Zielgerichtete Vermittlung und Beratung in Praxisstellen</w:t>
      </w:r>
      <w:r w:rsidR="00F6248C">
        <w:t xml:space="preserve"> -</w:t>
      </w:r>
      <w:r>
        <w:t xml:space="preserve"> </w:t>
      </w:r>
    </w:p>
    <w:p w14:paraId="5F9BA7FE" w14:textId="7239E3E7" w:rsidR="00DC1130" w:rsidRDefault="00DC1130" w:rsidP="00F6248C">
      <w:pPr>
        <w:pStyle w:val="Listenabsatz"/>
        <w:spacing w:after="160" w:line="259" w:lineRule="auto"/>
        <w:ind w:firstLine="0"/>
        <w:jc w:val="left"/>
      </w:pPr>
      <w:r>
        <w:t>Aufbau eines ausgewählten sozialberuflichen Netzwerkes Schule + Praxis</w:t>
      </w:r>
    </w:p>
    <w:p w14:paraId="31E91A24" w14:textId="3FAB1B72" w:rsidR="00480F8C" w:rsidRDefault="00480F8C" w:rsidP="00480F8C">
      <w:pPr>
        <w:pStyle w:val="Listenabsatz"/>
        <w:numPr>
          <w:ilvl w:val="0"/>
          <w:numId w:val="24"/>
        </w:numPr>
        <w:spacing w:after="160" w:line="259" w:lineRule="auto"/>
        <w:jc w:val="left"/>
      </w:pPr>
      <w:r>
        <w:t>Berufs- und Studienorientierung</w:t>
      </w:r>
    </w:p>
    <w:p w14:paraId="14C12992" w14:textId="77777777" w:rsidR="00480F8C" w:rsidRDefault="00480F8C" w:rsidP="00F6248C">
      <w:pPr>
        <w:pStyle w:val="Listenabsatz"/>
        <w:spacing w:after="160" w:line="259" w:lineRule="auto"/>
        <w:ind w:firstLine="0"/>
        <w:jc w:val="left"/>
      </w:pPr>
    </w:p>
    <w:p w14:paraId="1FC259D3" w14:textId="3C993D21" w:rsidR="00DC1130" w:rsidRDefault="00096D22" w:rsidP="00096D22">
      <w:pPr>
        <w:pStyle w:val="berschrift2"/>
      </w:pPr>
      <w:r>
        <w:t xml:space="preserve">Medienkonzept </w:t>
      </w:r>
    </w:p>
    <w:p w14:paraId="5DCAFDD1" w14:textId="77777777" w:rsidR="00096D22" w:rsidRDefault="00096D22" w:rsidP="00096D22"/>
    <w:p w14:paraId="4F782B2B" w14:textId="02F54C3B" w:rsidR="00096D22" w:rsidRPr="00096D22" w:rsidRDefault="002C5144" w:rsidP="00096D22">
      <w:r>
        <w:t xml:space="preserve">Im August 2019 wurde unter Beteiligung der Erweiterten Schulleitung ein Medienkonzept für die MELO erstellt. Dieses Medienkonzept sieht vor, dass im Rahmen des Digitalpaktes Schule die Medienbildung, welche konzeptionell in den beiden übergeordneten Entwicklungszielen „Individualisierung von Lernprozessen“ sowie „Betriebliche Lernortkooperation“ verankert ist, auch durch technische und personelle Ausstattung unterstützt und umgesetzt werden kann. Das </w:t>
      </w:r>
      <w:r w:rsidR="00037BDC">
        <w:t xml:space="preserve">umfangreiche </w:t>
      </w:r>
      <w:r>
        <w:t xml:space="preserve">Medienkonzept steht als Anlage zum Schulprogramm in einer eigenen Mappe zur Einsichtnahme zur Verfügung. </w:t>
      </w:r>
    </w:p>
    <w:p w14:paraId="2E503DAF" w14:textId="6B99C151" w:rsidR="00C23384" w:rsidRDefault="00C23384" w:rsidP="0002438C">
      <w:pPr>
        <w:pStyle w:val="Listenabsatz"/>
        <w:spacing w:after="160" w:line="259" w:lineRule="auto"/>
        <w:ind w:firstLine="0"/>
        <w:jc w:val="left"/>
      </w:pPr>
    </w:p>
    <w:p w14:paraId="330B35E9" w14:textId="77777777" w:rsidR="003352AB" w:rsidRPr="003352AB" w:rsidRDefault="003352AB" w:rsidP="00156028">
      <w:pPr>
        <w:rPr>
          <w:rFonts w:cs="Times New Roman"/>
          <w:sz w:val="22"/>
          <w:lang w:eastAsia="de-DE"/>
        </w:rPr>
      </w:pPr>
    </w:p>
    <w:p w14:paraId="50200A5A" w14:textId="77777777" w:rsidR="003352AB" w:rsidRPr="003352AB" w:rsidRDefault="003352AB" w:rsidP="00156028">
      <w:pPr>
        <w:rPr>
          <w:rFonts w:cs="Times New Roman"/>
          <w:sz w:val="22"/>
          <w:lang w:eastAsia="de-DE"/>
        </w:rPr>
      </w:pPr>
    </w:p>
    <w:p w14:paraId="66F806B7" w14:textId="77777777" w:rsidR="00134FC5" w:rsidRPr="00134FC5" w:rsidRDefault="00134FC5" w:rsidP="00156028"/>
    <w:sectPr w:rsidR="00134FC5" w:rsidRPr="00134FC5" w:rsidSect="00C65029">
      <w:pgSz w:w="11900" w:h="16840"/>
      <w:pgMar w:top="1894" w:right="1631" w:bottom="972" w:left="1704" w:header="701" w:footer="5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E6B1B" w14:textId="77777777" w:rsidR="002C5144" w:rsidRDefault="002C5144">
      <w:pPr>
        <w:spacing w:after="0" w:line="240" w:lineRule="auto"/>
      </w:pPr>
      <w:r>
        <w:separator/>
      </w:r>
    </w:p>
  </w:endnote>
  <w:endnote w:type="continuationSeparator" w:id="0">
    <w:p w14:paraId="6256FDC5" w14:textId="77777777" w:rsidR="002C5144" w:rsidRDefault="002C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0AEF" w:usb1="5000A1FF" w:usb2="00000000" w:usb3="00000000" w:csb0="000001B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804F6" w14:textId="77777777" w:rsidR="002C5144" w:rsidRDefault="002C5144">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2F628" w14:textId="77777777" w:rsidR="002C5144" w:rsidRDefault="002C5144">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5A98F" w14:textId="77777777" w:rsidR="002C5144" w:rsidRDefault="002C5144">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BA953" w14:textId="77777777" w:rsidR="002C5144" w:rsidRDefault="002C5144">
    <w:pPr>
      <w:spacing w:after="0" w:line="259" w:lineRule="auto"/>
      <w:ind w:left="0" w:right="117" w:firstLine="0"/>
      <w:jc w:val="right"/>
    </w:pPr>
    <w:r>
      <w:rPr>
        <w:sz w:val="20"/>
      </w:rPr>
      <w:t xml:space="preserve">Seite </w:t>
    </w:r>
    <w:r>
      <w:fldChar w:fldCharType="begin"/>
    </w:r>
    <w:r>
      <w:instrText xml:space="preserve"> PAGE   \* MERGEFORMAT </w:instrText>
    </w:r>
    <w:r>
      <w:fldChar w:fldCharType="separate"/>
    </w:r>
    <w:r w:rsidR="004E40AA" w:rsidRPr="004E40AA">
      <w:rPr>
        <w:noProof/>
        <w:sz w:val="20"/>
      </w:rPr>
      <w:t>8</w:t>
    </w:r>
    <w:r>
      <w:rPr>
        <w:sz w:val="20"/>
      </w:rPr>
      <w:fldChar w:fldCharType="end"/>
    </w:r>
    <w:r>
      <w:rPr>
        <w:sz w:val="20"/>
      </w:rPr>
      <w:t xml:space="preserve"> von </w:t>
    </w:r>
    <w:fldSimple w:instr=" NUMPAGES   \* MERGEFORMAT ">
      <w:r w:rsidR="004E40AA" w:rsidRPr="004E40AA">
        <w:rPr>
          <w:noProof/>
          <w:sz w:val="20"/>
        </w:rPr>
        <w:t>33</w:t>
      </w:r>
    </w:fldSimple>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F4365" w14:textId="77777777" w:rsidR="002C5144" w:rsidRDefault="002C5144">
    <w:pPr>
      <w:spacing w:after="0" w:line="259" w:lineRule="auto"/>
      <w:ind w:left="0" w:right="117" w:firstLine="0"/>
      <w:jc w:val="right"/>
    </w:pPr>
    <w:r>
      <w:rPr>
        <w:sz w:val="20"/>
      </w:rPr>
      <w:t xml:space="preserve">Seite </w:t>
    </w:r>
    <w:r>
      <w:fldChar w:fldCharType="begin"/>
    </w:r>
    <w:r>
      <w:instrText xml:space="preserve"> PAGE   \* MERGEFORMAT </w:instrText>
    </w:r>
    <w:r>
      <w:fldChar w:fldCharType="separate"/>
    </w:r>
    <w:r w:rsidR="004E40AA" w:rsidRPr="004E40AA">
      <w:rPr>
        <w:noProof/>
        <w:sz w:val="20"/>
      </w:rPr>
      <w:t>7</w:t>
    </w:r>
    <w:r>
      <w:rPr>
        <w:sz w:val="20"/>
      </w:rPr>
      <w:fldChar w:fldCharType="end"/>
    </w:r>
    <w:r>
      <w:rPr>
        <w:sz w:val="20"/>
      </w:rPr>
      <w:t xml:space="preserve"> von </w:t>
    </w:r>
    <w:fldSimple w:instr=" NUMPAGES   \* MERGEFORMAT ">
      <w:r w:rsidR="004E40AA" w:rsidRPr="004E40AA">
        <w:rPr>
          <w:noProof/>
          <w:sz w:val="20"/>
        </w:rPr>
        <w:t>33</w:t>
      </w:r>
    </w:fldSimple>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2177B" w14:textId="77777777" w:rsidR="002C5144" w:rsidRDefault="002C5144">
    <w:pPr>
      <w:spacing w:after="0" w:line="259" w:lineRule="auto"/>
      <w:ind w:left="0" w:right="117" w:firstLine="0"/>
      <w:jc w:val="right"/>
    </w:pPr>
    <w:r>
      <w:rPr>
        <w:sz w:val="20"/>
      </w:rPr>
      <w:t xml:space="preserve">Seite </w:t>
    </w:r>
    <w:r>
      <w:fldChar w:fldCharType="begin"/>
    </w:r>
    <w:r>
      <w:instrText xml:space="preserve"> PAGE   \* MERGEFORMAT </w:instrText>
    </w:r>
    <w:r>
      <w:fldChar w:fldCharType="separate"/>
    </w:r>
    <w:r>
      <w:rPr>
        <w:sz w:val="20"/>
      </w:rPr>
      <w:t>4</w:t>
    </w:r>
    <w:r>
      <w:rPr>
        <w:sz w:val="20"/>
      </w:rPr>
      <w:fldChar w:fldCharType="end"/>
    </w:r>
    <w:r>
      <w:rPr>
        <w:sz w:val="20"/>
      </w:rPr>
      <w:t xml:space="preserve"> von </w:t>
    </w:r>
    <w:fldSimple w:instr=" NUMPAGES   \* MERGEFORMAT ">
      <w:r w:rsidR="002A4CBC" w:rsidRPr="002A4CBC">
        <w:rPr>
          <w:noProof/>
          <w:sz w:val="20"/>
        </w:rPr>
        <w:t>34</w:t>
      </w:r>
    </w:fldSimple>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AA700" w14:textId="77777777" w:rsidR="002C5144" w:rsidRDefault="002C5144">
    <w:pPr>
      <w:spacing w:after="0" w:line="259" w:lineRule="auto"/>
      <w:ind w:left="0" w:right="69" w:firstLine="0"/>
      <w:jc w:val="right"/>
    </w:pPr>
    <w:r>
      <w:rPr>
        <w:sz w:val="20"/>
      </w:rPr>
      <w:t xml:space="preserve">Seite </w:t>
    </w:r>
    <w:r>
      <w:fldChar w:fldCharType="begin"/>
    </w:r>
    <w:r>
      <w:instrText xml:space="preserve"> PAGE   \* MERGEFORMAT </w:instrText>
    </w:r>
    <w:r>
      <w:fldChar w:fldCharType="separate"/>
    </w:r>
    <w:r w:rsidR="004E40AA" w:rsidRPr="004E40AA">
      <w:rPr>
        <w:noProof/>
        <w:sz w:val="20"/>
      </w:rPr>
      <w:t>32</w:t>
    </w:r>
    <w:r>
      <w:rPr>
        <w:sz w:val="20"/>
      </w:rPr>
      <w:fldChar w:fldCharType="end"/>
    </w:r>
    <w:r>
      <w:rPr>
        <w:sz w:val="20"/>
      </w:rPr>
      <w:t xml:space="preserve"> von </w:t>
    </w:r>
    <w:fldSimple w:instr=" NUMPAGES   \* MERGEFORMAT ">
      <w:r w:rsidR="004E40AA" w:rsidRPr="004E40AA">
        <w:rPr>
          <w:noProof/>
          <w:sz w:val="20"/>
        </w:rPr>
        <w:t>34</w:t>
      </w:r>
    </w:fldSimple>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1B77F" w14:textId="77777777" w:rsidR="002C5144" w:rsidRDefault="002C5144">
    <w:pPr>
      <w:spacing w:after="0" w:line="259" w:lineRule="auto"/>
      <w:ind w:left="0" w:right="69" w:firstLine="0"/>
      <w:jc w:val="right"/>
    </w:pPr>
    <w:r>
      <w:rPr>
        <w:sz w:val="20"/>
      </w:rPr>
      <w:t xml:space="preserve">Seite </w:t>
    </w:r>
    <w:r>
      <w:fldChar w:fldCharType="begin"/>
    </w:r>
    <w:r>
      <w:instrText xml:space="preserve"> PAGE   \* MERGEFORMAT </w:instrText>
    </w:r>
    <w:r>
      <w:fldChar w:fldCharType="separate"/>
    </w:r>
    <w:r w:rsidR="004E40AA" w:rsidRPr="004E40AA">
      <w:rPr>
        <w:noProof/>
        <w:sz w:val="20"/>
      </w:rPr>
      <w:t>33</w:t>
    </w:r>
    <w:r>
      <w:rPr>
        <w:sz w:val="20"/>
      </w:rPr>
      <w:fldChar w:fldCharType="end"/>
    </w:r>
    <w:r>
      <w:rPr>
        <w:sz w:val="20"/>
      </w:rPr>
      <w:t xml:space="preserve"> von </w:t>
    </w:r>
    <w:fldSimple w:instr=" NUMPAGES   \* MERGEFORMAT ">
      <w:r w:rsidR="004E40AA" w:rsidRPr="004E40AA">
        <w:rPr>
          <w:noProof/>
          <w:sz w:val="20"/>
        </w:rPr>
        <w:t>34</w:t>
      </w:r>
    </w:fldSimple>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9929D" w14:textId="77777777" w:rsidR="002C5144" w:rsidRDefault="002C5144">
    <w:pPr>
      <w:spacing w:after="0" w:line="259" w:lineRule="auto"/>
      <w:ind w:left="0" w:right="69" w:firstLine="0"/>
      <w:jc w:val="right"/>
    </w:pPr>
    <w:r>
      <w:rPr>
        <w:sz w:val="20"/>
      </w:rPr>
      <w:t xml:space="preserve">Seite </w:t>
    </w:r>
    <w:r>
      <w:fldChar w:fldCharType="begin"/>
    </w:r>
    <w:r>
      <w:instrText xml:space="preserve"> PAGE   \* MERGEFORMAT </w:instrText>
    </w:r>
    <w:r>
      <w:fldChar w:fldCharType="separate"/>
    </w:r>
    <w:r>
      <w:rPr>
        <w:sz w:val="20"/>
      </w:rPr>
      <w:t>4</w:t>
    </w:r>
    <w:r>
      <w:rPr>
        <w:sz w:val="20"/>
      </w:rPr>
      <w:fldChar w:fldCharType="end"/>
    </w:r>
    <w:r>
      <w:rPr>
        <w:sz w:val="20"/>
      </w:rPr>
      <w:t xml:space="preserve"> von </w:t>
    </w:r>
    <w:fldSimple w:instr=" NUMPAGES   \* MERGEFORMAT ">
      <w:r w:rsidR="002A4CBC" w:rsidRPr="002A4CBC">
        <w:rPr>
          <w:noProof/>
          <w:sz w:val="20"/>
        </w:rPr>
        <w:t>34</w:t>
      </w:r>
    </w:fldSimple>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4D991" w14:textId="77777777" w:rsidR="002C5144" w:rsidRDefault="002C5144">
      <w:pPr>
        <w:spacing w:after="0" w:line="240" w:lineRule="auto"/>
      </w:pPr>
      <w:r>
        <w:separator/>
      </w:r>
    </w:p>
  </w:footnote>
  <w:footnote w:type="continuationSeparator" w:id="0">
    <w:p w14:paraId="1DBF677F" w14:textId="77777777" w:rsidR="002C5144" w:rsidRDefault="002C51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99DD2" w14:textId="77777777" w:rsidR="002C5144" w:rsidRDefault="002C5144">
    <w:pPr>
      <w:spacing w:after="160" w:line="259" w:lineRule="auto"/>
      <w:ind w:left="0" w:firstLine="0"/>
      <w:jc w:val="left"/>
    </w:pPr>
    <w:r>
      <w:rPr>
        <w:rFonts w:ascii="Calibri" w:eastAsia="Calibri" w:hAnsi="Calibri" w:cs="Calibri"/>
        <w:noProof/>
        <w:sz w:val="22"/>
        <w:lang w:eastAsia="de-DE"/>
      </w:rPr>
      <mc:AlternateContent>
        <mc:Choice Requires="wpg">
          <w:drawing>
            <wp:anchor distT="0" distB="0" distL="114300" distR="114300" simplePos="0" relativeHeight="251744256" behindDoc="0" locked="0" layoutInCell="1" allowOverlap="1" wp14:anchorId="767A8BC1" wp14:editId="5650586F">
              <wp:simplePos x="0" y="0"/>
              <wp:positionH relativeFrom="page">
                <wp:posOffset>0</wp:posOffset>
              </wp:positionH>
              <wp:positionV relativeFrom="page">
                <wp:posOffset>525145</wp:posOffset>
              </wp:positionV>
              <wp:extent cx="7319645" cy="1092200"/>
              <wp:effectExtent l="0" t="0" r="0" b="12700"/>
              <wp:wrapTopAndBottom/>
              <wp:docPr id="94" name="Group 27649"/>
              <wp:cNvGraphicFramePr/>
              <a:graphic xmlns:a="http://schemas.openxmlformats.org/drawingml/2006/main">
                <a:graphicData uri="http://schemas.microsoft.com/office/word/2010/wordprocessingGroup">
                  <wpg:wgp>
                    <wpg:cNvGrpSpPr/>
                    <wpg:grpSpPr>
                      <a:xfrm>
                        <a:off x="0" y="0"/>
                        <a:ext cx="7319645" cy="1092200"/>
                        <a:chOff x="0" y="0"/>
                        <a:chExt cx="7319772" cy="1092708"/>
                      </a:xfrm>
                    </wpg:grpSpPr>
                    <wps:wsp>
                      <wps:cNvPr id="95" name="Rectangle 6"/>
                      <wps:cNvSpPr/>
                      <wps:spPr>
                        <a:xfrm>
                          <a:off x="1082040" y="922335"/>
                          <a:ext cx="56315" cy="187490"/>
                        </a:xfrm>
                        <a:prstGeom prst="rect">
                          <a:avLst/>
                        </a:prstGeom>
                        <a:ln>
                          <a:noFill/>
                        </a:ln>
                      </wps:spPr>
                      <wps:txbx>
                        <w:txbxContent>
                          <w:p w14:paraId="6AB708A6" w14:textId="77777777" w:rsidR="002C5144" w:rsidRDefault="002C5144" w:rsidP="005A364B">
                            <w:pPr>
                              <w:spacing w:after="160" w:line="259" w:lineRule="auto"/>
                              <w:ind w:left="0" w:firstLine="0"/>
                              <w:jc w:val="left"/>
                            </w:pPr>
                            <w:r>
                              <w:t xml:space="preserve"> </w:t>
                            </w:r>
                          </w:p>
                        </w:txbxContent>
                      </wps:txbx>
                      <wps:bodyPr horzOverflow="overflow" vert="horz" lIns="0" tIns="0" rIns="0" bIns="0" rtlCol="0">
                        <a:noAutofit/>
                      </wps:bodyPr>
                    </wps:wsp>
                    <wps:wsp>
                      <wps:cNvPr id="192" name="Shape 39323"/>
                      <wps:cNvSpPr/>
                      <wps:spPr>
                        <a:xfrm>
                          <a:off x="0" y="118873"/>
                          <a:ext cx="6452616" cy="685800"/>
                        </a:xfrm>
                        <a:custGeom>
                          <a:avLst/>
                          <a:gdLst/>
                          <a:ahLst/>
                          <a:cxnLst/>
                          <a:rect l="0" t="0" r="0" b="0"/>
                          <a:pathLst>
                            <a:path w="6452616" h="685800">
                              <a:moveTo>
                                <a:pt x="0" y="0"/>
                              </a:moveTo>
                              <a:lnTo>
                                <a:pt x="6452616" y="0"/>
                              </a:lnTo>
                              <a:lnTo>
                                <a:pt x="6452616" y="685800"/>
                              </a:lnTo>
                              <a:lnTo>
                                <a:pt x="0" y="685800"/>
                              </a:lnTo>
                              <a:lnTo>
                                <a:pt x="0" y="0"/>
                              </a:lnTo>
                            </a:path>
                          </a:pathLst>
                        </a:custGeom>
                        <a:solidFill>
                          <a:srgbClr val="DE2E16"/>
                        </a:solidFill>
                        <a:ln w="0" cap="flat">
                          <a:noFill/>
                          <a:miter lim="127000"/>
                        </a:ln>
                        <a:effectLst/>
                      </wps:spPr>
                      <wps:bodyPr/>
                    </wps:wsp>
                    <wps:wsp>
                      <wps:cNvPr id="193" name="Shape 28"/>
                      <wps:cNvSpPr/>
                      <wps:spPr>
                        <a:xfrm>
                          <a:off x="0" y="114301"/>
                          <a:ext cx="3227070" cy="694944"/>
                        </a:xfrm>
                        <a:custGeom>
                          <a:avLst/>
                          <a:gdLst/>
                          <a:ahLst/>
                          <a:cxnLst/>
                          <a:rect l="0" t="0" r="0" b="0"/>
                          <a:pathLst>
                            <a:path w="3227070" h="694944">
                              <a:moveTo>
                                <a:pt x="0" y="0"/>
                              </a:moveTo>
                              <a:lnTo>
                                <a:pt x="3227070" y="0"/>
                              </a:lnTo>
                              <a:lnTo>
                                <a:pt x="3227070" y="9144"/>
                              </a:lnTo>
                              <a:lnTo>
                                <a:pt x="6096" y="9144"/>
                              </a:lnTo>
                              <a:lnTo>
                                <a:pt x="6096" y="685800"/>
                              </a:lnTo>
                              <a:lnTo>
                                <a:pt x="3227070" y="685800"/>
                              </a:lnTo>
                              <a:lnTo>
                                <a:pt x="3227070" y="694944"/>
                              </a:lnTo>
                              <a:lnTo>
                                <a:pt x="0" y="694944"/>
                              </a:lnTo>
                              <a:lnTo>
                                <a:pt x="0" y="685800"/>
                              </a:lnTo>
                              <a:lnTo>
                                <a:pt x="0" y="9144"/>
                              </a:lnTo>
                              <a:lnTo>
                                <a:pt x="0" y="0"/>
                              </a:lnTo>
                              <a:close/>
                            </a:path>
                          </a:pathLst>
                        </a:custGeom>
                        <a:solidFill>
                          <a:srgbClr val="4A7EBB"/>
                        </a:solidFill>
                        <a:ln w="0" cap="flat">
                          <a:noFill/>
                          <a:miter lim="127000"/>
                        </a:ln>
                        <a:effectLst/>
                      </wps:spPr>
                      <wps:bodyPr/>
                    </wps:wsp>
                    <wps:wsp>
                      <wps:cNvPr id="194" name="Shape 29"/>
                      <wps:cNvSpPr/>
                      <wps:spPr>
                        <a:xfrm>
                          <a:off x="3227070" y="114301"/>
                          <a:ext cx="3230118" cy="694944"/>
                        </a:xfrm>
                        <a:custGeom>
                          <a:avLst/>
                          <a:gdLst/>
                          <a:ahLst/>
                          <a:cxnLst/>
                          <a:rect l="0" t="0" r="0" b="0"/>
                          <a:pathLst>
                            <a:path w="3230118" h="694944">
                              <a:moveTo>
                                <a:pt x="0" y="0"/>
                              </a:moveTo>
                              <a:lnTo>
                                <a:pt x="3225546" y="0"/>
                              </a:lnTo>
                              <a:cubicBezTo>
                                <a:pt x="3228594" y="0"/>
                                <a:pt x="3230118" y="1524"/>
                                <a:pt x="3230118" y="4572"/>
                              </a:cubicBezTo>
                              <a:lnTo>
                                <a:pt x="3230118" y="690372"/>
                              </a:lnTo>
                              <a:cubicBezTo>
                                <a:pt x="3230118" y="693420"/>
                                <a:pt x="3228594" y="694944"/>
                                <a:pt x="3225546" y="694944"/>
                              </a:cubicBezTo>
                              <a:lnTo>
                                <a:pt x="0" y="694944"/>
                              </a:lnTo>
                              <a:lnTo>
                                <a:pt x="0" y="685800"/>
                              </a:lnTo>
                              <a:lnTo>
                                <a:pt x="3220974" y="685800"/>
                              </a:lnTo>
                              <a:lnTo>
                                <a:pt x="3220974" y="9144"/>
                              </a:lnTo>
                              <a:lnTo>
                                <a:pt x="0" y="9144"/>
                              </a:lnTo>
                              <a:lnTo>
                                <a:pt x="0" y="0"/>
                              </a:lnTo>
                              <a:close/>
                            </a:path>
                          </a:pathLst>
                        </a:custGeom>
                        <a:solidFill>
                          <a:srgbClr val="4A7EBB"/>
                        </a:solidFill>
                        <a:ln w="0" cap="flat">
                          <a:noFill/>
                          <a:miter lim="127000"/>
                        </a:ln>
                        <a:effectLst/>
                      </wps:spPr>
                      <wps:bodyPr/>
                    </wps:wsp>
                    <wps:wsp>
                      <wps:cNvPr id="195" name="Shape 30"/>
                      <wps:cNvSpPr/>
                      <wps:spPr>
                        <a:xfrm>
                          <a:off x="5995416" y="4572"/>
                          <a:ext cx="1324356" cy="914400"/>
                        </a:xfrm>
                        <a:custGeom>
                          <a:avLst/>
                          <a:gdLst/>
                          <a:ahLst/>
                          <a:cxnLst/>
                          <a:rect l="0" t="0" r="0" b="0"/>
                          <a:pathLst>
                            <a:path w="1324356" h="914400">
                              <a:moveTo>
                                <a:pt x="661416" y="0"/>
                              </a:moveTo>
                              <a:cubicBezTo>
                                <a:pt x="1027176" y="0"/>
                                <a:pt x="1324356" y="204216"/>
                                <a:pt x="1324356" y="457200"/>
                              </a:cubicBezTo>
                              <a:cubicBezTo>
                                <a:pt x="1324356" y="710184"/>
                                <a:pt x="1027176" y="914400"/>
                                <a:pt x="661416" y="914400"/>
                              </a:cubicBezTo>
                              <a:cubicBezTo>
                                <a:pt x="297180" y="914400"/>
                                <a:pt x="0" y="710184"/>
                                <a:pt x="0" y="457200"/>
                              </a:cubicBezTo>
                              <a:cubicBezTo>
                                <a:pt x="0" y="204216"/>
                                <a:pt x="297180" y="0"/>
                                <a:pt x="661416" y="0"/>
                              </a:cubicBezTo>
                              <a:close/>
                            </a:path>
                          </a:pathLst>
                        </a:custGeom>
                        <a:solidFill>
                          <a:srgbClr val="FFFFFF"/>
                        </a:solidFill>
                        <a:ln w="0" cap="flat">
                          <a:noFill/>
                          <a:miter lim="127000"/>
                        </a:ln>
                        <a:effectLst/>
                      </wps:spPr>
                      <wps:bodyPr/>
                    </wps:wsp>
                    <wps:wsp>
                      <wps:cNvPr id="196" name="Shape 31"/>
                      <wps:cNvSpPr/>
                      <wps:spPr>
                        <a:xfrm>
                          <a:off x="5990844" y="0"/>
                          <a:ext cx="665988" cy="923544"/>
                        </a:xfrm>
                        <a:custGeom>
                          <a:avLst/>
                          <a:gdLst/>
                          <a:ahLst/>
                          <a:cxnLst/>
                          <a:rect l="0" t="0" r="0" b="0"/>
                          <a:pathLst>
                            <a:path w="665988" h="923544">
                              <a:moveTo>
                                <a:pt x="632459" y="0"/>
                              </a:moveTo>
                              <a:lnTo>
                                <a:pt x="665988" y="0"/>
                              </a:lnTo>
                              <a:lnTo>
                                <a:pt x="665988" y="9144"/>
                              </a:lnTo>
                              <a:lnTo>
                                <a:pt x="665988" y="9144"/>
                              </a:lnTo>
                              <a:lnTo>
                                <a:pt x="632459" y="10668"/>
                              </a:lnTo>
                              <a:lnTo>
                                <a:pt x="598932" y="12192"/>
                              </a:lnTo>
                              <a:lnTo>
                                <a:pt x="566928" y="15240"/>
                              </a:lnTo>
                              <a:lnTo>
                                <a:pt x="533400" y="18288"/>
                              </a:lnTo>
                              <a:lnTo>
                                <a:pt x="502920" y="24384"/>
                              </a:lnTo>
                              <a:lnTo>
                                <a:pt x="470916" y="30480"/>
                              </a:lnTo>
                              <a:lnTo>
                                <a:pt x="440436" y="36576"/>
                              </a:lnTo>
                              <a:lnTo>
                                <a:pt x="409956" y="45720"/>
                              </a:lnTo>
                              <a:lnTo>
                                <a:pt x="381000" y="54864"/>
                              </a:lnTo>
                              <a:lnTo>
                                <a:pt x="353568" y="64008"/>
                              </a:lnTo>
                              <a:lnTo>
                                <a:pt x="326136" y="74676"/>
                              </a:lnTo>
                              <a:lnTo>
                                <a:pt x="298704" y="86868"/>
                              </a:lnTo>
                              <a:lnTo>
                                <a:pt x="272796" y="100584"/>
                              </a:lnTo>
                              <a:lnTo>
                                <a:pt x="248412" y="112776"/>
                              </a:lnTo>
                              <a:lnTo>
                                <a:pt x="224028" y="128016"/>
                              </a:lnTo>
                              <a:lnTo>
                                <a:pt x="201168" y="143256"/>
                              </a:lnTo>
                              <a:lnTo>
                                <a:pt x="179832" y="158496"/>
                              </a:lnTo>
                              <a:lnTo>
                                <a:pt x="158496" y="175260"/>
                              </a:lnTo>
                              <a:lnTo>
                                <a:pt x="140208" y="192024"/>
                              </a:lnTo>
                              <a:lnTo>
                                <a:pt x="121920" y="210312"/>
                              </a:lnTo>
                              <a:lnTo>
                                <a:pt x="103632" y="228600"/>
                              </a:lnTo>
                              <a:lnTo>
                                <a:pt x="88392" y="246888"/>
                              </a:lnTo>
                              <a:lnTo>
                                <a:pt x="74676" y="266700"/>
                              </a:lnTo>
                              <a:lnTo>
                                <a:pt x="60960" y="286512"/>
                              </a:lnTo>
                              <a:lnTo>
                                <a:pt x="48768" y="306324"/>
                              </a:lnTo>
                              <a:lnTo>
                                <a:pt x="39624" y="327660"/>
                              </a:lnTo>
                              <a:lnTo>
                                <a:pt x="30480" y="348996"/>
                              </a:lnTo>
                              <a:lnTo>
                                <a:pt x="22860" y="371856"/>
                              </a:lnTo>
                              <a:lnTo>
                                <a:pt x="16764" y="393192"/>
                              </a:lnTo>
                              <a:lnTo>
                                <a:pt x="13716" y="416052"/>
                              </a:lnTo>
                              <a:lnTo>
                                <a:pt x="10668" y="438912"/>
                              </a:lnTo>
                              <a:lnTo>
                                <a:pt x="9144" y="461772"/>
                              </a:lnTo>
                              <a:lnTo>
                                <a:pt x="10668" y="484632"/>
                              </a:lnTo>
                              <a:lnTo>
                                <a:pt x="13716" y="507492"/>
                              </a:lnTo>
                              <a:lnTo>
                                <a:pt x="16764" y="530352"/>
                              </a:lnTo>
                              <a:lnTo>
                                <a:pt x="22860" y="553212"/>
                              </a:lnTo>
                              <a:lnTo>
                                <a:pt x="30480" y="574548"/>
                              </a:lnTo>
                              <a:lnTo>
                                <a:pt x="39624" y="595884"/>
                              </a:lnTo>
                              <a:lnTo>
                                <a:pt x="48768" y="617220"/>
                              </a:lnTo>
                              <a:lnTo>
                                <a:pt x="60960" y="637032"/>
                              </a:lnTo>
                              <a:lnTo>
                                <a:pt x="74676" y="656844"/>
                              </a:lnTo>
                              <a:lnTo>
                                <a:pt x="88392" y="676656"/>
                              </a:lnTo>
                              <a:lnTo>
                                <a:pt x="103632" y="696468"/>
                              </a:lnTo>
                              <a:lnTo>
                                <a:pt x="121920" y="714756"/>
                              </a:lnTo>
                              <a:lnTo>
                                <a:pt x="140208" y="731520"/>
                              </a:lnTo>
                              <a:lnTo>
                                <a:pt x="158496" y="749808"/>
                              </a:lnTo>
                              <a:lnTo>
                                <a:pt x="179832" y="765048"/>
                              </a:lnTo>
                              <a:lnTo>
                                <a:pt x="201168" y="781812"/>
                              </a:lnTo>
                              <a:lnTo>
                                <a:pt x="224028" y="797052"/>
                              </a:lnTo>
                              <a:lnTo>
                                <a:pt x="248412" y="810768"/>
                              </a:lnTo>
                              <a:lnTo>
                                <a:pt x="272796" y="824484"/>
                              </a:lnTo>
                              <a:lnTo>
                                <a:pt x="298704" y="836676"/>
                              </a:lnTo>
                              <a:lnTo>
                                <a:pt x="324612" y="848868"/>
                              </a:lnTo>
                              <a:lnTo>
                                <a:pt x="353568" y="859536"/>
                              </a:lnTo>
                              <a:lnTo>
                                <a:pt x="381000" y="870204"/>
                              </a:lnTo>
                              <a:lnTo>
                                <a:pt x="409956" y="879348"/>
                              </a:lnTo>
                              <a:lnTo>
                                <a:pt x="440436" y="886968"/>
                              </a:lnTo>
                              <a:lnTo>
                                <a:pt x="470916" y="894588"/>
                              </a:lnTo>
                              <a:lnTo>
                                <a:pt x="501396" y="900684"/>
                              </a:lnTo>
                              <a:lnTo>
                                <a:pt x="533400" y="905256"/>
                              </a:lnTo>
                              <a:lnTo>
                                <a:pt x="566928" y="909828"/>
                              </a:lnTo>
                              <a:lnTo>
                                <a:pt x="598932" y="911352"/>
                              </a:lnTo>
                              <a:lnTo>
                                <a:pt x="632459" y="914400"/>
                              </a:lnTo>
                              <a:lnTo>
                                <a:pt x="665988" y="914400"/>
                              </a:lnTo>
                              <a:lnTo>
                                <a:pt x="665988" y="923544"/>
                              </a:lnTo>
                              <a:lnTo>
                                <a:pt x="632459" y="923544"/>
                              </a:lnTo>
                              <a:lnTo>
                                <a:pt x="598932" y="922020"/>
                              </a:lnTo>
                              <a:lnTo>
                                <a:pt x="565404" y="918972"/>
                              </a:lnTo>
                              <a:lnTo>
                                <a:pt x="533400" y="914400"/>
                              </a:lnTo>
                              <a:lnTo>
                                <a:pt x="499872" y="909828"/>
                              </a:lnTo>
                              <a:lnTo>
                                <a:pt x="469392" y="903732"/>
                              </a:lnTo>
                              <a:lnTo>
                                <a:pt x="437388" y="896112"/>
                              </a:lnTo>
                              <a:lnTo>
                                <a:pt x="408432" y="888492"/>
                              </a:lnTo>
                              <a:lnTo>
                                <a:pt x="377952" y="879348"/>
                              </a:lnTo>
                              <a:lnTo>
                                <a:pt x="348996" y="868680"/>
                              </a:lnTo>
                              <a:lnTo>
                                <a:pt x="321564" y="858012"/>
                              </a:lnTo>
                              <a:lnTo>
                                <a:pt x="294132" y="845820"/>
                              </a:lnTo>
                              <a:lnTo>
                                <a:pt x="268224" y="832104"/>
                              </a:lnTo>
                              <a:lnTo>
                                <a:pt x="243840" y="818388"/>
                              </a:lnTo>
                              <a:lnTo>
                                <a:pt x="219456" y="804672"/>
                              </a:lnTo>
                              <a:lnTo>
                                <a:pt x="196596" y="789432"/>
                              </a:lnTo>
                              <a:lnTo>
                                <a:pt x="173736" y="772668"/>
                              </a:lnTo>
                              <a:lnTo>
                                <a:pt x="152400" y="755904"/>
                              </a:lnTo>
                              <a:lnTo>
                                <a:pt x="132588" y="739140"/>
                              </a:lnTo>
                              <a:lnTo>
                                <a:pt x="114300" y="720852"/>
                              </a:lnTo>
                              <a:lnTo>
                                <a:pt x="97536" y="702564"/>
                              </a:lnTo>
                              <a:lnTo>
                                <a:pt x="80772" y="682752"/>
                              </a:lnTo>
                              <a:lnTo>
                                <a:pt x="67056" y="662940"/>
                              </a:lnTo>
                              <a:lnTo>
                                <a:pt x="53340" y="643128"/>
                              </a:lnTo>
                              <a:lnTo>
                                <a:pt x="41148" y="621792"/>
                              </a:lnTo>
                              <a:lnTo>
                                <a:pt x="30480" y="600456"/>
                              </a:lnTo>
                              <a:lnTo>
                                <a:pt x="21336" y="577596"/>
                              </a:lnTo>
                              <a:lnTo>
                                <a:pt x="13716" y="556260"/>
                              </a:lnTo>
                              <a:lnTo>
                                <a:pt x="7620" y="533400"/>
                              </a:lnTo>
                              <a:lnTo>
                                <a:pt x="3048" y="509016"/>
                              </a:lnTo>
                              <a:lnTo>
                                <a:pt x="1524" y="486156"/>
                              </a:lnTo>
                              <a:lnTo>
                                <a:pt x="0" y="461772"/>
                              </a:lnTo>
                              <a:lnTo>
                                <a:pt x="1524" y="438912"/>
                              </a:lnTo>
                              <a:lnTo>
                                <a:pt x="3048" y="414528"/>
                              </a:lnTo>
                              <a:lnTo>
                                <a:pt x="7620" y="391668"/>
                              </a:lnTo>
                              <a:lnTo>
                                <a:pt x="13716" y="368808"/>
                              </a:lnTo>
                              <a:lnTo>
                                <a:pt x="21336" y="345948"/>
                              </a:lnTo>
                              <a:lnTo>
                                <a:pt x="30480" y="324612"/>
                              </a:lnTo>
                              <a:lnTo>
                                <a:pt x="41148" y="303276"/>
                              </a:lnTo>
                              <a:lnTo>
                                <a:pt x="53340" y="281940"/>
                              </a:lnTo>
                              <a:lnTo>
                                <a:pt x="65532" y="260604"/>
                              </a:lnTo>
                              <a:lnTo>
                                <a:pt x="80772" y="240792"/>
                              </a:lnTo>
                              <a:lnTo>
                                <a:pt x="97536" y="222504"/>
                              </a:lnTo>
                              <a:lnTo>
                                <a:pt x="114300" y="202692"/>
                              </a:lnTo>
                              <a:lnTo>
                                <a:pt x="132588" y="184404"/>
                              </a:lnTo>
                              <a:lnTo>
                                <a:pt x="152400" y="167640"/>
                              </a:lnTo>
                              <a:lnTo>
                                <a:pt x="173736" y="150876"/>
                              </a:lnTo>
                              <a:lnTo>
                                <a:pt x="196596" y="135636"/>
                              </a:lnTo>
                              <a:lnTo>
                                <a:pt x="219456" y="118872"/>
                              </a:lnTo>
                              <a:lnTo>
                                <a:pt x="243840" y="105156"/>
                              </a:lnTo>
                              <a:lnTo>
                                <a:pt x="268224" y="91440"/>
                              </a:lnTo>
                              <a:lnTo>
                                <a:pt x="294132" y="79248"/>
                              </a:lnTo>
                              <a:lnTo>
                                <a:pt x="321564" y="67056"/>
                              </a:lnTo>
                              <a:lnTo>
                                <a:pt x="348996" y="54864"/>
                              </a:lnTo>
                              <a:lnTo>
                                <a:pt x="377952" y="45720"/>
                              </a:lnTo>
                              <a:lnTo>
                                <a:pt x="406908" y="36576"/>
                              </a:lnTo>
                              <a:lnTo>
                                <a:pt x="437388" y="27432"/>
                              </a:lnTo>
                              <a:lnTo>
                                <a:pt x="469392" y="21336"/>
                              </a:lnTo>
                              <a:lnTo>
                                <a:pt x="499872" y="15240"/>
                              </a:lnTo>
                              <a:lnTo>
                                <a:pt x="531876" y="9144"/>
                              </a:lnTo>
                              <a:lnTo>
                                <a:pt x="565404" y="4572"/>
                              </a:lnTo>
                              <a:lnTo>
                                <a:pt x="598932" y="3048"/>
                              </a:lnTo>
                              <a:lnTo>
                                <a:pt x="632459" y="0"/>
                              </a:lnTo>
                              <a:close/>
                            </a:path>
                          </a:pathLst>
                        </a:custGeom>
                        <a:solidFill>
                          <a:srgbClr val="FFFFFF"/>
                        </a:solidFill>
                        <a:ln w="0" cap="flat">
                          <a:noFill/>
                          <a:miter lim="127000"/>
                        </a:ln>
                        <a:effectLst/>
                      </wps:spPr>
                      <wps:bodyPr/>
                    </wps:wsp>
                    <pic:pic xmlns:pic="http://schemas.openxmlformats.org/drawingml/2006/picture">
                      <pic:nvPicPr>
                        <pic:cNvPr id="197" name="Picture 34"/>
                        <pic:cNvPicPr/>
                      </pic:nvPicPr>
                      <pic:blipFill>
                        <a:blip r:embed="rId1"/>
                        <a:stretch>
                          <a:fillRect/>
                        </a:stretch>
                      </pic:blipFill>
                      <pic:spPr>
                        <a:xfrm>
                          <a:off x="6246876" y="3048"/>
                          <a:ext cx="664464" cy="1089660"/>
                        </a:xfrm>
                        <a:prstGeom prst="rect">
                          <a:avLst/>
                        </a:prstGeom>
                      </pic:spPr>
                    </pic:pic>
                  </wpg:wgp>
                </a:graphicData>
              </a:graphic>
            </wp:anchor>
          </w:drawing>
        </mc:Choice>
        <mc:Fallback>
          <w:pict>
            <v:group id="_x0000_s1046" style="position:absolute;margin-left:0;margin-top:41.35pt;width:576.35pt;height:86pt;z-index:251744256;mso-position-horizontal-relative:page;mso-position-vertical-relative:page" coordsize="73197,10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">
              <v:rect id="Rectangle 6" o:spid="_x0000_s1047" style="position:absolute;left:10820;top:9223;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14:paraId="6AB708A6" w14:textId="77777777" w:rsidR="002C5144" w:rsidRDefault="002C5144" w:rsidP="005A364B">
                      <w:pPr>
                        <w:spacing w:after="160" w:line="259" w:lineRule="auto"/>
                        <w:ind w:left="0" w:firstLine="0"/>
                        <w:jc w:val="left"/>
                      </w:pPr>
                      <w:r>
                        <w:t xml:space="preserve"> </w:t>
                      </w:r>
                    </w:p>
                  </w:txbxContent>
                </v:textbox>
              </v:rect>
              <v:shape id="Shape 39323" o:spid="_x0000_s1048" style="position:absolute;top:1188;width:64526;height:6858;visibility:visible;mso-wrap-style:square;v-text-anchor:top" coordsize="6452616,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4TsUA&#10;AADcAAAADwAAAGRycy9kb3ducmV2LnhtbERPS2sCMRC+C/6HMAUvollXWnQ1ighiH6eqtHgbNtPN&#10;6maybFJd++tNodDbfHzPmS9bW4kLNb50rGA0TEAQ506XXCg47DeDCQgfkDVWjknBjTwsF93OHDPt&#10;rvxOl10oRAxhn6ECE0KdSelzQxb90NXEkftyjcUQYVNI3eA1httKpknyJC2WHBsM1rQ2lJ9331bB&#10;Z/iZpub26rb6cX366I+Pb6fVi1K9h3Y1AxGoDf/iP/ezjvOnKfw+Ey+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zhOxQAAANwAAAAPAAAAAAAAAAAAAAAAAJgCAABkcnMv&#10;ZG93bnJldi54bWxQSwUGAAAAAAQABAD1AAAAigMAAAAA&#10;" path="m,l6452616,r,685800l,685800,,e" fillcolor="#de2e16" stroked="f" strokeweight="0">
                <v:stroke miterlimit="83231f" joinstyle="miter"/>
                <v:path arrowok="t" textboxrect="0,0,6452616,685800"/>
              </v:shape>
              <v:shape id="Shape 28" o:spid="_x0000_s1049" style="position:absolute;top:1143;width:32270;height:6949;visibility:visible;mso-wrap-style:square;v-text-anchor:top" coordsize="3227070,69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6A8IA&#10;AADcAAAADwAAAGRycy9kb3ducmV2LnhtbERPS2sCMRC+C/0PYQreNGsFaVejrJaCHjx0Vyjehs3s&#10;AzeTsEl1/fdGKPQ2H99zVpvBdOJKvW8tK5hNExDEpdUt1wpOxdfkHYQPyBo7y6TgTh4265fRClNt&#10;b/xN1zzUIoawT1FBE4JLpfRlQwb91DriyFW2Nxgi7Gupe7zFcNPJtyRZSIMtx4YGHe0aKi/5r1Hw&#10;+VOdi8wdBjy5Y37fZtV+bqVS49chW4IINIR/8Z97r+P8jzk8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oDwgAAANwAAAAPAAAAAAAAAAAAAAAAAJgCAABkcnMvZG93&#10;bnJldi54bWxQSwUGAAAAAAQABAD1AAAAhwMAAAAA&#10;" path="m,l3227070,r,9144l6096,9144r,676656l3227070,685800r,9144l,694944r,-9144l,9144,,xe" fillcolor="#4a7ebb" stroked="f" strokeweight="0">
                <v:stroke miterlimit="83231f" joinstyle="miter"/>
                <v:path arrowok="t" textboxrect="0,0,3227070,694944"/>
              </v:shape>
              <v:shape id="Shape 29" o:spid="_x0000_s1050" style="position:absolute;left:32270;top:1143;width:32301;height:6949;visibility:visible;mso-wrap-style:square;v-text-anchor:top" coordsize="3230118,69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8uMMA&#10;AADcAAAADwAAAGRycy9kb3ducmV2LnhtbERPS2sCMRC+C/0PYQpepGbVsrRboxQf2EMv3fbQ47CZ&#10;bpZuJksS1/XfG0HwNh/fc5brwbaiJx8axwpm0wwEceV0w7WCn+/90wuIEJE1to5JwZkCrFcPoyUW&#10;2p34i/oy1iKFcChQgYmxK6QMlSGLYeo64sT9OW8xJuhrqT2eUrht5TzLcmmx4dRgsKONoeq/PFoF&#10;1uS/n7id+J0Je51PDot+o1mp8ePw/gYi0hDv4pv7Q6f5r89wfSZd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t8uMMAAADcAAAADwAAAAAAAAAAAAAAAACYAgAAZHJzL2Rv&#10;d25yZXYueG1sUEsFBgAAAAAEAAQA9QAAAIgDAAAAAA==&#10;" path="m,l3225546,v3048,,4572,1524,4572,4572l3230118,690372v,3048,-1524,4572,-4572,4572l,694944r,-9144l3220974,685800r,-676656l,9144,,xe" fillcolor="#4a7ebb" stroked="f" strokeweight="0">
                <v:stroke miterlimit="83231f" joinstyle="miter"/>
                <v:path arrowok="t" textboxrect="0,0,3230118,694944"/>
              </v:shape>
              <v:shape id="Shape 30" o:spid="_x0000_s1051" style="position:absolute;left:59954;top:45;width:13243;height:9144;visibility:visible;mso-wrap-style:square;v-text-anchor:top" coordsize="132435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ArsQA&#10;AADcAAAADwAAAGRycy9kb3ducmV2LnhtbERPTWvCQBC9C/6HZQRvulFQbHQTSqvYQg9WRXucZqdJ&#10;2uxsyG5j+u/dguBtHu9zVmlnKtFS40rLCibjCARxZnXJuYLjYTNagHAeWWNlmRT8kYM06fdWGGt7&#10;4Xdq9z4XIYRdjAoK7+tYSpcVZNCNbU0cuC/bGPQBNrnUDV5CuKnkNIrm0mDJoaHAmp4Kyn72v0ZB&#10;V34/n/zutbJv2WTbTrcf5/WnVWo46B6XIDx1/i6+uV90mP8wg/9nwgU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6wK7EAAAA3AAAAA8AAAAAAAAAAAAAAAAAmAIAAGRycy9k&#10;b3ducmV2LnhtbFBLBQYAAAAABAAEAPUAAACJAwAAAAA=&#10;" path="m661416,v365760,,662940,204216,662940,457200c1324356,710184,1027176,914400,661416,914400,297180,914400,,710184,,457200,,204216,297180,,661416,xe" stroked="f" strokeweight="0">
                <v:stroke miterlimit="83231f" joinstyle="miter"/>
                <v:path arrowok="t" textboxrect="0,0,1324356,914400"/>
              </v:shape>
              <v:shape id="Shape 31" o:spid="_x0000_s1052" style="position:absolute;left:59908;width:6660;height:9235;visibility:visible;mso-wrap-style:square;v-text-anchor:top" coordsize="665988,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FpcMA&#10;AADcAAAADwAAAGRycy9kb3ducmV2LnhtbERPyWrDMBC9F/oPYgq9NXJ7MIljOYRCl0MC2aDkNlgT&#10;Wak1MpaaOH8fBQK9zeOtU84G14oT9cF6VvA6ykAQ115bNgp224+XMYgQkTW2nknBhQLMqseHEgvt&#10;z7ym0yYakUI4FKigibErpAx1Qw7DyHfEiTv43mFMsDdS93hO4a6Vb1mWS4eWU0ODHb03VP9u/pyC&#10;Vb5dHO1unxu7/pFLedRfn2ap1PPTMJ+CiDTEf/Hd/a3T/EkOt2fSBbK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fFpcMAAADcAAAADwAAAAAAAAAAAAAAAACYAgAAZHJzL2Rv&#10;d25yZXYueG1sUEsFBgAAAAAEAAQA9QAAAIgDAAAAAA==&#10;" path="m632459,r33529,l665988,9144r,l632459,10668r-33527,1524l566928,15240r-33528,3048l502920,24384r-32004,6096l440436,36576r-30480,9144l381000,54864r-27432,9144l326136,74676,298704,86868r-25908,13716l248412,112776r-24384,15240l201168,143256r-21336,15240l158496,175260r-18288,16764l121920,210312r-18288,18288l88392,246888,74676,266700,60960,286512,48768,306324r-9144,21336l30480,348996r-7620,22860l16764,393192r-3048,22860l10668,438912,9144,461772r1524,22860l13716,507492r3048,22860l22860,553212r7620,21336l39624,595884r9144,21336l60960,637032r13716,19812l88392,676656r15240,19812l121920,714756r18288,16764l158496,749808r21336,15240l201168,781812r22860,15240l248412,810768r24384,13716l298704,836676r25908,12192l353568,859536r27432,10668l409956,879348r30480,7620l470916,894588r30480,6096l533400,905256r33528,4572l598932,911352r33527,3048l665988,914400r,9144l632459,923544r-33527,-1524l565404,918972r-32004,-4572l499872,909828r-30480,-6096l437388,896112r-28956,-7620l377952,879348,348996,868680,321564,858012,294132,845820,268224,832104,243840,818388,219456,804672,196596,789432,173736,772668,152400,755904,132588,739140,114300,720852,97536,702564,80772,682752,67056,662940,53340,643128,41148,621792,30480,600456,21336,577596,13716,556260,7620,533400,3048,509016,1524,486156,,461772,1524,438912,3048,414528,7620,391668r6096,-22860l21336,345948r9144,-21336l41148,303276,53340,281940,65532,260604,80772,240792,97536,222504r16764,-19812l132588,184404r19812,-16764l173736,150876r22860,-15240l219456,118872r24384,-13716l268224,91440,294132,79248,321564,67056,348996,54864r28956,-9144l406908,36576r30480,-9144l469392,21336r30480,-6096l531876,9144,565404,4572,598932,3048,632459,xe" stroked="f" strokeweight="0">
                <v:stroke miterlimit="83231f" joinstyle="miter"/>
                <v:path arrowok="t" textboxrect="0,0,665988,9235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53" type="#_x0000_t75" style="position:absolute;left:62468;top:30;width:6645;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M2fnDAAAA3AAAAA8AAABkcnMvZG93bnJldi54bWxET0trwkAQvhf8D8sI3upGD0ZTV1FRyKFQ&#10;GqX0OGSnSTA7G7Kbh//eLRR6m4/vOdv9aGrRU+sqywoW8wgEcW51xYWC2/XyugbhPLLG2jIpeJCD&#10;/W7yssVE24E/qc98IUIIuwQVlN43iZQuL8mgm9uGOHA/tjXoA2wLqVscQrip5TKKVtJgxaGhxIZO&#10;JeX3rDMK4iJafh9lar8O48f5dO7eu3XmlJpNx8MbCE+j/xf/uVMd5m9i+H0mXCB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zZ+cMAAADcAAAADwAAAAAAAAAAAAAAAACf&#10;AgAAZHJzL2Rvd25yZXYueG1sUEsFBgAAAAAEAAQA9wAAAI8DAAAAAA==&#10;">
                <v:imagedata r:id="rId2" o:title=""/>
              </v:shape>
              <w10:wrap type="topAndBottom"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1825" w14:textId="77777777" w:rsidR="002C5144" w:rsidRDefault="002C5144">
    <w:pPr>
      <w:spacing w:after="0" w:line="259" w:lineRule="auto"/>
      <w:ind w:left="-1702" w:right="10194" w:firstLine="0"/>
      <w:jc w:val="left"/>
    </w:pPr>
    <w:r>
      <w:rPr>
        <w:rFonts w:ascii="Calibri" w:eastAsia="Calibri" w:hAnsi="Calibri" w:cs="Calibri"/>
        <w:noProof/>
        <w:sz w:val="22"/>
        <w:lang w:eastAsia="de-DE"/>
      </w:rPr>
      <mc:AlternateContent>
        <mc:Choice Requires="wpg">
          <w:drawing>
            <wp:anchor distT="0" distB="0" distL="114300" distR="114300" simplePos="0" relativeHeight="251745280" behindDoc="0" locked="0" layoutInCell="1" allowOverlap="1" wp14:anchorId="635D74C3" wp14:editId="13553FE6">
              <wp:simplePos x="0" y="0"/>
              <wp:positionH relativeFrom="page">
                <wp:posOffset>0</wp:posOffset>
              </wp:positionH>
              <wp:positionV relativeFrom="page">
                <wp:posOffset>188595</wp:posOffset>
              </wp:positionV>
              <wp:extent cx="7319645" cy="1092200"/>
              <wp:effectExtent l="0" t="0" r="0" b="12700"/>
              <wp:wrapTopAndBottom/>
              <wp:docPr id="198" name="Group 27649"/>
              <wp:cNvGraphicFramePr/>
              <a:graphic xmlns:a="http://schemas.openxmlformats.org/drawingml/2006/main">
                <a:graphicData uri="http://schemas.microsoft.com/office/word/2010/wordprocessingGroup">
                  <wpg:wgp>
                    <wpg:cNvGrpSpPr/>
                    <wpg:grpSpPr>
                      <a:xfrm>
                        <a:off x="0" y="0"/>
                        <a:ext cx="7319645" cy="1092200"/>
                        <a:chOff x="0" y="0"/>
                        <a:chExt cx="7319772" cy="1092708"/>
                      </a:xfrm>
                    </wpg:grpSpPr>
                    <wps:wsp>
                      <wps:cNvPr id="199" name="Rectangle 6"/>
                      <wps:cNvSpPr/>
                      <wps:spPr>
                        <a:xfrm>
                          <a:off x="1082040" y="922335"/>
                          <a:ext cx="56315" cy="187490"/>
                        </a:xfrm>
                        <a:prstGeom prst="rect">
                          <a:avLst/>
                        </a:prstGeom>
                        <a:ln>
                          <a:noFill/>
                        </a:ln>
                      </wps:spPr>
                      <wps:txbx>
                        <w:txbxContent>
                          <w:p w14:paraId="0AD3C357" w14:textId="77777777" w:rsidR="002C5144" w:rsidRDefault="002C5144" w:rsidP="005A364B">
                            <w:pPr>
                              <w:spacing w:after="160" w:line="259" w:lineRule="auto"/>
                              <w:ind w:left="0" w:firstLine="0"/>
                              <w:jc w:val="left"/>
                            </w:pPr>
                            <w:r>
                              <w:t xml:space="preserve"> </w:t>
                            </w:r>
                          </w:p>
                        </w:txbxContent>
                      </wps:txbx>
                      <wps:bodyPr horzOverflow="overflow" vert="horz" lIns="0" tIns="0" rIns="0" bIns="0" rtlCol="0">
                        <a:noAutofit/>
                      </wps:bodyPr>
                    </wps:wsp>
                    <wps:wsp>
                      <wps:cNvPr id="200" name="Shape 39323"/>
                      <wps:cNvSpPr/>
                      <wps:spPr>
                        <a:xfrm>
                          <a:off x="0" y="118873"/>
                          <a:ext cx="6452616" cy="685800"/>
                        </a:xfrm>
                        <a:custGeom>
                          <a:avLst/>
                          <a:gdLst/>
                          <a:ahLst/>
                          <a:cxnLst/>
                          <a:rect l="0" t="0" r="0" b="0"/>
                          <a:pathLst>
                            <a:path w="6452616" h="685800">
                              <a:moveTo>
                                <a:pt x="0" y="0"/>
                              </a:moveTo>
                              <a:lnTo>
                                <a:pt x="6452616" y="0"/>
                              </a:lnTo>
                              <a:lnTo>
                                <a:pt x="6452616" y="685800"/>
                              </a:lnTo>
                              <a:lnTo>
                                <a:pt x="0" y="685800"/>
                              </a:lnTo>
                              <a:lnTo>
                                <a:pt x="0" y="0"/>
                              </a:lnTo>
                            </a:path>
                          </a:pathLst>
                        </a:custGeom>
                        <a:solidFill>
                          <a:srgbClr val="DE2E16"/>
                        </a:solidFill>
                        <a:ln w="0" cap="flat">
                          <a:noFill/>
                          <a:miter lim="127000"/>
                        </a:ln>
                        <a:effectLst/>
                      </wps:spPr>
                      <wps:bodyPr/>
                    </wps:wsp>
                    <wps:wsp>
                      <wps:cNvPr id="201" name="Shape 28"/>
                      <wps:cNvSpPr/>
                      <wps:spPr>
                        <a:xfrm>
                          <a:off x="0" y="114301"/>
                          <a:ext cx="3227070" cy="694944"/>
                        </a:xfrm>
                        <a:custGeom>
                          <a:avLst/>
                          <a:gdLst/>
                          <a:ahLst/>
                          <a:cxnLst/>
                          <a:rect l="0" t="0" r="0" b="0"/>
                          <a:pathLst>
                            <a:path w="3227070" h="694944">
                              <a:moveTo>
                                <a:pt x="0" y="0"/>
                              </a:moveTo>
                              <a:lnTo>
                                <a:pt x="3227070" y="0"/>
                              </a:lnTo>
                              <a:lnTo>
                                <a:pt x="3227070" y="9144"/>
                              </a:lnTo>
                              <a:lnTo>
                                <a:pt x="6096" y="9144"/>
                              </a:lnTo>
                              <a:lnTo>
                                <a:pt x="6096" y="685800"/>
                              </a:lnTo>
                              <a:lnTo>
                                <a:pt x="3227070" y="685800"/>
                              </a:lnTo>
                              <a:lnTo>
                                <a:pt x="3227070" y="694944"/>
                              </a:lnTo>
                              <a:lnTo>
                                <a:pt x="0" y="694944"/>
                              </a:lnTo>
                              <a:lnTo>
                                <a:pt x="0" y="685800"/>
                              </a:lnTo>
                              <a:lnTo>
                                <a:pt x="0" y="9144"/>
                              </a:lnTo>
                              <a:lnTo>
                                <a:pt x="0" y="0"/>
                              </a:lnTo>
                              <a:close/>
                            </a:path>
                          </a:pathLst>
                        </a:custGeom>
                        <a:solidFill>
                          <a:srgbClr val="4A7EBB"/>
                        </a:solidFill>
                        <a:ln w="0" cap="flat">
                          <a:noFill/>
                          <a:miter lim="127000"/>
                        </a:ln>
                        <a:effectLst/>
                      </wps:spPr>
                      <wps:bodyPr/>
                    </wps:wsp>
                    <wps:wsp>
                      <wps:cNvPr id="202" name="Shape 29"/>
                      <wps:cNvSpPr/>
                      <wps:spPr>
                        <a:xfrm>
                          <a:off x="3227070" y="114301"/>
                          <a:ext cx="3230118" cy="694944"/>
                        </a:xfrm>
                        <a:custGeom>
                          <a:avLst/>
                          <a:gdLst/>
                          <a:ahLst/>
                          <a:cxnLst/>
                          <a:rect l="0" t="0" r="0" b="0"/>
                          <a:pathLst>
                            <a:path w="3230118" h="694944">
                              <a:moveTo>
                                <a:pt x="0" y="0"/>
                              </a:moveTo>
                              <a:lnTo>
                                <a:pt x="3225546" y="0"/>
                              </a:lnTo>
                              <a:cubicBezTo>
                                <a:pt x="3228594" y="0"/>
                                <a:pt x="3230118" y="1524"/>
                                <a:pt x="3230118" y="4572"/>
                              </a:cubicBezTo>
                              <a:lnTo>
                                <a:pt x="3230118" y="690372"/>
                              </a:lnTo>
                              <a:cubicBezTo>
                                <a:pt x="3230118" y="693420"/>
                                <a:pt x="3228594" y="694944"/>
                                <a:pt x="3225546" y="694944"/>
                              </a:cubicBezTo>
                              <a:lnTo>
                                <a:pt x="0" y="694944"/>
                              </a:lnTo>
                              <a:lnTo>
                                <a:pt x="0" y="685800"/>
                              </a:lnTo>
                              <a:lnTo>
                                <a:pt x="3220974" y="685800"/>
                              </a:lnTo>
                              <a:lnTo>
                                <a:pt x="3220974" y="9144"/>
                              </a:lnTo>
                              <a:lnTo>
                                <a:pt x="0" y="9144"/>
                              </a:lnTo>
                              <a:lnTo>
                                <a:pt x="0" y="0"/>
                              </a:lnTo>
                              <a:close/>
                            </a:path>
                          </a:pathLst>
                        </a:custGeom>
                        <a:solidFill>
                          <a:srgbClr val="4A7EBB"/>
                        </a:solidFill>
                        <a:ln w="0" cap="flat">
                          <a:noFill/>
                          <a:miter lim="127000"/>
                        </a:ln>
                        <a:effectLst/>
                      </wps:spPr>
                      <wps:bodyPr/>
                    </wps:wsp>
                    <wps:wsp>
                      <wps:cNvPr id="203" name="Shape 30"/>
                      <wps:cNvSpPr/>
                      <wps:spPr>
                        <a:xfrm>
                          <a:off x="5995416" y="4572"/>
                          <a:ext cx="1324356" cy="914400"/>
                        </a:xfrm>
                        <a:custGeom>
                          <a:avLst/>
                          <a:gdLst/>
                          <a:ahLst/>
                          <a:cxnLst/>
                          <a:rect l="0" t="0" r="0" b="0"/>
                          <a:pathLst>
                            <a:path w="1324356" h="914400">
                              <a:moveTo>
                                <a:pt x="661416" y="0"/>
                              </a:moveTo>
                              <a:cubicBezTo>
                                <a:pt x="1027176" y="0"/>
                                <a:pt x="1324356" y="204216"/>
                                <a:pt x="1324356" y="457200"/>
                              </a:cubicBezTo>
                              <a:cubicBezTo>
                                <a:pt x="1324356" y="710184"/>
                                <a:pt x="1027176" y="914400"/>
                                <a:pt x="661416" y="914400"/>
                              </a:cubicBezTo>
                              <a:cubicBezTo>
                                <a:pt x="297180" y="914400"/>
                                <a:pt x="0" y="710184"/>
                                <a:pt x="0" y="457200"/>
                              </a:cubicBezTo>
                              <a:cubicBezTo>
                                <a:pt x="0" y="204216"/>
                                <a:pt x="297180" y="0"/>
                                <a:pt x="661416" y="0"/>
                              </a:cubicBezTo>
                              <a:close/>
                            </a:path>
                          </a:pathLst>
                        </a:custGeom>
                        <a:solidFill>
                          <a:srgbClr val="FFFFFF"/>
                        </a:solidFill>
                        <a:ln w="0" cap="flat">
                          <a:noFill/>
                          <a:miter lim="127000"/>
                        </a:ln>
                        <a:effectLst/>
                      </wps:spPr>
                      <wps:bodyPr/>
                    </wps:wsp>
                    <wps:wsp>
                      <wps:cNvPr id="204" name="Shape 31"/>
                      <wps:cNvSpPr/>
                      <wps:spPr>
                        <a:xfrm>
                          <a:off x="5990844" y="0"/>
                          <a:ext cx="665988" cy="923544"/>
                        </a:xfrm>
                        <a:custGeom>
                          <a:avLst/>
                          <a:gdLst/>
                          <a:ahLst/>
                          <a:cxnLst/>
                          <a:rect l="0" t="0" r="0" b="0"/>
                          <a:pathLst>
                            <a:path w="665988" h="923544">
                              <a:moveTo>
                                <a:pt x="632459" y="0"/>
                              </a:moveTo>
                              <a:lnTo>
                                <a:pt x="665988" y="0"/>
                              </a:lnTo>
                              <a:lnTo>
                                <a:pt x="665988" y="9144"/>
                              </a:lnTo>
                              <a:lnTo>
                                <a:pt x="665988" y="9144"/>
                              </a:lnTo>
                              <a:lnTo>
                                <a:pt x="632459" y="10668"/>
                              </a:lnTo>
                              <a:lnTo>
                                <a:pt x="598932" y="12192"/>
                              </a:lnTo>
                              <a:lnTo>
                                <a:pt x="566928" y="15240"/>
                              </a:lnTo>
                              <a:lnTo>
                                <a:pt x="533400" y="18288"/>
                              </a:lnTo>
                              <a:lnTo>
                                <a:pt x="502920" y="24384"/>
                              </a:lnTo>
                              <a:lnTo>
                                <a:pt x="470916" y="30480"/>
                              </a:lnTo>
                              <a:lnTo>
                                <a:pt x="440436" y="36576"/>
                              </a:lnTo>
                              <a:lnTo>
                                <a:pt x="409956" y="45720"/>
                              </a:lnTo>
                              <a:lnTo>
                                <a:pt x="381000" y="54864"/>
                              </a:lnTo>
                              <a:lnTo>
                                <a:pt x="353568" y="64008"/>
                              </a:lnTo>
                              <a:lnTo>
                                <a:pt x="326136" y="74676"/>
                              </a:lnTo>
                              <a:lnTo>
                                <a:pt x="298704" y="86868"/>
                              </a:lnTo>
                              <a:lnTo>
                                <a:pt x="272796" y="100584"/>
                              </a:lnTo>
                              <a:lnTo>
                                <a:pt x="248412" y="112776"/>
                              </a:lnTo>
                              <a:lnTo>
                                <a:pt x="224028" y="128016"/>
                              </a:lnTo>
                              <a:lnTo>
                                <a:pt x="201168" y="143256"/>
                              </a:lnTo>
                              <a:lnTo>
                                <a:pt x="179832" y="158496"/>
                              </a:lnTo>
                              <a:lnTo>
                                <a:pt x="158496" y="175260"/>
                              </a:lnTo>
                              <a:lnTo>
                                <a:pt x="140208" y="192024"/>
                              </a:lnTo>
                              <a:lnTo>
                                <a:pt x="121920" y="210312"/>
                              </a:lnTo>
                              <a:lnTo>
                                <a:pt x="103632" y="228600"/>
                              </a:lnTo>
                              <a:lnTo>
                                <a:pt x="88392" y="246888"/>
                              </a:lnTo>
                              <a:lnTo>
                                <a:pt x="74676" y="266700"/>
                              </a:lnTo>
                              <a:lnTo>
                                <a:pt x="60960" y="286512"/>
                              </a:lnTo>
                              <a:lnTo>
                                <a:pt x="48768" y="306324"/>
                              </a:lnTo>
                              <a:lnTo>
                                <a:pt x="39624" y="327660"/>
                              </a:lnTo>
                              <a:lnTo>
                                <a:pt x="30480" y="348996"/>
                              </a:lnTo>
                              <a:lnTo>
                                <a:pt x="22860" y="371856"/>
                              </a:lnTo>
                              <a:lnTo>
                                <a:pt x="16764" y="393192"/>
                              </a:lnTo>
                              <a:lnTo>
                                <a:pt x="13716" y="416052"/>
                              </a:lnTo>
                              <a:lnTo>
                                <a:pt x="10668" y="438912"/>
                              </a:lnTo>
                              <a:lnTo>
                                <a:pt x="9144" y="461772"/>
                              </a:lnTo>
                              <a:lnTo>
                                <a:pt x="10668" y="484632"/>
                              </a:lnTo>
                              <a:lnTo>
                                <a:pt x="13716" y="507492"/>
                              </a:lnTo>
                              <a:lnTo>
                                <a:pt x="16764" y="530352"/>
                              </a:lnTo>
                              <a:lnTo>
                                <a:pt x="22860" y="553212"/>
                              </a:lnTo>
                              <a:lnTo>
                                <a:pt x="30480" y="574548"/>
                              </a:lnTo>
                              <a:lnTo>
                                <a:pt x="39624" y="595884"/>
                              </a:lnTo>
                              <a:lnTo>
                                <a:pt x="48768" y="617220"/>
                              </a:lnTo>
                              <a:lnTo>
                                <a:pt x="60960" y="637032"/>
                              </a:lnTo>
                              <a:lnTo>
                                <a:pt x="74676" y="656844"/>
                              </a:lnTo>
                              <a:lnTo>
                                <a:pt x="88392" y="676656"/>
                              </a:lnTo>
                              <a:lnTo>
                                <a:pt x="103632" y="696468"/>
                              </a:lnTo>
                              <a:lnTo>
                                <a:pt x="121920" y="714756"/>
                              </a:lnTo>
                              <a:lnTo>
                                <a:pt x="140208" y="731520"/>
                              </a:lnTo>
                              <a:lnTo>
                                <a:pt x="158496" y="749808"/>
                              </a:lnTo>
                              <a:lnTo>
                                <a:pt x="179832" y="765048"/>
                              </a:lnTo>
                              <a:lnTo>
                                <a:pt x="201168" y="781812"/>
                              </a:lnTo>
                              <a:lnTo>
                                <a:pt x="224028" y="797052"/>
                              </a:lnTo>
                              <a:lnTo>
                                <a:pt x="248412" y="810768"/>
                              </a:lnTo>
                              <a:lnTo>
                                <a:pt x="272796" y="824484"/>
                              </a:lnTo>
                              <a:lnTo>
                                <a:pt x="298704" y="836676"/>
                              </a:lnTo>
                              <a:lnTo>
                                <a:pt x="324612" y="848868"/>
                              </a:lnTo>
                              <a:lnTo>
                                <a:pt x="353568" y="859536"/>
                              </a:lnTo>
                              <a:lnTo>
                                <a:pt x="381000" y="870204"/>
                              </a:lnTo>
                              <a:lnTo>
                                <a:pt x="409956" y="879348"/>
                              </a:lnTo>
                              <a:lnTo>
                                <a:pt x="440436" y="886968"/>
                              </a:lnTo>
                              <a:lnTo>
                                <a:pt x="470916" y="894588"/>
                              </a:lnTo>
                              <a:lnTo>
                                <a:pt x="501396" y="900684"/>
                              </a:lnTo>
                              <a:lnTo>
                                <a:pt x="533400" y="905256"/>
                              </a:lnTo>
                              <a:lnTo>
                                <a:pt x="566928" y="909828"/>
                              </a:lnTo>
                              <a:lnTo>
                                <a:pt x="598932" y="911352"/>
                              </a:lnTo>
                              <a:lnTo>
                                <a:pt x="632459" y="914400"/>
                              </a:lnTo>
                              <a:lnTo>
                                <a:pt x="665988" y="914400"/>
                              </a:lnTo>
                              <a:lnTo>
                                <a:pt x="665988" y="923544"/>
                              </a:lnTo>
                              <a:lnTo>
                                <a:pt x="632459" y="923544"/>
                              </a:lnTo>
                              <a:lnTo>
                                <a:pt x="598932" y="922020"/>
                              </a:lnTo>
                              <a:lnTo>
                                <a:pt x="565404" y="918972"/>
                              </a:lnTo>
                              <a:lnTo>
                                <a:pt x="533400" y="914400"/>
                              </a:lnTo>
                              <a:lnTo>
                                <a:pt x="499872" y="909828"/>
                              </a:lnTo>
                              <a:lnTo>
                                <a:pt x="469392" y="903732"/>
                              </a:lnTo>
                              <a:lnTo>
                                <a:pt x="437388" y="896112"/>
                              </a:lnTo>
                              <a:lnTo>
                                <a:pt x="408432" y="888492"/>
                              </a:lnTo>
                              <a:lnTo>
                                <a:pt x="377952" y="879348"/>
                              </a:lnTo>
                              <a:lnTo>
                                <a:pt x="348996" y="868680"/>
                              </a:lnTo>
                              <a:lnTo>
                                <a:pt x="321564" y="858012"/>
                              </a:lnTo>
                              <a:lnTo>
                                <a:pt x="294132" y="845820"/>
                              </a:lnTo>
                              <a:lnTo>
                                <a:pt x="268224" y="832104"/>
                              </a:lnTo>
                              <a:lnTo>
                                <a:pt x="243840" y="818388"/>
                              </a:lnTo>
                              <a:lnTo>
                                <a:pt x="219456" y="804672"/>
                              </a:lnTo>
                              <a:lnTo>
                                <a:pt x="196596" y="789432"/>
                              </a:lnTo>
                              <a:lnTo>
                                <a:pt x="173736" y="772668"/>
                              </a:lnTo>
                              <a:lnTo>
                                <a:pt x="152400" y="755904"/>
                              </a:lnTo>
                              <a:lnTo>
                                <a:pt x="132588" y="739140"/>
                              </a:lnTo>
                              <a:lnTo>
                                <a:pt x="114300" y="720852"/>
                              </a:lnTo>
                              <a:lnTo>
                                <a:pt x="97536" y="702564"/>
                              </a:lnTo>
                              <a:lnTo>
                                <a:pt x="80772" y="682752"/>
                              </a:lnTo>
                              <a:lnTo>
                                <a:pt x="67056" y="662940"/>
                              </a:lnTo>
                              <a:lnTo>
                                <a:pt x="53340" y="643128"/>
                              </a:lnTo>
                              <a:lnTo>
                                <a:pt x="41148" y="621792"/>
                              </a:lnTo>
                              <a:lnTo>
                                <a:pt x="30480" y="600456"/>
                              </a:lnTo>
                              <a:lnTo>
                                <a:pt x="21336" y="577596"/>
                              </a:lnTo>
                              <a:lnTo>
                                <a:pt x="13716" y="556260"/>
                              </a:lnTo>
                              <a:lnTo>
                                <a:pt x="7620" y="533400"/>
                              </a:lnTo>
                              <a:lnTo>
                                <a:pt x="3048" y="509016"/>
                              </a:lnTo>
                              <a:lnTo>
                                <a:pt x="1524" y="486156"/>
                              </a:lnTo>
                              <a:lnTo>
                                <a:pt x="0" y="461772"/>
                              </a:lnTo>
                              <a:lnTo>
                                <a:pt x="1524" y="438912"/>
                              </a:lnTo>
                              <a:lnTo>
                                <a:pt x="3048" y="414528"/>
                              </a:lnTo>
                              <a:lnTo>
                                <a:pt x="7620" y="391668"/>
                              </a:lnTo>
                              <a:lnTo>
                                <a:pt x="13716" y="368808"/>
                              </a:lnTo>
                              <a:lnTo>
                                <a:pt x="21336" y="345948"/>
                              </a:lnTo>
                              <a:lnTo>
                                <a:pt x="30480" y="324612"/>
                              </a:lnTo>
                              <a:lnTo>
                                <a:pt x="41148" y="303276"/>
                              </a:lnTo>
                              <a:lnTo>
                                <a:pt x="53340" y="281940"/>
                              </a:lnTo>
                              <a:lnTo>
                                <a:pt x="65532" y="260604"/>
                              </a:lnTo>
                              <a:lnTo>
                                <a:pt x="80772" y="240792"/>
                              </a:lnTo>
                              <a:lnTo>
                                <a:pt x="97536" y="222504"/>
                              </a:lnTo>
                              <a:lnTo>
                                <a:pt x="114300" y="202692"/>
                              </a:lnTo>
                              <a:lnTo>
                                <a:pt x="132588" y="184404"/>
                              </a:lnTo>
                              <a:lnTo>
                                <a:pt x="152400" y="167640"/>
                              </a:lnTo>
                              <a:lnTo>
                                <a:pt x="173736" y="150876"/>
                              </a:lnTo>
                              <a:lnTo>
                                <a:pt x="196596" y="135636"/>
                              </a:lnTo>
                              <a:lnTo>
                                <a:pt x="219456" y="118872"/>
                              </a:lnTo>
                              <a:lnTo>
                                <a:pt x="243840" y="105156"/>
                              </a:lnTo>
                              <a:lnTo>
                                <a:pt x="268224" y="91440"/>
                              </a:lnTo>
                              <a:lnTo>
                                <a:pt x="294132" y="79248"/>
                              </a:lnTo>
                              <a:lnTo>
                                <a:pt x="321564" y="67056"/>
                              </a:lnTo>
                              <a:lnTo>
                                <a:pt x="348996" y="54864"/>
                              </a:lnTo>
                              <a:lnTo>
                                <a:pt x="377952" y="45720"/>
                              </a:lnTo>
                              <a:lnTo>
                                <a:pt x="406908" y="36576"/>
                              </a:lnTo>
                              <a:lnTo>
                                <a:pt x="437388" y="27432"/>
                              </a:lnTo>
                              <a:lnTo>
                                <a:pt x="469392" y="21336"/>
                              </a:lnTo>
                              <a:lnTo>
                                <a:pt x="499872" y="15240"/>
                              </a:lnTo>
                              <a:lnTo>
                                <a:pt x="531876" y="9144"/>
                              </a:lnTo>
                              <a:lnTo>
                                <a:pt x="565404" y="4572"/>
                              </a:lnTo>
                              <a:lnTo>
                                <a:pt x="598932" y="3048"/>
                              </a:lnTo>
                              <a:lnTo>
                                <a:pt x="632459" y="0"/>
                              </a:lnTo>
                              <a:close/>
                            </a:path>
                          </a:pathLst>
                        </a:custGeom>
                        <a:solidFill>
                          <a:srgbClr val="FFFFFF"/>
                        </a:solidFill>
                        <a:ln w="0" cap="flat">
                          <a:noFill/>
                          <a:miter lim="127000"/>
                        </a:ln>
                        <a:effectLst/>
                      </wps:spPr>
                      <wps:bodyPr/>
                    </wps:wsp>
                    <pic:pic xmlns:pic="http://schemas.openxmlformats.org/drawingml/2006/picture">
                      <pic:nvPicPr>
                        <pic:cNvPr id="205" name="Picture 34"/>
                        <pic:cNvPicPr/>
                      </pic:nvPicPr>
                      <pic:blipFill>
                        <a:blip r:embed="rId1"/>
                        <a:stretch>
                          <a:fillRect/>
                        </a:stretch>
                      </pic:blipFill>
                      <pic:spPr>
                        <a:xfrm>
                          <a:off x="6246876" y="3048"/>
                          <a:ext cx="664464" cy="1089660"/>
                        </a:xfrm>
                        <a:prstGeom prst="rect">
                          <a:avLst/>
                        </a:prstGeom>
                      </pic:spPr>
                    </pic:pic>
                  </wpg:wgp>
                </a:graphicData>
              </a:graphic>
            </wp:anchor>
          </w:drawing>
        </mc:Choice>
        <mc:Fallback>
          <w:pict>
            <v:group id="_x0000_s1054" style="position:absolute;left:0;text-align:left;margin-left:0;margin-top:14.85pt;width:576.35pt;height:86pt;z-index:251745280;mso-position-horizontal-relative:page;mso-position-vertical-relative:page" coordsize="73197,10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">
              <v:rect id="Rectangle 6" o:spid="_x0000_s1055" style="position:absolute;left:10820;top:9223;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14:paraId="0AD3C357" w14:textId="77777777" w:rsidR="002C5144" w:rsidRDefault="002C5144" w:rsidP="005A364B">
                      <w:pPr>
                        <w:spacing w:after="160" w:line="259" w:lineRule="auto"/>
                        <w:ind w:left="0" w:firstLine="0"/>
                        <w:jc w:val="left"/>
                      </w:pPr>
                      <w:r>
                        <w:t xml:space="preserve"> </w:t>
                      </w:r>
                    </w:p>
                  </w:txbxContent>
                </v:textbox>
              </v:rect>
              <v:shape id="Shape 39323" o:spid="_x0000_s1056" style="position:absolute;top:1188;width:64526;height:6858;visibility:visible;mso-wrap-style:square;v-text-anchor:top" coordsize="6452616,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3WcYA&#10;AADcAAAADwAAAGRycy9kb3ducmV2LnhtbESPT2sCMRTE74V+h/CEXoqbrcViV6OIUOqfU7W0eHts&#10;npu1m5dlE3X10zeC4HGYmd8wo0lrK3GkxpeOFbwkKQji3OmSCwXfm4/uAIQPyBorx6TgTB4m48eH&#10;EWbanfiLjutQiAhhn6ECE0KdSelzQxZ94mri6O1cYzFE2RRSN3iKcFvJXpq+SYslxwWDNc0M5X/r&#10;g1XwGy7vPXNeuk/dn+1/nl+3q/10odRTp50OQQRqwz18a8+1gkiE65l4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L3WcYAAADcAAAADwAAAAAAAAAAAAAAAACYAgAAZHJz&#10;L2Rvd25yZXYueG1sUEsFBgAAAAAEAAQA9QAAAIsDAAAAAA==&#10;" path="m,l6452616,r,685800l,685800,,e" fillcolor="#de2e16" stroked="f" strokeweight="0">
                <v:stroke miterlimit="83231f" joinstyle="miter"/>
                <v:path arrowok="t" textboxrect="0,0,6452616,685800"/>
              </v:shape>
              <v:shape id="Shape 28" o:spid="_x0000_s1057" style="position:absolute;top:1143;width:32270;height:6949;visibility:visible;mso-wrap-style:square;v-text-anchor:top" coordsize="3227070,69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61FMQA&#10;AADcAAAADwAAAGRycy9kb3ducmV2LnhtbESPT4vCMBTE78J+h/CEvWmqCyLVKHVlwT3swSqIt0fz&#10;+gebl9BErd9+Iwgeh5n5DbNc96YVN+p8Y1nBZJyAIC6sbrhScDz8jOYgfEDW2FomBQ/ysF59DJaY&#10;anvnPd3yUIkIYZ+igjoEl0rpi5oM+rF1xNErbWcwRNlVUnd4j3DTymmSzKTBhuNCjY6+ayou+dUo&#10;2J7K8yFzvz0e3V/+2GTl7stKpT6HfbYAEagP7/CrvdMKpskE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tRTEAAAA3AAAAA8AAAAAAAAAAAAAAAAAmAIAAGRycy9k&#10;b3ducmV2LnhtbFBLBQYAAAAABAAEAPUAAACJAwAAAAA=&#10;" path="m,l3227070,r,9144l6096,9144r,676656l3227070,685800r,9144l,694944r,-9144l,9144,,xe" fillcolor="#4a7ebb" stroked="f" strokeweight="0">
                <v:stroke miterlimit="83231f" joinstyle="miter"/>
                <v:path arrowok="t" textboxrect="0,0,3227070,694944"/>
              </v:shape>
              <v:shape id="Shape 29" o:spid="_x0000_s1058" style="position:absolute;left:32270;top:1143;width:32301;height:6949;visibility:visible;mso-wrap-style:square;v-text-anchor:top" coordsize="3230118,69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1rMMA&#10;AADcAAAADwAAAGRycy9kb3ducmV2LnhtbESPQWsCMRSE7wX/Q3iCF9GsW1hkNYpopT30UvXg8bF5&#10;bhY3L0uSruu/bwqFHoeZ+YZZbwfbip58aBwrWMwzEMSV0w3XCi7n42wJIkRkja1jUvCkANvN6GWN&#10;pXYP/qL+FGuRIBxKVGBi7EopQ2XIYpi7jjh5N+ctxiR9LbXHR4LbVuZZVkiLDacFgx3tDVX307dV&#10;YE1x/cTD1L+ZcNTF9P2132tWajIedisQkYb4H/5rf2gFeZb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G1rMMAAADcAAAADwAAAAAAAAAAAAAAAACYAgAAZHJzL2Rv&#10;d25yZXYueG1sUEsFBgAAAAAEAAQA9QAAAIgDAAAAAA==&#10;" path="m,l3225546,v3048,,4572,1524,4572,4572l3230118,690372v,3048,-1524,4572,-4572,4572l,694944r,-9144l3220974,685800r,-676656l,9144,,xe" fillcolor="#4a7ebb" stroked="f" strokeweight="0">
                <v:stroke miterlimit="83231f" joinstyle="miter"/>
                <v:path arrowok="t" textboxrect="0,0,3230118,694944"/>
              </v:shape>
              <v:shape id="Shape 30" o:spid="_x0000_s1059" style="position:absolute;left:59954;top:45;width:13243;height:9144;visibility:visible;mso-wrap-style:square;v-text-anchor:top" coordsize="1324356,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JusUA&#10;AADcAAAADwAAAGRycy9kb3ducmV2LnhtbESPQWvCQBSE7wX/w/IEb3VjhFKiq4hVbMFDq6Ien9ln&#10;Ept9G7LbGP+9KxQ8DjPzDTOetqYUDdWusKxg0I9AEKdWF5wp2G2Xr+8gnEfWWFomBTdyMJ10XsaY&#10;aHvlH2o2PhMBwi5BBbn3VSKlS3My6Pq2Ig7e2dYGfZB1JnWN1wA3pYyj6E0aLDgs5FjRPKf0d/Nn&#10;FLTF5WPvv79Ku04HqyZeHQ+Lk1Wq121nIxCeWv8M/7c/tYI4GsLjTDg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Am6xQAAANwAAAAPAAAAAAAAAAAAAAAAAJgCAABkcnMv&#10;ZG93bnJldi54bWxQSwUGAAAAAAQABAD1AAAAigMAAAAA&#10;" path="m661416,v365760,,662940,204216,662940,457200c1324356,710184,1027176,914400,661416,914400,297180,914400,,710184,,457200,,204216,297180,,661416,xe" stroked="f" strokeweight="0">
                <v:stroke miterlimit="83231f" joinstyle="miter"/>
                <v:path arrowok="t" textboxrect="0,0,1324356,914400"/>
              </v:shape>
              <v:shape id="Shape 31" o:spid="_x0000_s1060" style="position:absolute;left:59908;width:6660;height:9235;visibility:visible;mso-wrap-style:square;v-text-anchor:top" coordsize="665988,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KssUA&#10;AADcAAAADwAAAGRycy9kb3ducmV2LnhtbESPT2sCMRTE74V+h/AKvdVsRZayGkUKWg8V/Afi7bF5&#10;ZqObl2WT6vrtjVDwOMzMb5jRpHO1uFAbrGcFn70MBHHptWWjYLedfXyBCBFZY+2ZFNwowGT8+jLC&#10;Qvsrr+myiUYkCIcCFVQxNoWUoazIYej5hjh5R986jEm2RuoWrwnuatnPslw6tJwWKmzou6LyvPlz&#10;Clb59vdkd4fc2PVeLuVJ/8zNUqn3t246BBGpi8/wf3uhFfSzATzOpCM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gqyxQAAANwAAAAPAAAAAAAAAAAAAAAAAJgCAABkcnMv&#10;ZG93bnJldi54bWxQSwUGAAAAAAQABAD1AAAAigMAAAAA&#10;" path="m632459,r33529,l665988,9144r,l632459,10668r-33527,1524l566928,15240r-33528,3048l502920,24384r-32004,6096l440436,36576r-30480,9144l381000,54864r-27432,9144l326136,74676,298704,86868r-25908,13716l248412,112776r-24384,15240l201168,143256r-21336,15240l158496,175260r-18288,16764l121920,210312r-18288,18288l88392,246888,74676,266700,60960,286512,48768,306324r-9144,21336l30480,348996r-7620,22860l16764,393192r-3048,22860l10668,438912,9144,461772r1524,22860l13716,507492r3048,22860l22860,553212r7620,21336l39624,595884r9144,21336l60960,637032r13716,19812l88392,676656r15240,19812l121920,714756r18288,16764l158496,749808r21336,15240l201168,781812r22860,15240l248412,810768r24384,13716l298704,836676r25908,12192l353568,859536r27432,10668l409956,879348r30480,7620l470916,894588r30480,6096l533400,905256r33528,4572l598932,911352r33527,3048l665988,914400r,9144l632459,923544r-33527,-1524l565404,918972r-32004,-4572l499872,909828r-30480,-6096l437388,896112r-28956,-7620l377952,879348,348996,868680,321564,858012,294132,845820,268224,832104,243840,818388,219456,804672,196596,789432,173736,772668,152400,755904,132588,739140,114300,720852,97536,702564,80772,682752,67056,662940,53340,643128,41148,621792,30480,600456,21336,577596,13716,556260,7620,533400,3048,509016,1524,486156,,461772,1524,438912,3048,414528,7620,391668r6096,-22860l21336,345948r9144,-21336l41148,303276,53340,281940,65532,260604,80772,240792,97536,222504r16764,-19812l132588,184404r19812,-16764l173736,150876r22860,-15240l219456,118872r24384,-13716l268224,91440,294132,79248,321564,67056,348996,54864r28956,-9144l406908,36576r30480,-9144l469392,21336r30480,-6096l531876,9144,565404,4572,598932,3048,632459,xe" stroked="f" strokeweight="0">
                <v:stroke miterlimit="83231f" joinstyle="miter"/>
                <v:path arrowok="t" textboxrect="0,0,665988,9235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61" type="#_x0000_t75" style="position:absolute;left:62468;top:30;width:6645;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9Fu7FAAAA3AAAAA8AAABkcnMvZG93bnJldi54bWxEj0FrwkAUhO8F/8PyBG91twGtpG6CioIH&#10;oTQt4vGRfU1Cs29DdqPx37uFQo/DzHzDrPPRtuJKvW8ca3iZKxDEpTMNVxq+Pg/PKxA+IBtsHZOG&#10;O3nIs8nTGlPjbvxB1yJUIkLYp6ihDqFLpfRlTRb93HXE0ft2vcUQZV9J0+Mtwm0rE6WW0mLDcaHG&#10;jnY1lT/FYDW8Viq5bOXRnTfj+363H07DqvBaz6bj5g1EoDH8h//aR6MhUQv4PROPgMw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RbuxQAAANwAAAAPAAAAAAAAAAAAAAAA&#10;AJ8CAABkcnMvZG93bnJldi54bWxQSwUGAAAAAAQABAD3AAAAkQMAAAAA&#10;">
                <v:imagedata r:id="rId2" o:title=""/>
              </v:shape>
              <w10:wrap type="topAndBottom"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DFE17" w14:textId="77777777" w:rsidR="002C5144" w:rsidRDefault="002C5144">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4F0B8" w14:textId="77777777" w:rsidR="002C5144" w:rsidRDefault="002C5144">
    <w:pPr>
      <w:spacing w:after="0" w:line="259" w:lineRule="auto"/>
      <w:ind w:left="-1668" w:right="10317" w:firstLine="0"/>
      <w:jc w:val="left"/>
    </w:pPr>
    <w:r>
      <w:rPr>
        <w:rFonts w:ascii="Calibri" w:eastAsia="Calibri" w:hAnsi="Calibri" w:cs="Calibri"/>
        <w:noProof/>
        <w:sz w:val="22"/>
        <w:lang w:eastAsia="de-DE"/>
      </w:rPr>
      <mc:AlternateContent>
        <mc:Choice Requires="wpg">
          <w:drawing>
            <wp:anchor distT="0" distB="0" distL="114300" distR="114300" simplePos="0" relativeHeight="251619328" behindDoc="0" locked="0" layoutInCell="1" allowOverlap="1" wp14:anchorId="3E4C5E8F" wp14:editId="0AB38FBC">
              <wp:simplePos x="0" y="0"/>
              <wp:positionH relativeFrom="page">
                <wp:posOffset>1069975</wp:posOffset>
              </wp:positionH>
              <wp:positionV relativeFrom="topMargin">
                <wp:posOffset>250190</wp:posOffset>
              </wp:positionV>
              <wp:extent cx="5717540" cy="1029970"/>
              <wp:effectExtent l="0" t="0" r="0" b="0"/>
              <wp:wrapSquare wrapText="bothSides"/>
              <wp:docPr id="37831" name="Group 37831"/>
              <wp:cNvGraphicFramePr/>
              <a:graphic xmlns:a="http://schemas.openxmlformats.org/drawingml/2006/main">
                <a:graphicData uri="http://schemas.microsoft.com/office/word/2010/wordprocessingGroup">
                  <wpg:wgp>
                    <wpg:cNvGrpSpPr/>
                    <wpg:grpSpPr>
                      <a:xfrm>
                        <a:off x="0" y="0"/>
                        <a:ext cx="5717540" cy="1029970"/>
                        <a:chOff x="0" y="0"/>
                        <a:chExt cx="5718048" cy="1030224"/>
                      </a:xfrm>
                    </wpg:grpSpPr>
                    <wps:wsp>
                      <wps:cNvPr id="37837" name="Rectangle 37837"/>
                      <wps:cNvSpPr/>
                      <wps:spPr>
                        <a:xfrm>
                          <a:off x="1523" y="36890"/>
                          <a:ext cx="56315" cy="187490"/>
                        </a:xfrm>
                        <a:prstGeom prst="rect">
                          <a:avLst/>
                        </a:prstGeom>
                        <a:ln>
                          <a:noFill/>
                        </a:ln>
                      </wps:spPr>
                      <wps:txbx>
                        <w:txbxContent>
                          <w:p w14:paraId="3F83174F" w14:textId="77777777" w:rsidR="002C5144" w:rsidRDefault="002C5144">
                            <w:pPr>
                              <w:spacing w:after="160" w:line="259" w:lineRule="auto"/>
                              <w:ind w:left="0" w:firstLine="0"/>
                              <w:jc w:val="left"/>
                            </w:pPr>
                            <w:r>
                              <w:t xml:space="preserve"> </w:t>
                            </w:r>
                          </w:p>
                        </w:txbxContent>
                      </wps:txbx>
                      <wps:bodyPr horzOverflow="overflow" vert="horz" lIns="0" tIns="0" rIns="0" bIns="0" rtlCol="0">
                        <a:noAutofit/>
                      </wps:bodyPr>
                    </wps:wsp>
                    <wps:wsp>
                      <wps:cNvPr id="39691" name="Shape 39691"/>
                      <wps:cNvSpPr/>
                      <wps:spPr>
                        <a:xfrm>
                          <a:off x="0" y="237744"/>
                          <a:ext cx="5399532" cy="467868"/>
                        </a:xfrm>
                        <a:custGeom>
                          <a:avLst/>
                          <a:gdLst/>
                          <a:ahLst/>
                          <a:cxnLst/>
                          <a:rect l="0" t="0" r="0" b="0"/>
                          <a:pathLst>
                            <a:path w="5399532" h="467868">
                              <a:moveTo>
                                <a:pt x="0" y="0"/>
                              </a:moveTo>
                              <a:lnTo>
                                <a:pt x="5399532" y="0"/>
                              </a:lnTo>
                              <a:lnTo>
                                <a:pt x="5399532" y="467868"/>
                              </a:lnTo>
                              <a:lnTo>
                                <a:pt x="0" y="467868"/>
                              </a:lnTo>
                              <a:lnTo>
                                <a:pt x="0" y="0"/>
                              </a:lnTo>
                            </a:path>
                          </a:pathLst>
                        </a:custGeom>
                        <a:ln w="0" cap="flat">
                          <a:miter lim="127000"/>
                        </a:ln>
                      </wps:spPr>
                      <wps:style>
                        <a:lnRef idx="0">
                          <a:srgbClr val="000000">
                            <a:alpha val="0"/>
                          </a:srgbClr>
                        </a:lnRef>
                        <a:fillRef idx="1">
                          <a:srgbClr val="DE2E16"/>
                        </a:fillRef>
                        <a:effectRef idx="0">
                          <a:scrgbClr r="0" g="0" b="0"/>
                        </a:effectRef>
                        <a:fontRef idx="none"/>
                      </wps:style>
                      <wps:bodyPr/>
                    </wps:wsp>
                    <wps:wsp>
                      <wps:cNvPr id="37833" name="Shape 37833"/>
                      <wps:cNvSpPr/>
                      <wps:spPr>
                        <a:xfrm>
                          <a:off x="4684776" y="4572"/>
                          <a:ext cx="1028700" cy="914400"/>
                        </a:xfrm>
                        <a:custGeom>
                          <a:avLst/>
                          <a:gdLst/>
                          <a:ahLst/>
                          <a:cxnLst/>
                          <a:rect l="0" t="0" r="0" b="0"/>
                          <a:pathLst>
                            <a:path w="1028700" h="914400">
                              <a:moveTo>
                                <a:pt x="513588" y="0"/>
                              </a:moveTo>
                              <a:cubicBezTo>
                                <a:pt x="798576" y="0"/>
                                <a:pt x="1028700" y="205740"/>
                                <a:pt x="1028700" y="457200"/>
                              </a:cubicBezTo>
                              <a:cubicBezTo>
                                <a:pt x="1028700" y="710184"/>
                                <a:pt x="798576" y="914400"/>
                                <a:pt x="513588" y="914400"/>
                              </a:cubicBezTo>
                              <a:cubicBezTo>
                                <a:pt x="230124" y="914400"/>
                                <a:pt x="0" y="710184"/>
                                <a:pt x="0" y="457200"/>
                              </a:cubicBezTo>
                              <a:cubicBezTo>
                                <a:pt x="0" y="205740"/>
                                <a:pt x="230124" y="0"/>
                                <a:pt x="5135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34" name="Shape 37834"/>
                      <wps:cNvSpPr/>
                      <wps:spPr>
                        <a:xfrm>
                          <a:off x="4680204" y="0"/>
                          <a:ext cx="518922" cy="923544"/>
                        </a:xfrm>
                        <a:custGeom>
                          <a:avLst/>
                          <a:gdLst/>
                          <a:ahLst/>
                          <a:cxnLst/>
                          <a:rect l="0" t="0" r="0" b="0"/>
                          <a:pathLst>
                            <a:path w="518922" h="923544">
                              <a:moveTo>
                                <a:pt x="518160" y="0"/>
                              </a:moveTo>
                              <a:lnTo>
                                <a:pt x="518922" y="42"/>
                              </a:lnTo>
                              <a:lnTo>
                                <a:pt x="518922" y="10668"/>
                              </a:lnTo>
                              <a:lnTo>
                                <a:pt x="492252" y="10668"/>
                              </a:lnTo>
                              <a:lnTo>
                                <a:pt x="466344" y="12192"/>
                              </a:lnTo>
                              <a:lnTo>
                                <a:pt x="441960" y="15240"/>
                              </a:lnTo>
                              <a:lnTo>
                                <a:pt x="416052" y="19812"/>
                              </a:lnTo>
                              <a:lnTo>
                                <a:pt x="391668" y="24384"/>
                              </a:lnTo>
                              <a:lnTo>
                                <a:pt x="367284" y="30480"/>
                              </a:lnTo>
                              <a:lnTo>
                                <a:pt x="344424" y="38100"/>
                              </a:lnTo>
                              <a:lnTo>
                                <a:pt x="320040" y="45720"/>
                              </a:lnTo>
                              <a:lnTo>
                                <a:pt x="297180" y="54864"/>
                              </a:lnTo>
                              <a:lnTo>
                                <a:pt x="275844" y="64008"/>
                              </a:lnTo>
                              <a:lnTo>
                                <a:pt x="254508" y="76200"/>
                              </a:lnTo>
                              <a:lnTo>
                                <a:pt x="233172" y="86868"/>
                              </a:lnTo>
                              <a:lnTo>
                                <a:pt x="213360" y="100584"/>
                              </a:lnTo>
                              <a:lnTo>
                                <a:pt x="195072" y="112776"/>
                              </a:lnTo>
                              <a:lnTo>
                                <a:pt x="176784" y="128016"/>
                              </a:lnTo>
                              <a:lnTo>
                                <a:pt x="158496" y="143256"/>
                              </a:lnTo>
                              <a:lnTo>
                                <a:pt x="141732" y="158496"/>
                              </a:lnTo>
                              <a:lnTo>
                                <a:pt x="124968" y="175260"/>
                              </a:lnTo>
                              <a:lnTo>
                                <a:pt x="111252" y="192024"/>
                              </a:lnTo>
                              <a:lnTo>
                                <a:pt x="96012" y="210312"/>
                              </a:lnTo>
                              <a:lnTo>
                                <a:pt x="83820" y="228600"/>
                              </a:lnTo>
                              <a:lnTo>
                                <a:pt x="70104" y="246888"/>
                              </a:lnTo>
                              <a:lnTo>
                                <a:pt x="59436" y="266700"/>
                              </a:lnTo>
                              <a:lnTo>
                                <a:pt x="48768" y="286512"/>
                              </a:lnTo>
                              <a:lnTo>
                                <a:pt x="39624" y="306324"/>
                              </a:lnTo>
                              <a:lnTo>
                                <a:pt x="32004" y="327660"/>
                              </a:lnTo>
                              <a:lnTo>
                                <a:pt x="25908" y="348996"/>
                              </a:lnTo>
                              <a:lnTo>
                                <a:pt x="19812" y="371856"/>
                              </a:lnTo>
                              <a:lnTo>
                                <a:pt x="15240" y="393192"/>
                              </a:lnTo>
                              <a:lnTo>
                                <a:pt x="12192" y="416052"/>
                              </a:lnTo>
                              <a:lnTo>
                                <a:pt x="10668" y="438912"/>
                              </a:lnTo>
                              <a:lnTo>
                                <a:pt x="9144" y="461772"/>
                              </a:lnTo>
                              <a:lnTo>
                                <a:pt x="10668" y="486156"/>
                              </a:lnTo>
                              <a:lnTo>
                                <a:pt x="12192" y="509016"/>
                              </a:lnTo>
                              <a:lnTo>
                                <a:pt x="15240" y="530352"/>
                              </a:lnTo>
                              <a:lnTo>
                                <a:pt x="19812" y="553212"/>
                              </a:lnTo>
                              <a:lnTo>
                                <a:pt x="25908" y="574548"/>
                              </a:lnTo>
                              <a:lnTo>
                                <a:pt x="32004" y="595884"/>
                              </a:lnTo>
                              <a:lnTo>
                                <a:pt x="39624" y="617220"/>
                              </a:lnTo>
                              <a:lnTo>
                                <a:pt x="48768" y="638556"/>
                              </a:lnTo>
                              <a:lnTo>
                                <a:pt x="59436" y="658368"/>
                              </a:lnTo>
                              <a:lnTo>
                                <a:pt x="70104" y="678180"/>
                              </a:lnTo>
                              <a:lnTo>
                                <a:pt x="82296" y="696468"/>
                              </a:lnTo>
                              <a:lnTo>
                                <a:pt x="96012" y="714756"/>
                              </a:lnTo>
                              <a:lnTo>
                                <a:pt x="109728" y="733044"/>
                              </a:lnTo>
                              <a:lnTo>
                                <a:pt x="124968" y="749808"/>
                              </a:lnTo>
                              <a:lnTo>
                                <a:pt x="141732" y="766572"/>
                              </a:lnTo>
                              <a:lnTo>
                                <a:pt x="158496" y="781812"/>
                              </a:lnTo>
                              <a:lnTo>
                                <a:pt x="175260" y="797052"/>
                              </a:lnTo>
                              <a:lnTo>
                                <a:pt x="195072" y="810768"/>
                              </a:lnTo>
                              <a:lnTo>
                                <a:pt x="213360" y="824484"/>
                              </a:lnTo>
                              <a:lnTo>
                                <a:pt x="233172" y="836676"/>
                              </a:lnTo>
                              <a:lnTo>
                                <a:pt x="254508" y="848868"/>
                              </a:lnTo>
                              <a:lnTo>
                                <a:pt x="275844" y="859536"/>
                              </a:lnTo>
                              <a:lnTo>
                                <a:pt x="297180" y="870204"/>
                              </a:lnTo>
                              <a:lnTo>
                                <a:pt x="320040" y="879348"/>
                              </a:lnTo>
                              <a:lnTo>
                                <a:pt x="342900" y="886968"/>
                              </a:lnTo>
                              <a:lnTo>
                                <a:pt x="367284" y="894588"/>
                              </a:lnTo>
                              <a:lnTo>
                                <a:pt x="391668" y="900684"/>
                              </a:lnTo>
                              <a:lnTo>
                                <a:pt x="416052" y="905256"/>
                              </a:lnTo>
                              <a:lnTo>
                                <a:pt x="440436" y="909828"/>
                              </a:lnTo>
                              <a:lnTo>
                                <a:pt x="466344" y="912876"/>
                              </a:lnTo>
                              <a:lnTo>
                                <a:pt x="492252" y="914400"/>
                              </a:lnTo>
                              <a:lnTo>
                                <a:pt x="518922" y="914400"/>
                              </a:lnTo>
                              <a:lnTo>
                                <a:pt x="518922" y="923544"/>
                              </a:lnTo>
                              <a:lnTo>
                                <a:pt x="492252" y="923544"/>
                              </a:lnTo>
                              <a:lnTo>
                                <a:pt x="466344" y="922020"/>
                              </a:lnTo>
                              <a:lnTo>
                                <a:pt x="440436" y="918972"/>
                              </a:lnTo>
                              <a:lnTo>
                                <a:pt x="414528" y="914400"/>
                              </a:lnTo>
                              <a:lnTo>
                                <a:pt x="390144" y="909828"/>
                              </a:lnTo>
                              <a:lnTo>
                                <a:pt x="364236" y="903732"/>
                              </a:lnTo>
                              <a:lnTo>
                                <a:pt x="341376" y="896112"/>
                              </a:lnTo>
                              <a:lnTo>
                                <a:pt x="316992" y="888492"/>
                              </a:lnTo>
                              <a:lnTo>
                                <a:pt x="294132" y="879348"/>
                              </a:lnTo>
                              <a:lnTo>
                                <a:pt x="271272" y="868680"/>
                              </a:lnTo>
                              <a:lnTo>
                                <a:pt x="249936" y="858012"/>
                              </a:lnTo>
                              <a:lnTo>
                                <a:pt x="228600" y="845820"/>
                              </a:lnTo>
                              <a:lnTo>
                                <a:pt x="208788" y="832104"/>
                              </a:lnTo>
                              <a:lnTo>
                                <a:pt x="188976" y="818388"/>
                              </a:lnTo>
                              <a:lnTo>
                                <a:pt x="170688" y="804672"/>
                              </a:lnTo>
                              <a:lnTo>
                                <a:pt x="152400" y="789432"/>
                              </a:lnTo>
                              <a:lnTo>
                                <a:pt x="135636" y="772668"/>
                              </a:lnTo>
                              <a:lnTo>
                                <a:pt x="118872" y="755904"/>
                              </a:lnTo>
                              <a:lnTo>
                                <a:pt x="103632" y="739140"/>
                              </a:lnTo>
                              <a:lnTo>
                                <a:pt x="88392" y="720852"/>
                              </a:lnTo>
                              <a:lnTo>
                                <a:pt x="74676" y="702564"/>
                              </a:lnTo>
                              <a:lnTo>
                                <a:pt x="62484" y="682752"/>
                              </a:lnTo>
                              <a:lnTo>
                                <a:pt x="51816" y="662940"/>
                              </a:lnTo>
                              <a:lnTo>
                                <a:pt x="41148" y="643128"/>
                              </a:lnTo>
                              <a:lnTo>
                                <a:pt x="32004" y="621792"/>
                              </a:lnTo>
                              <a:lnTo>
                                <a:pt x="22860" y="600456"/>
                              </a:lnTo>
                              <a:lnTo>
                                <a:pt x="16764" y="577596"/>
                              </a:lnTo>
                              <a:lnTo>
                                <a:pt x="10668" y="556260"/>
                              </a:lnTo>
                              <a:lnTo>
                                <a:pt x="6096" y="533400"/>
                              </a:lnTo>
                              <a:lnTo>
                                <a:pt x="3048" y="510540"/>
                              </a:lnTo>
                              <a:lnTo>
                                <a:pt x="0" y="486156"/>
                              </a:lnTo>
                              <a:lnTo>
                                <a:pt x="0" y="438912"/>
                              </a:lnTo>
                              <a:lnTo>
                                <a:pt x="3048" y="414528"/>
                              </a:lnTo>
                              <a:lnTo>
                                <a:pt x="6096" y="391668"/>
                              </a:lnTo>
                              <a:lnTo>
                                <a:pt x="10668" y="368808"/>
                              </a:lnTo>
                              <a:lnTo>
                                <a:pt x="16764" y="347472"/>
                              </a:lnTo>
                              <a:lnTo>
                                <a:pt x="22860" y="324612"/>
                              </a:lnTo>
                              <a:lnTo>
                                <a:pt x="32004" y="303276"/>
                              </a:lnTo>
                              <a:lnTo>
                                <a:pt x="41148" y="281940"/>
                              </a:lnTo>
                              <a:lnTo>
                                <a:pt x="50292" y="262128"/>
                              </a:lnTo>
                              <a:lnTo>
                                <a:pt x="62484" y="242316"/>
                              </a:lnTo>
                              <a:lnTo>
                                <a:pt x="74676" y="222504"/>
                              </a:lnTo>
                              <a:lnTo>
                                <a:pt x="88392" y="204216"/>
                              </a:lnTo>
                              <a:lnTo>
                                <a:pt x="103632" y="185928"/>
                              </a:lnTo>
                              <a:lnTo>
                                <a:pt x="118872" y="169164"/>
                              </a:lnTo>
                              <a:lnTo>
                                <a:pt x="134112" y="152400"/>
                              </a:lnTo>
                              <a:lnTo>
                                <a:pt x="152400" y="135636"/>
                              </a:lnTo>
                              <a:lnTo>
                                <a:pt x="170688" y="120396"/>
                              </a:lnTo>
                              <a:lnTo>
                                <a:pt x="188976" y="105156"/>
                              </a:lnTo>
                              <a:lnTo>
                                <a:pt x="208788" y="92964"/>
                              </a:lnTo>
                              <a:lnTo>
                                <a:pt x="228600" y="79248"/>
                              </a:lnTo>
                              <a:lnTo>
                                <a:pt x="249936" y="67056"/>
                              </a:lnTo>
                              <a:lnTo>
                                <a:pt x="271272" y="56388"/>
                              </a:lnTo>
                              <a:lnTo>
                                <a:pt x="294132" y="45720"/>
                              </a:lnTo>
                              <a:lnTo>
                                <a:pt x="316992" y="36576"/>
                              </a:lnTo>
                              <a:lnTo>
                                <a:pt x="339852" y="28956"/>
                              </a:lnTo>
                              <a:lnTo>
                                <a:pt x="364236" y="21336"/>
                              </a:lnTo>
                              <a:lnTo>
                                <a:pt x="388620" y="15240"/>
                              </a:lnTo>
                              <a:lnTo>
                                <a:pt x="414528" y="10668"/>
                              </a:lnTo>
                              <a:lnTo>
                                <a:pt x="440436" y="6096"/>
                              </a:lnTo>
                              <a:lnTo>
                                <a:pt x="466344" y="3048"/>
                              </a:lnTo>
                              <a:lnTo>
                                <a:pt x="492252" y="1524"/>
                              </a:lnTo>
                              <a:lnTo>
                                <a:pt x="518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35" name="Shape 37835"/>
                      <wps:cNvSpPr/>
                      <wps:spPr>
                        <a:xfrm>
                          <a:off x="5199126" y="42"/>
                          <a:ext cx="518923" cy="923502"/>
                        </a:xfrm>
                        <a:custGeom>
                          <a:avLst/>
                          <a:gdLst/>
                          <a:ahLst/>
                          <a:cxnLst/>
                          <a:rect l="0" t="0" r="0" b="0"/>
                          <a:pathLst>
                            <a:path w="518923" h="923502">
                              <a:moveTo>
                                <a:pt x="0" y="0"/>
                              </a:moveTo>
                              <a:lnTo>
                                <a:pt x="26670" y="1482"/>
                              </a:lnTo>
                              <a:lnTo>
                                <a:pt x="52578" y="3006"/>
                              </a:lnTo>
                              <a:lnTo>
                                <a:pt x="78486" y="6054"/>
                              </a:lnTo>
                              <a:lnTo>
                                <a:pt x="104394" y="10626"/>
                              </a:lnTo>
                              <a:lnTo>
                                <a:pt x="128778" y="15198"/>
                              </a:lnTo>
                              <a:lnTo>
                                <a:pt x="154686" y="21294"/>
                              </a:lnTo>
                              <a:lnTo>
                                <a:pt x="177547" y="28914"/>
                              </a:lnTo>
                              <a:lnTo>
                                <a:pt x="201930" y="36534"/>
                              </a:lnTo>
                              <a:lnTo>
                                <a:pt x="224790" y="45678"/>
                              </a:lnTo>
                              <a:lnTo>
                                <a:pt x="247650" y="56346"/>
                              </a:lnTo>
                              <a:lnTo>
                                <a:pt x="268987" y="67014"/>
                              </a:lnTo>
                              <a:lnTo>
                                <a:pt x="290323" y="79206"/>
                              </a:lnTo>
                              <a:lnTo>
                                <a:pt x="310135" y="91398"/>
                              </a:lnTo>
                              <a:lnTo>
                                <a:pt x="329947" y="105114"/>
                              </a:lnTo>
                              <a:lnTo>
                                <a:pt x="348235" y="120354"/>
                              </a:lnTo>
                              <a:lnTo>
                                <a:pt x="366523" y="135594"/>
                              </a:lnTo>
                              <a:lnTo>
                                <a:pt x="383287" y="150834"/>
                              </a:lnTo>
                              <a:lnTo>
                                <a:pt x="400050" y="167598"/>
                              </a:lnTo>
                              <a:lnTo>
                                <a:pt x="415290" y="185886"/>
                              </a:lnTo>
                              <a:lnTo>
                                <a:pt x="430530" y="204174"/>
                              </a:lnTo>
                              <a:lnTo>
                                <a:pt x="444247" y="222462"/>
                              </a:lnTo>
                              <a:lnTo>
                                <a:pt x="456438" y="242274"/>
                              </a:lnTo>
                              <a:lnTo>
                                <a:pt x="467106" y="262086"/>
                              </a:lnTo>
                              <a:lnTo>
                                <a:pt x="477775" y="281898"/>
                              </a:lnTo>
                              <a:lnTo>
                                <a:pt x="486918" y="303234"/>
                              </a:lnTo>
                              <a:lnTo>
                                <a:pt x="496062" y="324570"/>
                              </a:lnTo>
                              <a:lnTo>
                                <a:pt x="502159" y="347430"/>
                              </a:lnTo>
                              <a:lnTo>
                                <a:pt x="508254" y="368766"/>
                              </a:lnTo>
                              <a:lnTo>
                                <a:pt x="512826" y="391626"/>
                              </a:lnTo>
                              <a:lnTo>
                                <a:pt x="515875" y="414486"/>
                              </a:lnTo>
                              <a:lnTo>
                                <a:pt x="518923" y="438870"/>
                              </a:lnTo>
                              <a:lnTo>
                                <a:pt x="518923" y="486114"/>
                              </a:lnTo>
                              <a:lnTo>
                                <a:pt x="515875" y="508974"/>
                              </a:lnTo>
                              <a:lnTo>
                                <a:pt x="512826" y="533358"/>
                              </a:lnTo>
                              <a:lnTo>
                                <a:pt x="508254" y="554694"/>
                              </a:lnTo>
                              <a:lnTo>
                                <a:pt x="502159" y="577554"/>
                              </a:lnTo>
                              <a:lnTo>
                                <a:pt x="496062" y="600414"/>
                              </a:lnTo>
                              <a:lnTo>
                                <a:pt x="486918" y="621750"/>
                              </a:lnTo>
                              <a:lnTo>
                                <a:pt x="477775" y="641562"/>
                              </a:lnTo>
                              <a:lnTo>
                                <a:pt x="468630" y="662898"/>
                              </a:lnTo>
                              <a:lnTo>
                                <a:pt x="456438" y="682710"/>
                              </a:lnTo>
                              <a:lnTo>
                                <a:pt x="444247" y="702522"/>
                              </a:lnTo>
                              <a:lnTo>
                                <a:pt x="430530" y="720810"/>
                              </a:lnTo>
                              <a:lnTo>
                                <a:pt x="415290" y="739098"/>
                              </a:lnTo>
                              <a:lnTo>
                                <a:pt x="400050" y="755862"/>
                              </a:lnTo>
                              <a:lnTo>
                                <a:pt x="384811" y="772626"/>
                              </a:lnTo>
                              <a:lnTo>
                                <a:pt x="366523" y="789390"/>
                              </a:lnTo>
                              <a:lnTo>
                                <a:pt x="348235" y="804630"/>
                              </a:lnTo>
                              <a:lnTo>
                                <a:pt x="329947" y="818346"/>
                              </a:lnTo>
                              <a:lnTo>
                                <a:pt x="310135" y="832062"/>
                              </a:lnTo>
                              <a:lnTo>
                                <a:pt x="290323" y="845778"/>
                              </a:lnTo>
                              <a:lnTo>
                                <a:pt x="268987" y="857970"/>
                              </a:lnTo>
                              <a:lnTo>
                                <a:pt x="247650" y="868638"/>
                              </a:lnTo>
                              <a:lnTo>
                                <a:pt x="224790" y="879306"/>
                              </a:lnTo>
                              <a:lnTo>
                                <a:pt x="201930" y="888450"/>
                              </a:lnTo>
                              <a:lnTo>
                                <a:pt x="179070" y="896070"/>
                              </a:lnTo>
                              <a:lnTo>
                                <a:pt x="154686" y="903690"/>
                              </a:lnTo>
                              <a:lnTo>
                                <a:pt x="130303" y="909786"/>
                              </a:lnTo>
                              <a:lnTo>
                                <a:pt x="104394" y="914358"/>
                              </a:lnTo>
                              <a:lnTo>
                                <a:pt x="78486" y="918930"/>
                              </a:lnTo>
                              <a:lnTo>
                                <a:pt x="52578" y="921978"/>
                              </a:lnTo>
                              <a:lnTo>
                                <a:pt x="26670" y="923502"/>
                              </a:lnTo>
                              <a:lnTo>
                                <a:pt x="0" y="923502"/>
                              </a:lnTo>
                              <a:lnTo>
                                <a:pt x="0" y="914358"/>
                              </a:lnTo>
                              <a:lnTo>
                                <a:pt x="26670" y="914358"/>
                              </a:lnTo>
                              <a:lnTo>
                                <a:pt x="52578" y="912834"/>
                              </a:lnTo>
                              <a:lnTo>
                                <a:pt x="76962" y="909786"/>
                              </a:lnTo>
                              <a:lnTo>
                                <a:pt x="102870" y="905214"/>
                              </a:lnTo>
                              <a:lnTo>
                                <a:pt x="127254" y="900642"/>
                              </a:lnTo>
                              <a:lnTo>
                                <a:pt x="151638" y="894546"/>
                              </a:lnTo>
                              <a:lnTo>
                                <a:pt x="174498" y="886926"/>
                              </a:lnTo>
                              <a:lnTo>
                                <a:pt x="198882" y="879306"/>
                              </a:lnTo>
                              <a:lnTo>
                                <a:pt x="221742" y="870162"/>
                              </a:lnTo>
                              <a:lnTo>
                                <a:pt x="243078" y="859494"/>
                              </a:lnTo>
                              <a:lnTo>
                                <a:pt x="264414" y="848826"/>
                              </a:lnTo>
                              <a:lnTo>
                                <a:pt x="285750" y="836634"/>
                              </a:lnTo>
                              <a:lnTo>
                                <a:pt x="305562" y="824442"/>
                              </a:lnTo>
                              <a:lnTo>
                                <a:pt x="323850" y="810726"/>
                              </a:lnTo>
                              <a:lnTo>
                                <a:pt x="342138" y="797010"/>
                              </a:lnTo>
                              <a:lnTo>
                                <a:pt x="360426" y="781770"/>
                              </a:lnTo>
                              <a:lnTo>
                                <a:pt x="377190" y="766530"/>
                              </a:lnTo>
                              <a:lnTo>
                                <a:pt x="393954" y="749766"/>
                              </a:lnTo>
                              <a:lnTo>
                                <a:pt x="407670" y="733002"/>
                              </a:lnTo>
                              <a:lnTo>
                                <a:pt x="422911" y="714714"/>
                              </a:lnTo>
                              <a:lnTo>
                                <a:pt x="435102" y="696426"/>
                              </a:lnTo>
                              <a:lnTo>
                                <a:pt x="448818" y="678138"/>
                              </a:lnTo>
                              <a:lnTo>
                                <a:pt x="459487" y="658326"/>
                              </a:lnTo>
                              <a:lnTo>
                                <a:pt x="470154" y="638514"/>
                              </a:lnTo>
                              <a:lnTo>
                                <a:pt x="479299" y="617178"/>
                              </a:lnTo>
                              <a:lnTo>
                                <a:pt x="486918" y="597366"/>
                              </a:lnTo>
                              <a:lnTo>
                                <a:pt x="493014" y="576030"/>
                              </a:lnTo>
                              <a:lnTo>
                                <a:pt x="499111" y="553170"/>
                              </a:lnTo>
                              <a:lnTo>
                                <a:pt x="503682" y="531834"/>
                              </a:lnTo>
                              <a:lnTo>
                                <a:pt x="506730" y="508974"/>
                              </a:lnTo>
                              <a:lnTo>
                                <a:pt x="508254" y="486114"/>
                              </a:lnTo>
                              <a:lnTo>
                                <a:pt x="509778" y="461730"/>
                              </a:lnTo>
                              <a:lnTo>
                                <a:pt x="508254" y="438870"/>
                              </a:lnTo>
                              <a:lnTo>
                                <a:pt x="506730" y="416010"/>
                              </a:lnTo>
                              <a:lnTo>
                                <a:pt x="503682" y="393150"/>
                              </a:lnTo>
                              <a:lnTo>
                                <a:pt x="499111" y="371814"/>
                              </a:lnTo>
                              <a:lnTo>
                                <a:pt x="493014" y="348954"/>
                              </a:lnTo>
                              <a:lnTo>
                                <a:pt x="486918" y="327618"/>
                              </a:lnTo>
                              <a:lnTo>
                                <a:pt x="479299" y="307806"/>
                              </a:lnTo>
                              <a:lnTo>
                                <a:pt x="470154" y="286470"/>
                              </a:lnTo>
                              <a:lnTo>
                                <a:pt x="459487" y="266658"/>
                              </a:lnTo>
                              <a:lnTo>
                                <a:pt x="448818" y="246846"/>
                              </a:lnTo>
                              <a:lnTo>
                                <a:pt x="436626" y="228558"/>
                              </a:lnTo>
                              <a:lnTo>
                                <a:pt x="422911" y="210270"/>
                              </a:lnTo>
                              <a:lnTo>
                                <a:pt x="409194" y="191982"/>
                              </a:lnTo>
                              <a:lnTo>
                                <a:pt x="393954" y="175218"/>
                              </a:lnTo>
                              <a:lnTo>
                                <a:pt x="377190" y="158454"/>
                              </a:lnTo>
                              <a:lnTo>
                                <a:pt x="360426" y="143214"/>
                              </a:lnTo>
                              <a:lnTo>
                                <a:pt x="342138" y="127974"/>
                              </a:lnTo>
                              <a:lnTo>
                                <a:pt x="323850" y="114258"/>
                              </a:lnTo>
                              <a:lnTo>
                                <a:pt x="305562" y="100542"/>
                              </a:lnTo>
                              <a:lnTo>
                                <a:pt x="285750" y="86826"/>
                              </a:lnTo>
                              <a:lnTo>
                                <a:pt x="264414" y="76158"/>
                              </a:lnTo>
                              <a:lnTo>
                                <a:pt x="243078" y="65490"/>
                              </a:lnTo>
                              <a:lnTo>
                                <a:pt x="221742" y="54822"/>
                              </a:lnTo>
                              <a:lnTo>
                                <a:pt x="198882" y="45678"/>
                              </a:lnTo>
                              <a:lnTo>
                                <a:pt x="176022" y="38058"/>
                              </a:lnTo>
                              <a:lnTo>
                                <a:pt x="151638" y="30438"/>
                              </a:lnTo>
                              <a:lnTo>
                                <a:pt x="127254" y="24342"/>
                              </a:lnTo>
                              <a:lnTo>
                                <a:pt x="102870" y="19770"/>
                              </a:lnTo>
                              <a:lnTo>
                                <a:pt x="78486" y="15198"/>
                              </a:lnTo>
                              <a:lnTo>
                                <a:pt x="52578" y="12150"/>
                              </a:lnTo>
                              <a:lnTo>
                                <a:pt x="26670" y="10626"/>
                              </a:lnTo>
                              <a:lnTo>
                                <a:pt x="0" y="106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836" name="Picture 37836"/>
                        <pic:cNvPicPr/>
                      </pic:nvPicPr>
                      <pic:blipFill>
                        <a:blip r:embed="rId1"/>
                        <a:stretch>
                          <a:fillRect/>
                        </a:stretch>
                      </pic:blipFill>
                      <pic:spPr>
                        <a:xfrm>
                          <a:off x="4829556" y="51816"/>
                          <a:ext cx="579120" cy="978408"/>
                        </a:xfrm>
                        <a:prstGeom prst="rect">
                          <a:avLst/>
                        </a:prstGeom>
                      </pic:spPr>
                    </pic:pic>
                  </wpg:wgp>
                </a:graphicData>
              </a:graphic>
            </wp:anchor>
          </w:drawing>
        </mc:Choice>
        <mc:Fallback>
          <w:pict>
            <v:group id="Group 37831" o:spid="_x0000_s1062" style="position:absolute;left:0;text-align:left;margin-left:84.25pt;margin-top:19.7pt;width:450.2pt;height:81.1pt;z-index:251619328;mso-position-horizontal-relative:page;mso-position-vertical-relative:top-margin-area" coordsize="57180,10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">
              <v:rect id="Rectangle 37837" o:spid="_x0000_s1063" style="position:absolute;left:15;top:368;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Sy8cA&#10;AADeAAAADwAAAGRycy9kb3ducmV2LnhtbESPT2vCQBTE70K/w/IK3nTTChqjq0hV9Fj/gHp7ZJ9J&#10;aPZtyK4m+um7hYLHYWZ+w0znrSnFnWpXWFbw0Y9AEKdWF5wpOB7WvRiE88gaS8uk4EEO5rO3zhQT&#10;bRve0X3vMxEg7BJUkHtfJVK6NCeDrm8r4uBdbW3QB1lnUtfYBLgp5WcUDaXBgsNCjhV95ZT+7G9G&#10;wSauFuetfTZZubpsTt+n8fIw9kp139vFBISn1r/C/+2tVjAYxY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YEsvHAAAA3gAAAA8AAAAAAAAAAAAAAAAAmAIAAGRy&#10;cy9kb3ducmV2LnhtbFBLBQYAAAAABAAEAPUAAACMAwAAAAA=&#10;" filled="f" stroked="f">
                <v:textbox inset="0,0,0,0">
                  <w:txbxContent>
                    <w:p w14:paraId="3F83174F" w14:textId="77777777" w:rsidR="002C5144" w:rsidRDefault="002C5144">
                      <w:pPr>
                        <w:spacing w:after="160" w:line="259" w:lineRule="auto"/>
                        <w:ind w:left="0" w:firstLine="0"/>
                        <w:jc w:val="left"/>
                      </w:pPr>
                      <w:r>
                        <w:t xml:space="preserve"> </w:t>
                      </w:r>
                    </w:p>
                  </w:txbxContent>
                </v:textbox>
              </v:rect>
              <v:shape id="Shape 39691" o:spid="_x0000_s1064" style="position:absolute;top:2377;width:53995;height:4679;visibility:visible;mso-wrap-style:square;v-text-anchor:top" coordsize="539953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Bl8kA&#10;AADeAAAADwAAAGRycy9kb3ducmV2LnhtbESPQUvDQBSE70L/w/IK3uymFquN3ZaiiFYQMe2hx0f2&#10;uQlm36bZ1zb9925B8DjMzDfMfNn7Rh2pi3VgA+NRBoq4DLZmZ2C7ebl5ABUF2WITmAycKcJyMbia&#10;Y27Dib/oWIhTCcIxRwOVSJtrHcuKPMZRaImT9x06j5Jk57Tt8JTgvtG3WTbVHmtOCxW29FRR+VMc&#10;vAEna3eerD6fd/J+X3y83mX7/WFrzPWwXz2CEurlP/zXfrMGJrPpbAyXO+kK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0sBl8kAAADeAAAADwAAAAAAAAAAAAAAAACYAgAA&#10;ZHJzL2Rvd25yZXYueG1sUEsFBgAAAAAEAAQA9QAAAI4DAAAAAA==&#10;" path="m,l5399532,r,467868l,467868,,e" fillcolor="#de2e16" stroked="f" strokeweight="0">
                <v:stroke miterlimit="83231f" joinstyle="miter"/>
                <v:path arrowok="t" textboxrect="0,0,5399532,467868"/>
              </v:shape>
              <v:shape id="Shape 37833" o:spid="_x0000_s1065" style="position:absolute;left:46847;top:45;width:10287;height:9144;visibility:visible;mso-wrap-style:square;v-text-anchor:top" coordsize="10287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oscA&#10;AADeAAAADwAAAGRycy9kb3ducmV2LnhtbESPwWrDMBBE74X+g9hCb43cGFLjRgml0BAfQmqnH7BY&#10;G8vEWhlLid1+fRUI5DjMzBtmuZ5sJy40+NaxgtdZAoK4drrlRsHP4eslA+EDssbOMSn4JQ/r1ePD&#10;EnPtRi7pUoVGRAj7HBWYEPpcSl8bsuhnrieO3tENFkOUQyP1gGOE207Ok2QhLbYcFwz29GmoPlVn&#10;q+AvDftxz7vtLslKXZhN8V2eC6Wen6aPdxCBpnAP39pbrSB9y9IUr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j6LHAAAA3gAAAA8AAAAAAAAAAAAAAAAAmAIAAGRy&#10;cy9kb3ducmV2LnhtbFBLBQYAAAAABAAEAPUAAACMAwAAAAA=&#10;" path="m513588,v284988,,515112,205740,515112,457200c1028700,710184,798576,914400,513588,914400,230124,914400,,710184,,457200,,205740,230124,,513588,xe" stroked="f" strokeweight="0">
                <v:stroke miterlimit="83231f" joinstyle="miter"/>
                <v:path arrowok="t" textboxrect="0,0,1028700,914400"/>
              </v:shape>
              <v:shape id="Shape 37834" o:spid="_x0000_s1066" style="position:absolute;left:46802;width:5189;height:9235;visibility:visible;mso-wrap-style:square;v-text-anchor:top" coordsize="518922,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U5MYA&#10;AADeAAAADwAAAGRycy9kb3ducmV2LnhtbESPT4vCMBTE7wt+h/AEb2vadVlLNYoriMKyB/8cPD6a&#10;Z1NsXmoTtfvtN4LgcZiZ3zDTeWdrcaPWV44VpMMEBHHhdMWlgsN+9Z6B8AFZY+2YFPyRh/ms9zbF&#10;XLs7b+m2C6WIEPY5KjAhNLmUvjBk0Q9dQxy9k2sthijbUuoW7xFua/mRJF/SYsVxwWBDS0PFeXe1&#10;Cn7PmK6OzhySHx67dVpvL5vsW6lBv1tMQATqwiv8bG+0gtE4G33C406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U5MYAAADeAAAADwAAAAAAAAAAAAAAAACYAgAAZHJz&#10;L2Rvd25yZXYueG1sUEsFBgAAAAAEAAQA9QAAAIsDAAAAAA==&#10;" path="m518160,r762,42l518922,10668r-26670,l466344,12192r-24384,3048l416052,19812r-24384,4572l367284,30480r-22860,7620l320040,45720r-22860,9144l275844,64008,254508,76200,233172,86868r-19812,13716l195072,112776r-18288,15240l158496,143256r-16764,15240l124968,175260r-13716,16764l96012,210312,83820,228600,70104,246888,59436,266700,48768,286512r-9144,19812l32004,327660r-6096,21336l19812,371856r-4572,21336l12192,416052r-1524,22860l9144,461772r1524,24384l12192,509016r3048,21336l19812,553212r6096,21336l32004,595884r7620,21336l48768,638556r10668,19812l70104,678180r12192,18288l96012,714756r13716,18288l124968,749808r16764,16764l158496,781812r16764,15240l195072,810768r18288,13716l233172,836676r21336,12192l275844,859536r21336,10668l320040,879348r22860,7620l367284,894588r24384,6096l416052,905256r24384,4572l466344,912876r25908,1524l518922,914400r,9144l492252,923544r-25908,-1524l440436,918972r-25908,-4572l390144,909828r-25908,-6096l341376,896112r-24384,-7620l294132,879348,271272,868680,249936,858012,228600,845820,208788,832104,188976,818388,170688,804672,152400,789432,135636,772668,118872,755904,103632,739140,88392,720852,74676,702564,62484,682752,51816,662940,41148,643128,32004,621792,22860,600456,16764,577596,10668,556260,6096,533400,3048,510540,,486156,,438912,3048,414528,6096,391668r4572,-22860l16764,347472r6096,-22860l32004,303276r9144,-21336l50292,262128,62484,242316,74676,222504,88392,204216r15240,-18288l118872,169164r15240,-16764l152400,135636r18288,-15240l188976,105156,208788,92964,228600,79248,249936,67056,271272,56388,294132,45720r22860,-9144l339852,28956r24384,-7620l388620,15240r25908,-4572l440436,6096,466344,3048,492252,1524,518160,xe" stroked="f" strokeweight="0">
                <v:stroke miterlimit="83231f" joinstyle="miter"/>
                <v:path arrowok="t" textboxrect="0,0,518922,923544"/>
              </v:shape>
              <v:shape id="Shape 37835" o:spid="_x0000_s1067" style="position:absolute;left:51991;width:5189;height:9235;visibility:visible;mso-wrap-style:square;v-text-anchor:top" coordsize="518923,9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ObMcA&#10;AADeAAAADwAAAGRycy9kb3ducmV2LnhtbESPT2sCMRTE7wW/Q3hCL0Wz1j+V1SitqHhqqdb7Y/Pc&#10;LG5etpt0Xb+9EYQeh5n5DTNftrYUDdW+cKxg0E9AEGdOF5wr+DlselMQPiBrLB2Tgit5WC46T3NM&#10;tbvwNzX7kIsIYZ+iAhNClUrpM0MWfd9VxNE7udpiiLLOpa7xEuG2lK9JMpEWC44LBitaGcrO+z+r&#10;IDl+Viserbcf1/HvadOYl+ZrQko9d9v3GYhAbfgPP9o7rWD4Nh2O4X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zHAAAA3gAAAA8AAAAAAAAAAAAAAAAAmAIAAGRy&#10;cy9kb3ducmV2LnhtbFBLBQYAAAAABAAEAPUAAACMAwAAAAA=&#10;" path="m,l26670,1482,52578,3006,78486,6054r25908,4572l128778,15198r25908,6096l177547,28914r24383,7620l224790,45678r22860,10668l268987,67014r21336,12192l310135,91398r19812,13716l348235,120354r18288,15240l383287,150834r16763,16764l415290,185886r15240,18288l444247,222462r12191,19812l467106,262086r10669,19812l486918,303234r9144,21336l502159,347430r6095,21336l512826,391626r3049,22860l518923,438870r,47244l515875,508974r-3049,24384l508254,554694r-6095,22860l496062,600414r-9144,21336l477775,641562r-9145,21336l456438,682710r-12191,19812l430530,720810r-15240,18288l400050,755862r-15239,16764l366523,789390r-18288,15240l329947,818346r-19812,13716l290323,845778r-21336,12192l247650,868638r-22860,10668l201930,888450r-22860,7620l154686,903690r-24383,6096l104394,914358r-25908,4572l52578,921978r-25908,1524l,923502r,-9144l26670,914358r25908,-1524l76962,909786r25908,-4572l127254,900642r24384,-6096l174498,886926r24384,-7620l221742,870162r21336,-10668l264414,848826r21336,-12192l305562,824442r18288,-13716l342138,797010r18288,-15240l377190,766530r16764,-16764l407670,733002r15241,-18288l435102,696426r13716,-18288l459487,658326r10667,-19812l479299,617178r7619,-19812l493014,576030r6097,-22860l503682,531834r3048,-22860l508254,486114r1524,-24384l508254,438870r-1524,-22860l503682,393150r-4571,-21336l493014,348954r-6096,-21336l479299,307806r-9145,-21336l459487,266658,448818,246846,436626,228558,422911,210270,409194,191982,393954,175218,377190,158454,360426,143214,342138,127974,323850,114258,305562,100542,285750,86826,264414,76158,243078,65490,221742,54822,198882,45678,176022,38058,151638,30438,127254,24342,102870,19770,78486,15198,52578,12150,26670,10626,,10626,,xe" stroked="f" strokeweight="0">
                <v:stroke miterlimit="83231f" joinstyle="miter"/>
                <v:path arrowok="t" textboxrect="0,0,518923,9235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36" o:spid="_x0000_s1068" type="#_x0000_t75" style="position:absolute;left:48295;top:518;width:5791;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wIHGAAAA3gAAAA8AAABkcnMvZG93bnJldi54bWxEj91KAzEUhO+FvkM4gnc2212oZdu0WEFU&#10;6k1/HuB0c9wsbk6W5Niub28EwcthZr5hVpvR9+pCMXWBDcymBSjiJtiOWwOn4/P9AlQSZIt9YDLw&#10;TQk268nNCmsbrryny0FalSGcajTgRIZa69Q48pimYSDO3keIHiXL2Gob8ZrhvtdlUcy1x47zgsOB&#10;nhw1n4cvb8C7t3LXWn4/bmdRzrtTVb5IZczd7fi4BCU0yn/4r/1qDVQPi2oOv3fyFd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AgcYAAADeAAAADwAAAAAAAAAAAAAA&#10;AACfAgAAZHJzL2Rvd25yZXYueG1sUEsFBgAAAAAEAAQA9wAAAJIDAAAAAA==&#10;">
                <v:imagedata r:id="rId2" o:title=""/>
              </v:shape>
              <w10:wrap type="square" anchorx="page" anchory="margin"/>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171C2" w14:textId="77777777" w:rsidR="002C5144" w:rsidRDefault="002C5144">
    <w:pPr>
      <w:spacing w:after="0" w:line="259" w:lineRule="auto"/>
      <w:ind w:left="-1668" w:right="10317" w:firstLine="0"/>
      <w:jc w:val="left"/>
    </w:pPr>
    <w:r>
      <w:rPr>
        <w:rFonts w:ascii="Calibri" w:eastAsia="Calibri" w:hAnsi="Calibri" w:cs="Calibri"/>
        <w:noProof/>
        <w:sz w:val="22"/>
        <w:lang w:eastAsia="de-DE"/>
      </w:rPr>
      <mc:AlternateContent>
        <mc:Choice Requires="wpg">
          <w:drawing>
            <wp:anchor distT="0" distB="0" distL="114300" distR="114300" simplePos="0" relativeHeight="251643904" behindDoc="0" locked="0" layoutInCell="1" allowOverlap="1" wp14:anchorId="78F24228" wp14:editId="095CFFC1">
              <wp:simplePos x="0" y="0"/>
              <wp:positionH relativeFrom="margin">
                <wp:align>left</wp:align>
              </wp:positionH>
              <wp:positionV relativeFrom="topMargin">
                <wp:align>bottom</wp:align>
              </wp:positionV>
              <wp:extent cx="5717540" cy="1029970"/>
              <wp:effectExtent l="0" t="0" r="0" b="0"/>
              <wp:wrapSquare wrapText="bothSides"/>
              <wp:docPr id="37810" name="Group 37810"/>
              <wp:cNvGraphicFramePr/>
              <a:graphic xmlns:a="http://schemas.openxmlformats.org/drawingml/2006/main">
                <a:graphicData uri="http://schemas.microsoft.com/office/word/2010/wordprocessingGroup">
                  <wpg:wgp>
                    <wpg:cNvGrpSpPr/>
                    <wpg:grpSpPr>
                      <a:xfrm>
                        <a:off x="0" y="0"/>
                        <a:ext cx="5717540" cy="1029970"/>
                        <a:chOff x="0" y="0"/>
                        <a:chExt cx="5718048" cy="1030224"/>
                      </a:xfrm>
                    </wpg:grpSpPr>
                    <wps:wsp>
                      <wps:cNvPr id="37816" name="Rectangle 37816"/>
                      <wps:cNvSpPr/>
                      <wps:spPr>
                        <a:xfrm>
                          <a:off x="1523" y="36890"/>
                          <a:ext cx="56315" cy="187490"/>
                        </a:xfrm>
                        <a:prstGeom prst="rect">
                          <a:avLst/>
                        </a:prstGeom>
                        <a:ln>
                          <a:noFill/>
                        </a:ln>
                      </wps:spPr>
                      <wps:txbx>
                        <w:txbxContent>
                          <w:p w14:paraId="68BD65DC" w14:textId="77777777" w:rsidR="002C5144" w:rsidRDefault="002C5144">
                            <w:pPr>
                              <w:spacing w:after="160" w:line="259" w:lineRule="auto"/>
                              <w:ind w:left="0" w:firstLine="0"/>
                              <w:jc w:val="left"/>
                            </w:pPr>
                            <w:r>
                              <w:t xml:space="preserve"> </w:t>
                            </w:r>
                          </w:p>
                        </w:txbxContent>
                      </wps:txbx>
                      <wps:bodyPr horzOverflow="overflow" vert="horz" lIns="0" tIns="0" rIns="0" bIns="0" rtlCol="0">
                        <a:noAutofit/>
                      </wps:bodyPr>
                    </wps:wsp>
                    <wps:wsp>
                      <wps:cNvPr id="39689" name="Shape 39689"/>
                      <wps:cNvSpPr/>
                      <wps:spPr>
                        <a:xfrm>
                          <a:off x="0" y="237744"/>
                          <a:ext cx="5399532" cy="467868"/>
                        </a:xfrm>
                        <a:custGeom>
                          <a:avLst/>
                          <a:gdLst/>
                          <a:ahLst/>
                          <a:cxnLst/>
                          <a:rect l="0" t="0" r="0" b="0"/>
                          <a:pathLst>
                            <a:path w="5399532" h="467868">
                              <a:moveTo>
                                <a:pt x="0" y="0"/>
                              </a:moveTo>
                              <a:lnTo>
                                <a:pt x="5399532" y="0"/>
                              </a:lnTo>
                              <a:lnTo>
                                <a:pt x="5399532" y="467868"/>
                              </a:lnTo>
                              <a:lnTo>
                                <a:pt x="0" y="467868"/>
                              </a:lnTo>
                              <a:lnTo>
                                <a:pt x="0" y="0"/>
                              </a:lnTo>
                            </a:path>
                          </a:pathLst>
                        </a:custGeom>
                        <a:ln w="0" cap="flat">
                          <a:miter lim="127000"/>
                        </a:ln>
                      </wps:spPr>
                      <wps:style>
                        <a:lnRef idx="0">
                          <a:srgbClr val="000000">
                            <a:alpha val="0"/>
                          </a:srgbClr>
                        </a:lnRef>
                        <a:fillRef idx="1">
                          <a:srgbClr val="DE2E16"/>
                        </a:fillRef>
                        <a:effectRef idx="0">
                          <a:scrgbClr r="0" g="0" b="0"/>
                        </a:effectRef>
                        <a:fontRef idx="none"/>
                      </wps:style>
                      <wps:bodyPr/>
                    </wps:wsp>
                    <wps:wsp>
                      <wps:cNvPr id="37812" name="Shape 37812"/>
                      <wps:cNvSpPr/>
                      <wps:spPr>
                        <a:xfrm>
                          <a:off x="4684776" y="4572"/>
                          <a:ext cx="1028700" cy="914400"/>
                        </a:xfrm>
                        <a:custGeom>
                          <a:avLst/>
                          <a:gdLst/>
                          <a:ahLst/>
                          <a:cxnLst/>
                          <a:rect l="0" t="0" r="0" b="0"/>
                          <a:pathLst>
                            <a:path w="1028700" h="914400">
                              <a:moveTo>
                                <a:pt x="513588" y="0"/>
                              </a:moveTo>
                              <a:cubicBezTo>
                                <a:pt x="798576" y="0"/>
                                <a:pt x="1028700" y="205740"/>
                                <a:pt x="1028700" y="457200"/>
                              </a:cubicBezTo>
                              <a:cubicBezTo>
                                <a:pt x="1028700" y="710184"/>
                                <a:pt x="798576" y="914400"/>
                                <a:pt x="513588" y="914400"/>
                              </a:cubicBezTo>
                              <a:cubicBezTo>
                                <a:pt x="230124" y="914400"/>
                                <a:pt x="0" y="710184"/>
                                <a:pt x="0" y="457200"/>
                              </a:cubicBezTo>
                              <a:cubicBezTo>
                                <a:pt x="0" y="205740"/>
                                <a:pt x="230124" y="0"/>
                                <a:pt x="5135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13" name="Shape 37813"/>
                      <wps:cNvSpPr/>
                      <wps:spPr>
                        <a:xfrm>
                          <a:off x="4680204" y="0"/>
                          <a:ext cx="518922" cy="923544"/>
                        </a:xfrm>
                        <a:custGeom>
                          <a:avLst/>
                          <a:gdLst/>
                          <a:ahLst/>
                          <a:cxnLst/>
                          <a:rect l="0" t="0" r="0" b="0"/>
                          <a:pathLst>
                            <a:path w="518922" h="923544">
                              <a:moveTo>
                                <a:pt x="518160" y="0"/>
                              </a:moveTo>
                              <a:lnTo>
                                <a:pt x="518922" y="42"/>
                              </a:lnTo>
                              <a:lnTo>
                                <a:pt x="518922" y="10668"/>
                              </a:lnTo>
                              <a:lnTo>
                                <a:pt x="492252" y="10668"/>
                              </a:lnTo>
                              <a:lnTo>
                                <a:pt x="466344" y="12192"/>
                              </a:lnTo>
                              <a:lnTo>
                                <a:pt x="441960" y="15240"/>
                              </a:lnTo>
                              <a:lnTo>
                                <a:pt x="416052" y="19812"/>
                              </a:lnTo>
                              <a:lnTo>
                                <a:pt x="391668" y="24384"/>
                              </a:lnTo>
                              <a:lnTo>
                                <a:pt x="367284" y="30480"/>
                              </a:lnTo>
                              <a:lnTo>
                                <a:pt x="344424" y="38100"/>
                              </a:lnTo>
                              <a:lnTo>
                                <a:pt x="320040" y="45720"/>
                              </a:lnTo>
                              <a:lnTo>
                                <a:pt x="297180" y="54864"/>
                              </a:lnTo>
                              <a:lnTo>
                                <a:pt x="275844" y="64008"/>
                              </a:lnTo>
                              <a:lnTo>
                                <a:pt x="254508" y="76200"/>
                              </a:lnTo>
                              <a:lnTo>
                                <a:pt x="233172" y="86868"/>
                              </a:lnTo>
                              <a:lnTo>
                                <a:pt x="213360" y="100584"/>
                              </a:lnTo>
                              <a:lnTo>
                                <a:pt x="195072" y="112776"/>
                              </a:lnTo>
                              <a:lnTo>
                                <a:pt x="176784" y="128016"/>
                              </a:lnTo>
                              <a:lnTo>
                                <a:pt x="158496" y="143256"/>
                              </a:lnTo>
                              <a:lnTo>
                                <a:pt x="141732" y="158496"/>
                              </a:lnTo>
                              <a:lnTo>
                                <a:pt x="124968" y="175260"/>
                              </a:lnTo>
                              <a:lnTo>
                                <a:pt x="111252" y="192024"/>
                              </a:lnTo>
                              <a:lnTo>
                                <a:pt x="96012" y="210312"/>
                              </a:lnTo>
                              <a:lnTo>
                                <a:pt x="83820" y="228600"/>
                              </a:lnTo>
                              <a:lnTo>
                                <a:pt x="70104" y="246888"/>
                              </a:lnTo>
                              <a:lnTo>
                                <a:pt x="59436" y="266700"/>
                              </a:lnTo>
                              <a:lnTo>
                                <a:pt x="48768" y="286512"/>
                              </a:lnTo>
                              <a:lnTo>
                                <a:pt x="39624" y="306324"/>
                              </a:lnTo>
                              <a:lnTo>
                                <a:pt x="32004" y="327660"/>
                              </a:lnTo>
                              <a:lnTo>
                                <a:pt x="25908" y="348996"/>
                              </a:lnTo>
                              <a:lnTo>
                                <a:pt x="19812" y="371856"/>
                              </a:lnTo>
                              <a:lnTo>
                                <a:pt x="15240" y="393192"/>
                              </a:lnTo>
                              <a:lnTo>
                                <a:pt x="12192" y="416052"/>
                              </a:lnTo>
                              <a:lnTo>
                                <a:pt x="10668" y="438912"/>
                              </a:lnTo>
                              <a:lnTo>
                                <a:pt x="9144" y="461772"/>
                              </a:lnTo>
                              <a:lnTo>
                                <a:pt x="10668" y="486156"/>
                              </a:lnTo>
                              <a:lnTo>
                                <a:pt x="12192" y="509016"/>
                              </a:lnTo>
                              <a:lnTo>
                                <a:pt x="15240" y="530352"/>
                              </a:lnTo>
                              <a:lnTo>
                                <a:pt x="19812" y="553212"/>
                              </a:lnTo>
                              <a:lnTo>
                                <a:pt x="25908" y="574548"/>
                              </a:lnTo>
                              <a:lnTo>
                                <a:pt x="32004" y="595884"/>
                              </a:lnTo>
                              <a:lnTo>
                                <a:pt x="39624" y="617220"/>
                              </a:lnTo>
                              <a:lnTo>
                                <a:pt x="48768" y="638556"/>
                              </a:lnTo>
                              <a:lnTo>
                                <a:pt x="59436" y="658368"/>
                              </a:lnTo>
                              <a:lnTo>
                                <a:pt x="70104" y="678180"/>
                              </a:lnTo>
                              <a:lnTo>
                                <a:pt x="82296" y="696468"/>
                              </a:lnTo>
                              <a:lnTo>
                                <a:pt x="96012" y="714756"/>
                              </a:lnTo>
                              <a:lnTo>
                                <a:pt x="109728" y="733044"/>
                              </a:lnTo>
                              <a:lnTo>
                                <a:pt x="124968" y="749808"/>
                              </a:lnTo>
                              <a:lnTo>
                                <a:pt x="141732" y="766572"/>
                              </a:lnTo>
                              <a:lnTo>
                                <a:pt x="158496" y="781812"/>
                              </a:lnTo>
                              <a:lnTo>
                                <a:pt x="175260" y="797052"/>
                              </a:lnTo>
                              <a:lnTo>
                                <a:pt x="195072" y="810768"/>
                              </a:lnTo>
                              <a:lnTo>
                                <a:pt x="213360" y="824484"/>
                              </a:lnTo>
                              <a:lnTo>
                                <a:pt x="233172" y="836676"/>
                              </a:lnTo>
                              <a:lnTo>
                                <a:pt x="254508" y="848868"/>
                              </a:lnTo>
                              <a:lnTo>
                                <a:pt x="275844" y="859536"/>
                              </a:lnTo>
                              <a:lnTo>
                                <a:pt x="297180" y="870204"/>
                              </a:lnTo>
                              <a:lnTo>
                                <a:pt x="320040" y="879348"/>
                              </a:lnTo>
                              <a:lnTo>
                                <a:pt x="342900" y="886968"/>
                              </a:lnTo>
                              <a:lnTo>
                                <a:pt x="367284" y="894588"/>
                              </a:lnTo>
                              <a:lnTo>
                                <a:pt x="391668" y="900684"/>
                              </a:lnTo>
                              <a:lnTo>
                                <a:pt x="416052" y="905256"/>
                              </a:lnTo>
                              <a:lnTo>
                                <a:pt x="440436" y="909828"/>
                              </a:lnTo>
                              <a:lnTo>
                                <a:pt x="466344" y="912876"/>
                              </a:lnTo>
                              <a:lnTo>
                                <a:pt x="492252" y="914400"/>
                              </a:lnTo>
                              <a:lnTo>
                                <a:pt x="518922" y="914400"/>
                              </a:lnTo>
                              <a:lnTo>
                                <a:pt x="518922" y="923544"/>
                              </a:lnTo>
                              <a:lnTo>
                                <a:pt x="492252" y="923544"/>
                              </a:lnTo>
                              <a:lnTo>
                                <a:pt x="466344" y="922020"/>
                              </a:lnTo>
                              <a:lnTo>
                                <a:pt x="440436" y="918972"/>
                              </a:lnTo>
                              <a:lnTo>
                                <a:pt x="414528" y="914400"/>
                              </a:lnTo>
                              <a:lnTo>
                                <a:pt x="390144" y="909828"/>
                              </a:lnTo>
                              <a:lnTo>
                                <a:pt x="364236" y="903732"/>
                              </a:lnTo>
                              <a:lnTo>
                                <a:pt x="341376" y="896112"/>
                              </a:lnTo>
                              <a:lnTo>
                                <a:pt x="316992" y="888492"/>
                              </a:lnTo>
                              <a:lnTo>
                                <a:pt x="294132" y="879348"/>
                              </a:lnTo>
                              <a:lnTo>
                                <a:pt x="271272" y="868680"/>
                              </a:lnTo>
                              <a:lnTo>
                                <a:pt x="249936" y="858012"/>
                              </a:lnTo>
                              <a:lnTo>
                                <a:pt x="228600" y="845820"/>
                              </a:lnTo>
                              <a:lnTo>
                                <a:pt x="208788" y="832104"/>
                              </a:lnTo>
                              <a:lnTo>
                                <a:pt x="188976" y="818388"/>
                              </a:lnTo>
                              <a:lnTo>
                                <a:pt x="170688" y="804672"/>
                              </a:lnTo>
                              <a:lnTo>
                                <a:pt x="152400" y="789432"/>
                              </a:lnTo>
                              <a:lnTo>
                                <a:pt x="135636" y="772668"/>
                              </a:lnTo>
                              <a:lnTo>
                                <a:pt x="118872" y="755904"/>
                              </a:lnTo>
                              <a:lnTo>
                                <a:pt x="103632" y="739140"/>
                              </a:lnTo>
                              <a:lnTo>
                                <a:pt x="88392" y="720852"/>
                              </a:lnTo>
                              <a:lnTo>
                                <a:pt x="74676" y="702564"/>
                              </a:lnTo>
                              <a:lnTo>
                                <a:pt x="62484" y="682752"/>
                              </a:lnTo>
                              <a:lnTo>
                                <a:pt x="51816" y="662940"/>
                              </a:lnTo>
                              <a:lnTo>
                                <a:pt x="41148" y="643128"/>
                              </a:lnTo>
                              <a:lnTo>
                                <a:pt x="32004" y="621792"/>
                              </a:lnTo>
                              <a:lnTo>
                                <a:pt x="22860" y="600456"/>
                              </a:lnTo>
                              <a:lnTo>
                                <a:pt x="16764" y="577596"/>
                              </a:lnTo>
                              <a:lnTo>
                                <a:pt x="10668" y="556260"/>
                              </a:lnTo>
                              <a:lnTo>
                                <a:pt x="6096" y="533400"/>
                              </a:lnTo>
                              <a:lnTo>
                                <a:pt x="3048" y="510540"/>
                              </a:lnTo>
                              <a:lnTo>
                                <a:pt x="0" y="486156"/>
                              </a:lnTo>
                              <a:lnTo>
                                <a:pt x="0" y="438912"/>
                              </a:lnTo>
                              <a:lnTo>
                                <a:pt x="3048" y="414528"/>
                              </a:lnTo>
                              <a:lnTo>
                                <a:pt x="6096" y="391668"/>
                              </a:lnTo>
                              <a:lnTo>
                                <a:pt x="10668" y="368808"/>
                              </a:lnTo>
                              <a:lnTo>
                                <a:pt x="16764" y="347472"/>
                              </a:lnTo>
                              <a:lnTo>
                                <a:pt x="22860" y="324612"/>
                              </a:lnTo>
                              <a:lnTo>
                                <a:pt x="32004" y="303276"/>
                              </a:lnTo>
                              <a:lnTo>
                                <a:pt x="41148" y="281940"/>
                              </a:lnTo>
                              <a:lnTo>
                                <a:pt x="50292" y="262128"/>
                              </a:lnTo>
                              <a:lnTo>
                                <a:pt x="62484" y="242316"/>
                              </a:lnTo>
                              <a:lnTo>
                                <a:pt x="74676" y="222504"/>
                              </a:lnTo>
                              <a:lnTo>
                                <a:pt x="88392" y="204216"/>
                              </a:lnTo>
                              <a:lnTo>
                                <a:pt x="103632" y="185928"/>
                              </a:lnTo>
                              <a:lnTo>
                                <a:pt x="118872" y="169164"/>
                              </a:lnTo>
                              <a:lnTo>
                                <a:pt x="134112" y="152400"/>
                              </a:lnTo>
                              <a:lnTo>
                                <a:pt x="152400" y="135636"/>
                              </a:lnTo>
                              <a:lnTo>
                                <a:pt x="170688" y="120396"/>
                              </a:lnTo>
                              <a:lnTo>
                                <a:pt x="188976" y="105156"/>
                              </a:lnTo>
                              <a:lnTo>
                                <a:pt x="208788" y="92964"/>
                              </a:lnTo>
                              <a:lnTo>
                                <a:pt x="228600" y="79248"/>
                              </a:lnTo>
                              <a:lnTo>
                                <a:pt x="249936" y="67056"/>
                              </a:lnTo>
                              <a:lnTo>
                                <a:pt x="271272" y="56388"/>
                              </a:lnTo>
                              <a:lnTo>
                                <a:pt x="294132" y="45720"/>
                              </a:lnTo>
                              <a:lnTo>
                                <a:pt x="316992" y="36576"/>
                              </a:lnTo>
                              <a:lnTo>
                                <a:pt x="339852" y="28956"/>
                              </a:lnTo>
                              <a:lnTo>
                                <a:pt x="364236" y="21336"/>
                              </a:lnTo>
                              <a:lnTo>
                                <a:pt x="388620" y="15240"/>
                              </a:lnTo>
                              <a:lnTo>
                                <a:pt x="414528" y="10668"/>
                              </a:lnTo>
                              <a:lnTo>
                                <a:pt x="440436" y="6096"/>
                              </a:lnTo>
                              <a:lnTo>
                                <a:pt x="466344" y="3048"/>
                              </a:lnTo>
                              <a:lnTo>
                                <a:pt x="492252" y="1524"/>
                              </a:lnTo>
                              <a:lnTo>
                                <a:pt x="518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14" name="Shape 37814"/>
                      <wps:cNvSpPr/>
                      <wps:spPr>
                        <a:xfrm>
                          <a:off x="5199126" y="42"/>
                          <a:ext cx="518923" cy="923502"/>
                        </a:xfrm>
                        <a:custGeom>
                          <a:avLst/>
                          <a:gdLst/>
                          <a:ahLst/>
                          <a:cxnLst/>
                          <a:rect l="0" t="0" r="0" b="0"/>
                          <a:pathLst>
                            <a:path w="518923" h="923502">
                              <a:moveTo>
                                <a:pt x="0" y="0"/>
                              </a:moveTo>
                              <a:lnTo>
                                <a:pt x="26670" y="1482"/>
                              </a:lnTo>
                              <a:lnTo>
                                <a:pt x="52578" y="3006"/>
                              </a:lnTo>
                              <a:lnTo>
                                <a:pt x="78486" y="6054"/>
                              </a:lnTo>
                              <a:lnTo>
                                <a:pt x="104394" y="10626"/>
                              </a:lnTo>
                              <a:lnTo>
                                <a:pt x="128778" y="15198"/>
                              </a:lnTo>
                              <a:lnTo>
                                <a:pt x="154686" y="21294"/>
                              </a:lnTo>
                              <a:lnTo>
                                <a:pt x="177547" y="28914"/>
                              </a:lnTo>
                              <a:lnTo>
                                <a:pt x="201930" y="36534"/>
                              </a:lnTo>
                              <a:lnTo>
                                <a:pt x="224790" y="45678"/>
                              </a:lnTo>
                              <a:lnTo>
                                <a:pt x="247650" y="56346"/>
                              </a:lnTo>
                              <a:lnTo>
                                <a:pt x="268987" y="67014"/>
                              </a:lnTo>
                              <a:lnTo>
                                <a:pt x="290323" y="79206"/>
                              </a:lnTo>
                              <a:lnTo>
                                <a:pt x="310135" y="91398"/>
                              </a:lnTo>
                              <a:lnTo>
                                <a:pt x="329947" y="105114"/>
                              </a:lnTo>
                              <a:lnTo>
                                <a:pt x="348235" y="120354"/>
                              </a:lnTo>
                              <a:lnTo>
                                <a:pt x="366523" y="135594"/>
                              </a:lnTo>
                              <a:lnTo>
                                <a:pt x="383287" y="150834"/>
                              </a:lnTo>
                              <a:lnTo>
                                <a:pt x="400050" y="167598"/>
                              </a:lnTo>
                              <a:lnTo>
                                <a:pt x="415290" y="185886"/>
                              </a:lnTo>
                              <a:lnTo>
                                <a:pt x="430530" y="204174"/>
                              </a:lnTo>
                              <a:lnTo>
                                <a:pt x="444247" y="222462"/>
                              </a:lnTo>
                              <a:lnTo>
                                <a:pt x="456438" y="242274"/>
                              </a:lnTo>
                              <a:lnTo>
                                <a:pt x="467106" y="262086"/>
                              </a:lnTo>
                              <a:lnTo>
                                <a:pt x="477775" y="281898"/>
                              </a:lnTo>
                              <a:lnTo>
                                <a:pt x="486918" y="303234"/>
                              </a:lnTo>
                              <a:lnTo>
                                <a:pt x="496062" y="324570"/>
                              </a:lnTo>
                              <a:lnTo>
                                <a:pt x="502159" y="347430"/>
                              </a:lnTo>
                              <a:lnTo>
                                <a:pt x="508254" y="368766"/>
                              </a:lnTo>
                              <a:lnTo>
                                <a:pt x="512826" y="391626"/>
                              </a:lnTo>
                              <a:lnTo>
                                <a:pt x="515875" y="414486"/>
                              </a:lnTo>
                              <a:lnTo>
                                <a:pt x="518923" y="438870"/>
                              </a:lnTo>
                              <a:lnTo>
                                <a:pt x="518923" y="486114"/>
                              </a:lnTo>
                              <a:lnTo>
                                <a:pt x="515875" y="508974"/>
                              </a:lnTo>
                              <a:lnTo>
                                <a:pt x="512826" y="533358"/>
                              </a:lnTo>
                              <a:lnTo>
                                <a:pt x="508254" y="554694"/>
                              </a:lnTo>
                              <a:lnTo>
                                <a:pt x="502159" y="577554"/>
                              </a:lnTo>
                              <a:lnTo>
                                <a:pt x="496062" y="600414"/>
                              </a:lnTo>
                              <a:lnTo>
                                <a:pt x="486918" y="621750"/>
                              </a:lnTo>
                              <a:lnTo>
                                <a:pt x="477775" y="641562"/>
                              </a:lnTo>
                              <a:lnTo>
                                <a:pt x="468630" y="662898"/>
                              </a:lnTo>
                              <a:lnTo>
                                <a:pt x="456438" y="682710"/>
                              </a:lnTo>
                              <a:lnTo>
                                <a:pt x="444247" y="702522"/>
                              </a:lnTo>
                              <a:lnTo>
                                <a:pt x="430530" y="720810"/>
                              </a:lnTo>
                              <a:lnTo>
                                <a:pt x="415290" y="739098"/>
                              </a:lnTo>
                              <a:lnTo>
                                <a:pt x="400050" y="755862"/>
                              </a:lnTo>
                              <a:lnTo>
                                <a:pt x="384811" y="772626"/>
                              </a:lnTo>
                              <a:lnTo>
                                <a:pt x="366523" y="789390"/>
                              </a:lnTo>
                              <a:lnTo>
                                <a:pt x="348235" y="804630"/>
                              </a:lnTo>
                              <a:lnTo>
                                <a:pt x="329947" y="818346"/>
                              </a:lnTo>
                              <a:lnTo>
                                <a:pt x="310135" y="832062"/>
                              </a:lnTo>
                              <a:lnTo>
                                <a:pt x="290323" y="845778"/>
                              </a:lnTo>
                              <a:lnTo>
                                <a:pt x="268987" y="857970"/>
                              </a:lnTo>
                              <a:lnTo>
                                <a:pt x="247650" y="868638"/>
                              </a:lnTo>
                              <a:lnTo>
                                <a:pt x="224790" y="879306"/>
                              </a:lnTo>
                              <a:lnTo>
                                <a:pt x="201930" y="888450"/>
                              </a:lnTo>
                              <a:lnTo>
                                <a:pt x="179070" y="896070"/>
                              </a:lnTo>
                              <a:lnTo>
                                <a:pt x="154686" y="903690"/>
                              </a:lnTo>
                              <a:lnTo>
                                <a:pt x="130303" y="909786"/>
                              </a:lnTo>
                              <a:lnTo>
                                <a:pt x="104394" y="914358"/>
                              </a:lnTo>
                              <a:lnTo>
                                <a:pt x="78486" y="918930"/>
                              </a:lnTo>
                              <a:lnTo>
                                <a:pt x="52578" y="921978"/>
                              </a:lnTo>
                              <a:lnTo>
                                <a:pt x="26670" y="923502"/>
                              </a:lnTo>
                              <a:lnTo>
                                <a:pt x="0" y="923502"/>
                              </a:lnTo>
                              <a:lnTo>
                                <a:pt x="0" y="914358"/>
                              </a:lnTo>
                              <a:lnTo>
                                <a:pt x="26670" y="914358"/>
                              </a:lnTo>
                              <a:lnTo>
                                <a:pt x="52578" y="912834"/>
                              </a:lnTo>
                              <a:lnTo>
                                <a:pt x="76962" y="909786"/>
                              </a:lnTo>
                              <a:lnTo>
                                <a:pt x="102870" y="905214"/>
                              </a:lnTo>
                              <a:lnTo>
                                <a:pt x="127254" y="900642"/>
                              </a:lnTo>
                              <a:lnTo>
                                <a:pt x="151638" y="894546"/>
                              </a:lnTo>
                              <a:lnTo>
                                <a:pt x="174498" y="886926"/>
                              </a:lnTo>
                              <a:lnTo>
                                <a:pt x="198882" y="879306"/>
                              </a:lnTo>
                              <a:lnTo>
                                <a:pt x="221742" y="870162"/>
                              </a:lnTo>
                              <a:lnTo>
                                <a:pt x="243078" y="859494"/>
                              </a:lnTo>
                              <a:lnTo>
                                <a:pt x="264414" y="848826"/>
                              </a:lnTo>
                              <a:lnTo>
                                <a:pt x="285750" y="836634"/>
                              </a:lnTo>
                              <a:lnTo>
                                <a:pt x="305562" y="824442"/>
                              </a:lnTo>
                              <a:lnTo>
                                <a:pt x="323850" y="810726"/>
                              </a:lnTo>
                              <a:lnTo>
                                <a:pt x="342138" y="797010"/>
                              </a:lnTo>
                              <a:lnTo>
                                <a:pt x="360426" y="781770"/>
                              </a:lnTo>
                              <a:lnTo>
                                <a:pt x="377190" y="766530"/>
                              </a:lnTo>
                              <a:lnTo>
                                <a:pt x="393954" y="749766"/>
                              </a:lnTo>
                              <a:lnTo>
                                <a:pt x="407670" y="733002"/>
                              </a:lnTo>
                              <a:lnTo>
                                <a:pt x="422911" y="714714"/>
                              </a:lnTo>
                              <a:lnTo>
                                <a:pt x="435102" y="696426"/>
                              </a:lnTo>
                              <a:lnTo>
                                <a:pt x="448818" y="678138"/>
                              </a:lnTo>
                              <a:lnTo>
                                <a:pt x="459487" y="658326"/>
                              </a:lnTo>
                              <a:lnTo>
                                <a:pt x="470154" y="638514"/>
                              </a:lnTo>
                              <a:lnTo>
                                <a:pt x="479299" y="617178"/>
                              </a:lnTo>
                              <a:lnTo>
                                <a:pt x="486918" y="597366"/>
                              </a:lnTo>
                              <a:lnTo>
                                <a:pt x="493014" y="576030"/>
                              </a:lnTo>
                              <a:lnTo>
                                <a:pt x="499111" y="553170"/>
                              </a:lnTo>
                              <a:lnTo>
                                <a:pt x="503682" y="531834"/>
                              </a:lnTo>
                              <a:lnTo>
                                <a:pt x="506730" y="508974"/>
                              </a:lnTo>
                              <a:lnTo>
                                <a:pt x="508254" y="486114"/>
                              </a:lnTo>
                              <a:lnTo>
                                <a:pt x="509778" y="461730"/>
                              </a:lnTo>
                              <a:lnTo>
                                <a:pt x="508254" y="438870"/>
                              </a:lnTo>
                              <a:lnTo>
                                <a:pt x="506730" y="416010"/>
                              </a:lnTo>
                              <a:lnTo>
                                <a:pt x="503682" y="393150"/>
                              </a:lnTo>
                              <a:lnTo>
                                <a:pt x="499111" y="371814"/>
                              </a:lnTo>
                              <a:lnTo>
                                <a:pt x="493014" y="348954"/>
                              </a:lnTo>
                              <a:lnTo>
                                <a:pt x="486918" y="327618"/>
                              </a:lnTo>
                              <a:lnTo>
                                <a:pt x="479299" y="307806"/>
                              </a:lnTo>
                              <a:lnTo>
                                <a:pt x="470154" y="286470"/>
                              </a:lnTo>
                              <a:lnTo>
                                <a:pt x="459487" y="266658"/>
                              </a:lnTo>
                              <a:lnTo>
                                <a:pt x="448818" y="246846"/>
                              </a:lnTo>
                              <a:lnTo>
                                <a:pt x="436626" y="228558"/>
                              </a:lnTo>
                              <a:lnTo>
                                <a:pt x="422911" y="210270"/>
                              </a:lnTo>
                              <a:lnTo>
                                <a:pt x="409194" y="191982"/>
                              </a:lnTo>
                              <a:lnTo>
                                <a:pt x="393954" y="175218"/>
                              </a:lnTo>
                              <a:lnTo>
                                <a:pt x="377190" y="158454"/>
                              </a:lnTo>
                              <a:lnTo>
                                <a:pt x="360426" y="143214"/>
                              </a:lnTo>
                              <a:lnTo>
                                <a:pt x="342138" y="127974"/>
                              </a:lnTo>
                              <a:lnTo>
                                <a:pt x="323850" y="114258"/>
                              </a:lnTo>
                              <a:lnTo>
                                <a:pt x="305562" y="100542"/>
                              </a:lnTo>
                              <a:lnTo>
                                <a:pt x="285750" y="86826"/>
                              </a:lnTo>
                              <a:lnTo>
                                <a:pt x="264414" y="76158"/>
                              </a:lnTo>
                              <a:lnTo>
                                <a:pt x="243078" y="65490"/>
                              </a:lnTo>
                              <a:lnTo>
                                <a:pt x="221742" y="54822"/>
                              </a:lnTo>
                              <a:lnTo>
                                <a:pt x="198882" y="45678"/>
                              </a:lnTo>
                              <a:lnTo>
                                <a:pt x="176022" y="38058"/>
                              </a:lnTo>
                              <a:lnTo>
                                <a:pt x="151638" y="30438"/>
                              </a:lnTo>
                              <a:lnTo>
                                <a:pt x="127254" y="24342"/>
                              </a:lnTo>
                              <a:lnTo>
                                <a:pt x="102870" y="19770"/>
                              </a:lnTo>
                              <a:lnTo>
                                <a:pt x="78486" y="15198"/>
                              </a:lnTo>
                              <a:lnTo>
                                <a:pt x="52578" y="12150"/>
                              </a:lnTo>
                              <a:lnTo>
                                <a:pt x="26670" y="10626"/>
                              </a:lnTo>
                              <a:lnTo>
                                <a:pt x="0" y="106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815" name="Picture 37815"/>
                        <pic:cNvPicPr/>
                      </pic:nvPicPr>
                      <pic:blipFill>
                        <a:blip r:embed="rId1"/>
                        <a:stretch>
                          <a:fillRect/>
                        </a:stretch>
                      </pic:blipFill>
                      <pic:spPr>
                        <a:xfrm>
                          <a:off x="4829556" y="51816"/>
                          <a:ext cx="579120" cy="978408"/>
                        </a:xfrm>
                        <a:prstGeom prst="rect">
                          <a:avLst/>
                        </a:prstGeom>
                      </pic:spPr>
                    </pic:pic>
                  </wpg:wgp>
                </a:graphicData>
              </a:graphic>
            </wp:anchor>
          </w:drawing>
        </mc:Choice>
        <mc:Fallback>
          <w:pict>
            <v:group id="Group 37810" o:spid="_x0000_s1069" style="position:absolute;left:0;text-align:left;margin-left:0;margin-top:0;width:450.2pt;height:81.1pt;z-index:251643904;mso-position-horizontal:left;mso-position-horizontal-relative:margin;mso-position-vertical:bottom;mso-position-vertical-relative:top-margin-area" coordsize="57180,10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">
              <v:rect id="Rectangle 37816" o:spid="_x0000_s1070" style="position:absolute;left:15;top:368;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rMMcA&#10;AADeAAAADwAAAGRycy9kb3ducmV2LnhtbESPT2vCQBTE74LfYXlCb7pRQWPqKqIWPdY/YHt7ZF+T&#10;YPZtyG5N6qd3C4LHYWZ+w8yXrSnFjWpXWFYwHEQgiFOrC84UnE8f/RiE88gaS8uk4I8cLBfdzhwT&#10;bRs+0O3oMxEg7BJUkHtfJVK6NCeDbmAr4uD92NqgD7LOpK6xCXBTylEUTaTBgsNCjhWtc0qvx1+j&#10;YBdXq6+9vTdZuf3eXT4vs81p5pV667WrdxCeWv8KP9t7rWA8jY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h6zDHAAAA3gAAAA8AAAAAAAAAAAAAAAAAmAIAAGRy&#10;cy9kb3ducmV2LnhtbFBLBQYAAAAABAAEAPUAAACMAwAAAAA=&#10;" filled="f" stroked="f">
                <v:textbox inset="0,0,0,0">
                  <w:txbxContent>
                    <w:p w14:paraId="68BD65DC" w14:textId="77777777" w:rsidR="002C5144" w:rsidRDefault="002C5144">
                      <w:pPr>
                        <w:spacing w:after="160" w:line="259" w:lineRule="auto"/>
                        <w:ind w:left="0" w:firstLine="0"/>
                        <w:jc w:val="left"/>
                      </w:pPr>
                      <w:r>
                        <w:t xml:space="preserve"> </w:t>
                      </w:r>
                    </w:p>
                  </w:txbxContent>
                </v:textbox>
              </v:rect>
              <v:shape id="Shape 39689" o:spid="_x0000_s1071" style="position:absolute;top:2377;width:53995;height:4679;visibility:visible;mso-wrap-style:square;v-text-anchor:top" coordsize="539953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bTMkA&#10;AADeAAAADwAAAGRycy9kb3ducmV2LnhtbESPQUvDQBSE74L/YXlCb3ajxdqm3ZaiFKsgYuyhx0f2&#10;uQlm36bZ1zb9911B8DjMzDfMfNn7Rh2pi3VgA3fDDBRxGWzNzsD2a307ARUF2WITmAycKcJycX01&#10;x9yGE3/SsRCnEoRjjgYqkTbXOpYVeYzD0BIn7zt0HiXJzmnb4SnBfaPvs2ysPdacFips6ami8qc4&#10;eANOXt15tPp43snbY/H+8pDt94etMYObfjUDJdTLf/ivvbEGRtPxZAq/d9IV0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SbTMkAAADeAAAADwAAAAAAAAAAAAAAAACYAgAA&#10;ZHJzL2Rvd25yZXYueG1sUEsFBgAAAAAEAAQA9QAAAI4DAAAAAA==&#10;" path="m,l5399532,r,467868l,467868,,e" fillcolor="#de2e16" stroked="f" strokeweight="0">
                <v:stroke miterlimit="83231f" joinstyle="miter"/>
                <v:path arrowok="t" textboxrect="0,0,5399532,467868"/>
              </v:shape>
              <v:shape id="Shape 37812" o:spid="_x0000_s1072" style="position:absolute;left:46847;top:45;width:10287;height:9144;visibility:visible;mso-wrap-style:square;v-text-anchor:top" coordsize="10287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2WccA&#10;AADeAAAADwAAAGRycy9kb3ducmV2LnhtbESPwWrDMBBE74X+g9hCb42cBFLjRjal0BIfQuqkH7BY&#10;G8vEWhlLid18fRQo9DjMzBtmXUy2ExcafOtYwXyWgCCunW65UfBz+HxJQfiArLFzTAp+yUORPz6s&#10;MdNu5Iou+9CICGGfoQITQp9J6WtDFv3M9cTRO7rBYohyaKQecIxw28lFkqykxZbjgsGePgzVp/3Z&#10;Krguw27c8XazTdJKl+ar/K7OpVLPT9P7G4hAU/gP/7U3WsHyNZ0v4H4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SdlnHAAAA3gAAAA8AAAAAAAAAAAAAAAAAmAIAAGRy&#10;cy9kb3ducmV2LnhtbFBLBQYAAAAABAAEAPUAAACMAwAAAAA=&#10;" path="m513588,v284988,,515112,205740,515112,457200c1028700,710184,798576,914400,513588,914400,230124,914400,,710184,,457200,,205740,230124,,513588,xe" stroked="f" strokeweight="0">
                <v:stroke miterlimit="83231f" joinstyle="miter"/>
                <v:path arrowok="t" textboxrect="0,0,1028700,914400"/>
              </v:shape>
              <v:shape id="Shape 37813" o:spid="_x0000_s1073" style="position:absolute;left:46802;width:5189;height:9235;visibility:visible;mso-wrap-style:square;v-text-anchor:top" coordsize="518922,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Q8McA&#10;AADeAAAADwAAAGRycy9kb3ducmV2LnhtbESPQWvCQBSE7wX/w/IK3uomCjWkrqEWgoHSg9ZDj4/s&#10;azaYfZtmVxP/vVso9DjMzDfMpphsJ640+NaxgnSRgCCunW65UXD6LJ8yED4ga+wck4IbeSi2s4cN&#10;5tqNfKDrMTQiQtjnqMCE0OdS+tqQRb9wPXH0vt1gMUQ5NFIPOEa47eQySZ6lxZbjgsGe3gzV5+PF&#10;Kvg4Y1p+OXNK3nnt9ml3+KmynVLzx+n1BUSgKfyH/9qVVrBaZ+kKfu/EK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UPDHAAAA3gAAAA8AAAAAAAAAAAAAAAAAmAIAAGRy&#10;cy9kb3ducmV2LnhtbFBLBQYAAAAABAAEAPUAAACMAwAAAAA=&#10;" path="m518160,r762,42l518922,10668r-26670,l466344,12192r-24384,3048l416052,19812r-24384,4572l367284,30480r-22860,7620l320040,45720r-22860,9144l275844,64008,254508,76200,233172,86868r-19812,13716l195072,112776r-18288,15240l158496,143256r-16764,15240l124968,175260r-13716,16764l96012,210312,83820,228600,70104,246888,59436,266700,48768,286512r-9144,19812l32004,327660r-6096,21336l19812,371856r-4572,21336l12192,416052r-1524,22860l9144,461772r1524,24384l12192,509016r3048,21336l19812,553212r6096,21336l32004,595884r7620,21336l48768,638556r10668,19812l70104,678180r12192,18288l96012,714756r13716,18288l124968,749808r16764,16764l158496,781812r16764,15240l195072,810768r18288,13716l233172,836676r21336,12192l275844,859536r21336,10668l320040,879348r22860,7620l367284,894588r24384,6096l416052,905256r24384,4572l466344,912876r25908,1524l518922,914400r,9144l492252,923544r-25908,-1524l440436,918972r-25908,-4572l390144,909828r-25908,-6096l341376,896112r-24384,-7620l294132,879348,271272,868680,249936,858012,228600,845820,208788,832104,188976,818388,170688,804672,152400,789432,135636,772668,118872,755904,103632,739140,88392,720852,74676,702564,62484,682752,51816,662940,41148,643128,32004,621792,22860,600456,16764,577596,10668,556260,6096,533400,3048,510540,,486156,,438912,3048,414528,6096,391668r4572,-22860l16764,347472r6096,-22860l32004,303276r9144,-21336l50292,262128,62484,242316,74676,222504,88392,204216r15240,-18288l118872,169164r15240,-16764l152400,135636r18288,-15240l188976,105156,208788,92964,228600,79248,249936,67056,271272,56388,294132,45720r22860,-9144l339852,28956r24384,-7620l388620,15240r25908,-4572l440436,6096,466344,3048,492252,1524,518160,xe" stroked="f" strokeweight="0">
                <v:stroke miterlimit="83231f" joinstyle="miter"/>
                <v:path arrowok="t" textboxrect="0,0,518922,923544"/>
              </v:shape>
              <v:shape id="Shape 37814" o:spid="_x0000_s1074" style="position:absolute;left:51991;width:5189;height:9235;visibility:visible;mso-wrap-style:square;v-text-anchor:top" coordsize="518923,9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3l8cA&#10;AADeAAAADwAAAGRycy9kb3ducmV2LnhtbESPT2sCMRTE74LfITyhF9GsrVXZGqUVLZ4q/un9sXlu&#10;lm5etpu4rt++KQgeh5n5DTNftrYUDdW+cKxgNExAEGdOF5wrOB03gxkIH5A1lo5JwY08LBfdzhxT&#10;7a68p+YQchEh7FNUYEKoUil9ZsiiH7qKOHpnV1sMUda51DVeI9yW8jlJJtJiwXHBYEUrQ9nP4WIV&#10;JN9f1YrH68+P2+vvedOYfrObkFJPvfb9DUSgNjzC9/ZWK3iZzkZj+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N5fHAAAA3gAAAA8AAAAAAAAAAAAAAAAAmAIAAGRy&#10;cy9kb3ducmV2LnhtbFBLBQYAAAAABAAEAPUAAACMAwAAAAA=&#10;" path="m,l26670,1482,52578,3006,78486,6054r25908,4572l128778,15198r25908,6096l177547,28914r24383,7620l224790,45678r22860,10668l268987,67014r21336,12192l310135,91398r19812,13716l348235,120354r18288,15240l383287,150834r16763,16764l415290,185886r15240,18288l444247,222462r12191,19812l467106,262086r10669,19812l486918,303234r9144,21336l502159,347430r6095,21336l512826,391626r3049,22860l518923,438870r,47244l515875,508974r-3049,24384l508254,554694r-6095,22860l496062,600414r-9144,21336l477775,641562r-9145,21336l456438,682710r-12191,19812l430530,720810r-15240,18288l400050,755862r-15239,16764l366523,789390r-18288,15240l329947,818346r-19812,13716l290323,845778r-21336,12192l247650,868638r-22860,10668l201930,888450r-22860,7620l154686,903690r-24383,6096l104394,914358r-25908,4572l52578,921978r-25908,1524l,923502r,-9144l26670,914358r25908,-1524l76962,909786r25908,-4572l127254,900642r24384,-6096l174498,886926r24384,-7620l221742,870162r21336,-10668l264414,848826r21336,-12192l305562,824442r18288,-13716l342138,797010r18288,-15240l377190,766530r16764,-16764l407670,733002r15241,-18288l435102,696426r13716,-18288l459487,658326r10667,-19812l479299,617178r7619,-19812l493014,576030r6097,-22860l503682,531834r3048,-22860l508254,486114r1524,-24384l508254,438870r-1524,-22860l503682,393150r-4571,-21336l493014,348954r-6096,-21336l479299,307806r-9145,-21336l459487,266658,448818,246846,436626,228558,422911,210270,409194,191982,393954,175218,377190,158454,360426,143214,342138,127974,323850,114258,305562,100542,285750,86826,264414,76158,243078,65490,221742,54822,198882,45678,176022,38058,151638,30438,127254,24342,102870,19770,78486,15198,52578,12150,26670,10626,,10626,,xe" stroked="f" strokeweight="0">
                <v:stroke miterlimit="83231f" joinstyle="miter"/>
                <v:path arrowok="t" textboxrect="0,0,518923,9235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15" o:spid="_x0000_s1075" type="#_x0000_t75" style="position:absolute;left:48295;top:518;width:5791;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ApbFAAAA3gAAAA8AAABkcnMvZG93bnJldi54bWxEj91KAzEUhO8F3yEcwTub/UEta9Oigqi0&#10;N7Z9gOPmdLN0c7Ikx3Z9eyMIXg4z8w2zWE1+UCeKqQ9soJwVoIjbYHvuDOx3LzdzUEmQLQ6BycA3&#10;JVgtLy8W2Nhw5g86baVTGcKpQQNOZGy0Tq0jj2kWRuLsHUL0KFnGTtuI5wz3g66K4k577DkvOBzp&#10;2VF73H55A969V+vO8mb3VEb5XO/r6lVqY66vpscHUEKT/If/2m/WQH0/L2/h906+An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KAKWxQAAAN4AAAAPAAAAAAAAAAAAAAAA&#10;AJ8CAABkcnMvZG93bnJldi54bWxQSwUGAAAAAAQABAD3AAAAkQMAAAAA&#10;">
                <v:imagedata r:id="rId2" o:title=""/>
              </v:shape>
              <w10:wrap type="square" anchorx="margin" anchory="margin"/>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ED282" w14:textId="77777777" w:rsidR="002C5144" w:rsidRDefault="002C5144">
    <w:pPr>
      <w:spacing w:after="0" w:line="259" w:lineRule="auto"/>
      <w:ind w:left="-1668" w:right="10317" w:firstLine="0"/>
      <w:jc w:val="left"/>
    </w:pPr>
    <w:r>
      <w:rPr>
        <w:rFonts w:ascii="Calibri" w:eastAsia="Calibri" w:hAnsi="Calibri" w:cs="Calibri"/>
        <w:noProof/>
        <w:sz w:val="22"/>
        <w:lang w:eastAsia="de-DE"/>
      </w:rPr>
      <mc:AlternateContent>
        <mc:Choice Requires="wpg">
          <w:drawing>
            <wp:anchor distT="0" distB="0" distL="114300" distR="114300" simplePos="0" relativeHeight="251668480" behindDoc="0" locked="0" layoutInCell="1" allowOverlap="1" wp14:anchorId="51DB543B" wp14:editId="663B4ED3">
              <wp:simplePos x="0" y="0"/>
              <wp:positionH relativeFrom="page">
                <wp:posOffset>1080516</wp:posOffset>
              </wp:positionH>
              <wp:positionV relativeFrom="page">
                <wp:posOffset>445003</wp:posOffset>
              </wp:positionV>
              <wp:extent cx="5718048" cy="1030224"/>
              <wp:effectExtent l="0" t="0" r="0" b="0"/>
              <wp:wrapSquare wrapText="bothSides"/>
              <wp:docPr id="37789" name="Group 37789"/>
              <wp:cNvGraphicFramePr/>
              <a:graphic xmlns:a="http://schemas.openxmlformats.org/drawingml/2006/main">
                <a:graphicData uri="http://schemas.microsoft.com/office/word/2010/wordprocessingGroup">
                  <wpg:wgp>
                    <wpg:cNvGrpSpPr/>
                    <wpg:grpSpPr>
                      <a:xfrm>
                        <a:off x="0" y="0"/>
                        <a:ext cx="5718048" cy="1030224"/>
                        <a:chOff x="0" y="0"/>
                        <a:chExt cx="5718048" cy="1030224"/>
                      </a:xfrm>
                    </wpg:grpSpPr>
                    <wps:wsp>
                      <wps:cNvPr id="37795" name="Rectangle 37795"/>
                      <wps:cNvSpPr/>
                      <wps:spPr>
                        <a:xfrm>
                          <a:off x="1523" y="36890"/>
                          <a:ext cx="56315" cy="187490"/>
                        </a:xfrm>
                        <a:prstGeom prst="rect">
                          <a:avLst/>
                        </a:prstGeom>
                        <a:ln>
                          <a:noFill/>
                        </a:ln>
                      </wps:spPr>
                      <wps:txbx>
                        <w:txbxContent>
                          <w:p w14:paraId="3592A810" w14:textId="77777777" w:rsidR="002C5144" w:rsidRDefault="002C5144">
                            <w:pPr>
                              <w:spacing w:after="160" w:line="259" w:lineRule="auto"/>
                              <w:ind w:left="0" w:firstLine="0"/>
                              <w:jc w:val="left"/>
                            </w:pPr>
                            <w:r>
                              <w:t xml:space="preserve"> </w:t>
                            </w:r>
                          </w:p>
                        </w:txbxContent>
                      </wps:txbx>
                      <wps:bodyPr horzOverflow="overflow" vert="horz" lIns="0" tIns="0" rIns="0" bIns="0" rtlCol="0">
                        <a:noAutofit/>
                      </wps:bodyPr>
                    </wps:wsp>
                    <wps:wsp>
                      <wps:cNvPr id="39687" name="Shape 39687"/>
                      <wps:cNvSpPr/>
                      <wps:spPr>
                        <a:xfrm>
                          <a:off x="0" y="237744"/>
                          <a:ext cx="5399532" cy="467868"/>
                        </a:xfrm>
                        <a:custGeom>
                          <a:avLst/>
                          <a:gdLst/>
                          <a:ahLst/>
                          <a:cxnLst/>
                          <a:rect l="0" t="0" r="0" b="0"/>
                          <a:pathLst>
                            <a:path w="5399532" h="467868">
                              <a:moveTo>
                                <a:pt x="0" y="0"/>
                              </a:moveTo>
                              <a:lnTo>
                                <a:pt x="5399532" y="0"/>
                              </a:lnTo>
                              <a:lnTo>
                                <a:pt x="5399532" y="467868"/>
                              </a:lnTo>
                              <a:lnTo>
                                <a:pt x="0" y="467868"/>
                              </a:lnTo>
                              <a:lnTo>
                                <a:pt x="0" y="0"/>
                              </a:lnTo>
                            </a:path>
                          </a:pathLst>
                        </a:custGeom>
                        <a:ln w="0" cap="flat">
                          <a:miter lim="127000"/>
                        </a:ln>
                      </wps:spPr>
                      <wps:style>
                        <a:lnRef idx="0">
                          <a:srgbClr val="000000">
                            <a:alpha val="0"/>
                          </a:srgbClr>
                        </a:lnRef>
                        <a:fillRef idx="1">
                          <a:srgbClr val="DE2E16"/>
                        </a:fillRef>
                        <a:effectRef idx="0">
                          <a:scrgbClr r="0" g="0" b="0"/>
                        </a:effectRef>
                        <a:fontRef idx="none"/>
                      </wps:style>
                      <wps:bodyPr/>
                    </wps:wsp>
                    <wps:wsp>
                      <wps:cNvPr id="37791" name="Shape 37791"/>
                      <wps:cNvSpPr/>
                      <wps:spPr>
                        <a:xfrm>
                          <a:off x="4684776" y="4572"/>
                          <a:ext cx="1028700" cy="914400"/>
                        </a:xfrm>
                        <a:custGeom>
                          <a:avLst/>
                          <a:gdLst/>
                          <a:ahLst/>
                          <a:cxnLst/>
                          <a:rect l="0" t="0" r="0" b="0"/>
                          <a:pathLst>
                            <a:path w="1028700" h="914400">
                              <a:moveTo>
                                <a:pt x="513588" y="0"/>
                              </a:moveTo>
                              <a:cubicBezTo>
                                <a:pt x="798576" y="0"/>
                                <a:pt x="1028700" y="205740"/>
                                <a:pt x="1028700" y="457200"/>
                              </a:cubicBezTo>
                              <a:cubicBezTo>
                                <a:pt x="1028700" y="710184"/>
                                <a:pt x="798576" y="914400"/>
                                <a:pt x="513588" y="914400"/>
                              </a:cubicBezTo>
                              <a:cubicBezTo>
                                <a:pt x="230124" y="914400"/>
                                <a:pt x="0" y="710184"/>
                                <a:pt x="0" y="457200"/>
                              </a:cubicBezTo>
                              <a:cubicBezTo>
                                <a:pt x="0" y="205740"/>
                                <a:pt x="230124" y="0"/>
                                <a:pt x="5135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792" name="Shape 37792"/>
                      <wps:cNvSpPr/>
                      <wps:spPr>
                        <a:xfrm>
                          <a:off x="4680204" y="0"/>
                          <a:ext cx="518922" cy="923544"/>
                        </a:xfrm>
                        <a:custGeom>
                          <a:avLst/>
                          <a:gdLst/>
                          <a:ahLst/>
                          <a:cxnLst/>
                          <a:rect l="0" t="0" r="0" b="0"/>
                          <a:pathLst>
                            <a:path w="518922" h="923544">
                              <a:moveTo>
                                <a:pt x="518160" y="0"/>
                              </a:moveTo>
                              <a:lnTo>
                                <a:pt x="518922" y="42"/>
                              </a:lnTo>
                              <a:lnTo>
                                <a:pt x="518922" y="10668"/>
                              </a:lnTo>
                              <a:lnTo>
                                <a:pt x="492252" y="10668"/>
                              </a:lnTo>
                              <a:lnTo>
                                <a:pt x="466344" y="12192"/>
                              </a:lnTo>
                              <a:lnTo>
                                <a:pt x="441960" y="15240"/>
                              </a:lnTo>
                              <a:lnTo>
                                <a:pt x="416052" y="19812"/>
                              </a:lnTo>
                              <a:lnTo>
                                <a:pt x="391668" y="24384"/>
                              </a:lnTo>
                              <a:lnTo>
                                <a:pt x="367284" y="30480"/>
                              </a:lnTo>
                              <a:lnTo>
                                <a:pt x="344424" y="38100"/>
                              </a:lnTo>
                              <a:lnTo>
                                <a:pt x="320040" y="45720"/>
                              </a:lnTo>
                              <a:lnTo>
                                <a:pt x="297180" y="54864"/>
                              </a:lnTo>
                              <a:lnTo>
                                <a:pt x="275844" y="64008"/>
                              </a:lnTo>
                              <a:lnTo>
                                <a:pt x="254508" y="76200"/>
                              </a:lnTo>
                              <a:lnTo>
                                <a:pt x="233172" y="86868"/>
                              </a:lnTo>
                              <a:lnTo>
                                <a:pt x="213360" y="100584"/>
                              </a:lnTo>
                              <a:lnTo>
                                <a:pt x="195072" y="112776"/>
                              </a:lnTo>
                              <a:lnTo>
                                <a:pt x="176784" y="128016"/>
                              </a:lnTo>
                              <a:lnTo>
                                <a:pt x="158496" y="143256"/>
                              </a:lnTo>
                              <a:lnTo>
                                <a:pt x="141732" y="158496"/>
                              </a:lnTo>
                              <a:lnTo>
                                <a:pt x="124968" y="175260"/>
                              </a:lnTo>
                              <a:lnTo>
                                <a:pt x="111252" y="192024"/>
                              </a:lnTo>
                              <a:lnTo>
                                <a:pt x="96012" y="210312"/>
                              </a:lnTo>
                              <a:lnTo>
                                <a:pt x="83820" y="228600"/>
                              </a:lnTo>
                              <a:lnTo>
                                <a:pt x="70104" y="246888"/>
                              </a:lnTo>
                              <a:lnTo>
                                <a:pt x="59436" y="266700"/>
                              </a:lnTo>
                              <a:lnTo>
                                <a:pt x="48768" y="286512"/>
                              </a:lnTo>
                              <a:lnTo>
                                <a:pt x="39624" y="306324"/>
                              </a:lnTo>
                              <a:lnTo>
                                <a:pt x="32004" y="327660"/>
                              </a:lnTo>
                              <a:lnTo>
                                <a:pt x="25908" y="348996"/>
                              </a:lnTo>
                              <a:lnTo>
                                <a:pt x="19812" y="371856"/>
                              </a:lnTo>
                              <a:lnTo>
                                <a:pt x="15240" y="393192"/>
                              </a:lnTo>
                              <a:lnTo>
                                <a:pt x="12192" y="416052"/>
                              </a:lnTo>
                              <a:lnTo>
                                <a:pt x="10668" y="438912"/>
                              </a:lnTo>
                              <a:lnTo>
                                <a:pt x="9144" y="461772"/>
                              </a:lnTo>
                              <a:lnTo>
                                <a:pt x="10668" y="486156"/>
                              </a:lnTo>
                              <a:lnTo>
                                <a:pt x="12192" y="509016"/>
                              </a:lnTo>
                              <a:lnTo>
                                <a:pt x="15240" y="530352"/>
                              </a:lnTo>
                              <a:lnTo>
                                <a:pt x="19812" y="553212"/>
                              </a:lnTo>
                              <a:lnTo>
                                <a:pt x="25908" y="574548"/>
                              </a:lnTo>
                              <a:lnTo>
                                <a:pt x="32004" y="595884"/>
                              </a:lnTo>
                              <a:lnTo>
                                <a:pt x="39624" y="617220"/>
                              </a:lnTo>
                              <a:lnTo>
                                <a:pt x="48768" y="638556"/>
                              </a:lnTo>
                              <a:lnTo>
                                <a:pt x="59436" y="658368"/>
                              </a:lnTo>
                              <a:lnTo>
                                <a:pt x="70104" y="678180"/>
                              </a:lnTo>
                              <a:lnTo>
                                <a:pt x="82296" y="696468"/>
                              </a:lnTo>
                              <a:lnTo>
                                <a:pt x="96012" y="714756"/>
                              </a:lnTo>
                              <a:lnTo>
                                <a:pt x="109728" y="733044"/>
                              </a:lnTo>
                              <a:lnTo>
                                <a:pt x="124968" y="749808"/>
                              </a:lnTo>
                              <a:lnTo>
                                <a:pt x="141732" y="766572"/>
                              </a:lnTo>
                              <a:lnTo>
                                <a:pt x="158496" y="781812"/>
                              </a:lnTo>
                              <a:lnTo>
                                <a:pt x="175260" y="797052"/>
                              </a:lnTo>
                              <a:lnTo>
                                <a:pt x="195072" y="810768"/>
                              </a:lnTo>
                              <a:lnTo>
                                <a:pt x="213360" y="824484"/>
                              </a:lnTo>
                              <a:lnTo>
                                <a:pt x="233172" y="836676"/>
                              </a:lnTo>
                              <a:lnTo>
                                <a:pt x="254508" y="848868"/>
                              </a:lnTo>
                              <a:lnTo>
                                <a:pt x="275844" y="859536"/>
                              </a:lnTo>
                              <a:lnTo>
                                <a:pt x="297180" y="870204"/>
                              </a:lnTo>
                              <a:lnTo>
                                <a:pt x="320040" y="879348"/>
                              </a:lnTo>
                              <a:lnTo>
                                <a:pt x="342900" y="886968"/>
                              </a:lnTo>
                              <a:lnTo>
                                <a:pt x="367284" y="894588"/>
                              </a:lnTo>
                              <a:lnTo>
                                <a:pt x="391668" y="900684"/>
                              </a:lnTo>
                              <a:lnTo>
                                <a:pt x="416052" y="905256"/>
                              </a:lnTo>
                              <a:lnTo>
                                <a:pt x="440436" y="909828"/>
                              </a:lnTo>
                              <a:lnTo>
                                <a:pt x="466344" y="912876"/>
                              </a:lnTo>
                              <a:lnTo>
                                <a:pt x="492252" y="914400"/>
                              </a:lnTo>
                              <a:lnTo>
                                <a:pt x="518922" y="914400"/>
                              </a:lnTo>
                              <a:lnTo>
                                <a:pt x="518922" y="923544"/>
                              </a:lnTo>
                              <a:lnTo>
                                <a:pt x="492252" y="923544"/>
                              </a:lnTo>
                              <a:lnTo>
                                <a:pt x="466344" y="922020"/>
                              </a:lnTo>
                              <a:lnTo>
                                <a:pt x="440436" y="918972"/>
                              </a:lnTo>
                              <a:lnTo>
                                <a:pt x="414528" y="914400"/>
                              </a:lnTo>
                              <a:lnTo>
                                <a:pt x="390144" y="909828"/>
                              </a:lnTo>
                              <a:lnTo>
                                <a:pt x="364236" y="903732"/>
                              </a:lnTo>
                              <a:lnTo>
                                <a:pt x="341376" y="896112"/>
                              </a:lnTo>
                              <a:lnTo>
                                <a:pt x="316992" y="888492"/>
                              </a:lnTo>
                              <a:lnTo>
                                <a:pt x="294132" y="879348"/>
                              </a:lnTo>
                              <a:lnTo>
                                <a:pt x="271272" y="868680"/>
                              </a:lnTo>
                              <a:lnTo>
                                <a:pt x="249936" y="858012"/>
                              </a:lnTo>
                              <a:lnTo>
                                <a:pt x="228600" y="845820"/>
                              </a:lnTo>
                              <a:lnTo>
                                <a:pt x="208788" y="832104"/>
                              </a:lnTo>
                              <a:lnTo>
                                <a:pt x="188976" y="818388"/>
                              </a:lnTo>
                              <a:lnTo>
                                <a:pt x="170688" y="804672"/>
                              </a:lnTo>
                              <a:lnTo>
                                <a:pt x="152400" y="789432"/>
                              </a:lnTo>
                              <a:lnTo>
                                <a:pt x="135636" y="772668"/>
                              </a:lnTo>
                              <a:lnTo>
                                <a:pt x="118872" y="755904"/>
                              </a:lnTo>
                              <a:lnTo>
                                <a:pt x="103632" y="739140"/>
                              </a:lnTo>
                              <a:lnTo>
                                <a:pt x="88392" y="720852"/>
                              </a:lnTo>
                              <a:lnTo>
                                <a:pt x="74676" y="702564"/>
                              </a:lnTo>
                              <a:lnTo>
                                <a:pt x="62484" y="682752"/>
                              </a:lnTo>
                              <a:lnTo>
                                <a:pt x="51816" y="662940"/>
                              </a:lnTo>
                              <a:lnTo>
                                <a:pt x="41148" y="643128"/>
                              </a:lnTo>
                              <a:lnTo>
                                <a:pt x="32004" y="621792"/>
                              </a:lnTo>
                              <a:lnTo>
                                <a:pt x="22860" y="600456"/>
                              </a:lnTo>
                              <a:lnTo>
                                <a:pt x="16764" y="577596"/>
                              </a:lnTo>
                              <a:lnTo>
                                <a:pt x="10668" y="556260"/>
                              </a:lnTo>
                              <a:lnTo>
                                <a:pt x="6096" y="533400"/>
                              </a:lnTo>
                              <a:lnTo>
                                <a:pt x="3048" y="510540"/>
                              </a:lnTo>
                              <a:lnTo>
                                <a:pt x="0" y="486156"/>
                              </a:lnTo>
                              <a:lnTo>
                                <a:pt x="0" y="438912"/>
                              </a:lnTo>
                              <a:lnTo>
                                <a:pt x="3048" y="414528"/>
                              </a:lnTo>
                              <a:lnTo>
                                <a:pt x="6096" y="391668"/>
                              </a:lnTo>
                              <a:lnTo>
                                <a:pt x="10668" y="368808"/>
                              </a:lnTo>
                              <a:lnTo>
                                <a:pt x="16764" y="347472"/>
                              </a:lnTo>
                              <a:lnTo>
                                <a:pt x="22860" y="324612"/>
                              </a:lnTo>
                              <a:lnTo>
                                <a:pt x="32004" y="303276"/>
                              </a:lnTo>
                              <a:lnTo>
                                <a:pt x="41148" y="281940"/>
                              </a:lnTo>
                              <a:lnTo>
                                <a:pt x="50292" y="262128"/>
                              </a:lnTo>
                              <a:lnTo>
                                <a:pt x="62484" y="242316"/>
                              </a:lnTo>
                              <a:lnTo>
                                <a:pt x="74676" y="222504"/>
                              </a:lnTo>
                              <a:lnTo>
                                <a:pt x="88392" y="204216"/>
                              </a:lnTo>
                              <a:lnTo>
                                <a:pt x="103632" y="185928"/>
                              </a:lnTo>
                              <a:lnTo>
                                <a:pt x="118872" y="169164"/>
                              </a:lnTo>
                              <a:lnTo>
                                <a:pt x="134112" y="152400"/>
                              </a:lnTo>
                              <a:lnTo>
                                <a:pt x="152400" y="135636"/>
                              </a:lnTo>
                              <a:lnTo>
                                <a:pt x="170688" y="120396"/>
                              </a:lnTo>
                              <a:lnTo>
                                <a:pt x="188976" y="105156"/>
                              </a:lnTo>
                              <a:lnTo>
                                <a:pt x="208788" y="92964"/>
                              </a:lnTo>
                              <a:lnTo>
                                <a:pt x="228600" y="79248"/>
                              </a:lnTo>
                              <a:lnTo>
                                <a:pt x="249936" y="67056"/>
                              </a:lnTo>
                              <a:lnTo>
                                <a:pt x="271272" y="56388"/>
                              </a:lnTo>
                              <a:lnTo>
                                <a:pt x="294132" y="45720"/>
                              </a:lnTo>
                              <a:lnTo>
                                <a:pt x="316992" y="36576"/>
                              </a:lnTo>
                              <a:lnTo>
                                <a:pt x="339852" y="28956"/>
                              </a:lnTo>
                              <a:lnTo>
                                <a:pt x="364236" y="21336"/>
                              </a:lnTo>
                              <a:lnTo>
                                <a:pt x="388620" y="15240"/>
                              </a:lnTo>
                              <a:lnTo>
                                <a:pt x="414528" y="10668"/>
                              </a:lnTo>
                              <a:lnTo>
                                <a:pt x="440436" y="6096"/>
                              </a:lnTo>
                              <a:lnTo>
                                <a:pt x="466344" y="3048"/>
                              </a:lnTo>
                              <a:lnTo>
                                <a:pt x="492252" y="1524"/>
                              </a:lnTo>
                              <a:lnTo>
                                <a:pt x="518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793" name="Shape 37793"/>
                      <wps:cNvSpPr/>
                      <wps:spPr>
                        <a:xfrm>
                          <a:off x="5199126" y="42"/>
                          <a:ext cx="518923" cy="923502"/>
                        </a:xfrm>
                        <a:custGeom>
                          <a:avLst/>
                          <a:gdLst/>
                          <a:ahLst/>
                          <a:cxnLst/>
                          <a:rect l="0" t="0" r="0" b="0"/>
                          <a:pathLst>
                            <a:path w="518923" h="923502">
                              <a:moveTo>
                                <a:pt x="0" y="0"/>
                              </a:moveTo>
                              <a:lnTo>
                                <a:pt x="26670" y="1482"/>
                              </a:lnTo>
                              <a:lnTo>
                                <a:pt x="52578" y="3006"/>
                              </a:lnTo>
                              <a:lnTo>
                                <a:pt x="78486" y="6054"/>
                              </a:lnTo>
                              <a:lnTo>
                                <a:pt x="104394" y="10626"/>
                              </a:lnTo>
                              <a:lnTo>
                                <a:pt x="128778" y="15198"/>
                              </a:lnTo>
                              <a:lnTo>
                                <a:pt x="154686" y="21294"/>
                              </a:lnTo>
                              <a:lnTo>
                                <a:pt x="177547" y="28914"/>
                              </a:lnTo>
                              <a:lnTo>
                                <a:pt x="201930" y="36534"/>
                              </a:lnTo>
                              <a:lnTo>
                                <a:pt x="224790" y="45678"/>
                              </a:lnTo>
                              <a:lnTo>
                                <a:pt x="247650" y="56346"/>
                              </a:lnTo>
                              <a:lnTo>
                                <a:pt x="268987" y="67014"/>
                              </a:lnTo>
                              <a:lnTo>
                                <a:pt x="290323" y="79206"/>
                              </a:lnTo>
                              <a:lnTo>
                                <a:pt x="310135" y="91398"/>
                              </a:lnTo>
                              <a:lnTo>
                                <a:pt x="329947" y="105114"/>
                              </a:lnTo>
                              <a:lnTo>
                                <a:pt x="348235" y="120354"/>
                              </a:lnTo>
                              <a:lnTo>
                                <a:pt x="366523" y="135594"/>
                              </a:lnTo>
                              <a:lnTo>
                                <a:pt x="383287" y="150834"/>
                              </a:lnTo>
                              <a:lnTo>
                                <a:pt x="400050" y="167598"/>
                              </a:lnTo>
                              <a:lnTo>
                                <a:pt x="415290" y="185886"/>
                              </a:lnTo>
                              <a:lnTo>
                                <a:pt x="430530" y="204174"/>
                              </a:lnTo>
                              <a:lnTo>
                                <a:pt x="444247" y="222462"/>
                              </a:lnTo>
                              <a:lnTo>
                                <a:pt x="456438" y="242274"/>
                              </a:lnTo>
                              <a:lnTo>
                                <a:pt x="467106" y="262086"/>
                              </a:lnTo>
                              <a:lnTo>
                                <a:pt x="477775" y="281898"/>
                              </a:lnTo>
                              <a:lnTo>
                                <a:pt x="486918" y="303234"/>
                              </a:lnTo>
                              <a:lnTo>
                                <a:pt x="496062" y="324570"/>
                              </a:lnTo>
                              <a:lnTo>
                                <a:pt x="502159" y="347430"/>
                              </a:lnTo>
                              <a:lnTo>
                                <a:pt x="508254" y="368766"/>
                              </a:lnTo>
                              <a:lnTo>
                                <a:pt x="512826" y="391626"/>
                              </a:lnTo>
                              <a:lnTo>
                                <a:pt x="515875" y="414486"/>
                              </a:lnTo>
                              <a:lnTo>
                                <a:pt x="518923" y="438870"/>
                              </a:lnTo>
                              <a:lnTo>
                                <a:pt x="518923" y="486114"/>
                              </a:lnTo>
                              <a:lnTo>
                                <a:pt x="515875" y="508974"/>
                              </a:lnTo>
                              <a:lnTo>
                                <a:pt x="512826" y="533358"/>
                              </a:lnTo>
                              <a:lnTo>
                                <a:pt x="508254" y="554694"/>
                              </a:lnTo>
                              <a:lnTo>
                                <a:pt x="502159" y="577554"/>
                              </a:lnTo>
                              <a:lnTo>
                                <a:pt x="496062" y="600414"/>
                              </a:lnTo>
                              <a:lnTo>
                                <a:pt x="486918" y="621750"/>
                              </a:lnTo>
                              <a:lnTo>
                                <a:pt x="477775" y="641562"/>
                              </a:lnTo>
                              <a:lnTo>
                                <a:pt x="468630" y="662898"/>
                              </a:lnTo>
                              <a:lnTo>
                                <a:pt x="456438" y="682710"/>
                              </a:lnTo>
                              <a:lnTo>
                                <a:pt x="444247" y="702522"/>
                              </a:lnTo>
                              <a:lnTo>
                                <a:pt x="430530" y="720810"/>
                              </a:lnTo>
                              <a:lnTo>
                                <a:pt x="415290" y="739098"/>
                              </a:lnTo>
                              <a:lnTo>
                                <a:pt x="400050" y="755862"/>
                              </a:lnTo>
                              <a:lnTo>
                                <a:pt x="384811" y="772626"/>
                              </a:lnTo>
                              <a:lnTo>
                                <a:pt x="366523" y="789390"/>
                              </a:lnTo>
                              <a:lnTo>
                                <a:pt x="348235" y="804630"/>
                              </a:lnTo>
                              <a:lnTo>
                                <a:pt x="329947" y="818346"/>
                              </a:lnTo>
                              <a:lnTo>
                                <a:pt x="310135" y="832062"/>
                              </a:lnTo>
                              <a:lnTo>
                                <a:pt x="290323" y="845778"/>
                              </a:lnTo>
                              <a:lnTo>
                                <a:pt x="268987" y="857970"/>
                              </a:lnTo>
                              <a:lnTo>
                                <a:pt x="247650" y="868638"/>
                              </a:lnTo>
                              <a:lnTo>
                                <a:pt x="224790" y="879306"/>
                              </a:lnTo>
                              <a:lnTo>
                                <a:pt x="201930" y="888450"/>
                              </a:lnTo>
                              <a:lnTo>
                                <a:pt x="179070" y="896070"/>
                              </a:lnTo>
                              <a:lnTo>
                                <a:pt x="154686" y="903690"/>
                              </a:lnTo>
                              <a:lnTo>
                                <a:pt x="130303" y="909786"/>
                              </a:lnTo>
                              <a:lnTo>
                                <a:pt x="104394" y="914358"/>
                              </a:lnTo>
                              <a:lnTo>
                                <a:pt x="78486" y="918930"/>
                              </a:lnTo>
                              <a:lnTo>
                                <a:pt x="52578" y="921978"/>
                              </a:lnTo>
                              <a:lnTo>
                                <a:pt x="26670" y="923502"/>
                              </a:lnTo>
                              <a:lnTo>
                                <a:pt x="0" y="923502"/>
                              </a:lnTo>
                              <a:lnTo>
                                <a:pt x="0" y="914358"/>
                              </a:lnTo>
                              <a:lnTo>
                                <a:pt x="26670" y="914358"/>
                              </a:lnTo>
                              <a:lnTo>
                                <a:pt x="52578" y="912834"/>
                              </a:lnTo>
                              <a:lnTo>
                                <a:pt x="76962" y="909786"/>
                              </a:lnTo>
                              <a:lnTo>
                                <a:pt x="102870" y="905214"/>
                              </a:lnTo>
                              <a:lnTo>
                                <a:pt x="127254" y="900642"/>
                              </a:lnTo>
                              <a:lnTo>
                                <a:pt x="151638" y="894546"/>
                              </a:lnTo>
                              <a:lnTo>
                                <a:pt x="174498" y="886926"/>
                              </a:lnTo>
                              <a:lnTo>
                                <a:pt x="198882" y="879306"/>
                              </a:lnTo>
                              <a:lnTo>
                                <a:pt x="221742" y="870162"/>
                              </a:lnTo>
                              <a:lnTo>
                                <a:pt x="243078" y="859494"/>
                              </a:lnTo>
                              <a:lnTo>
                                <a:pt x="264414" y="848826"/>
                              </a:lnTo>
                              <a:lnTo>
                                <a:pt x="285750" y="836634"/>
                              </a:lnTo>
                              <a:lnTo>
                                <a:pt x="305562" y="824442"/>
                              </a:lnTo>
                              <a:lnTo>
                                <a:pt x="323850" y="810726"/>
                              </a:lnTo>
                              <a:lnTo>
                                <a:pt x="342138" y="797010"/>
                              </a:lnTo>
                              <a:lnTo>
                                <a:pt x="360426" y="781770"/>
                              </a:lnTo>
                              <a:lnTo>
                                <a:pt x="377190" y="766530"/>
                              </a:lnTo>
                              <a:lnTo>
                                <a:pt x="393954" y="749766"/>
                              </a:lnTo>
                              <a:lnTo>
                                <a:pt x="407670" y="733002"/>
                              </a:lnTo>
                              <a:lnTo>
                                <a:pt x="422911" y="714714"/>
                              </a:lnTo>
                              <a:lnTo>
                                <a:pt x="435102" y="696426"/>
                              </a:lnTo>
                              <a:lnTo>
                                <a:pt x="448818" y="678138"/>
                              </a:lnTo>
                              <a:lnTo>
                                <a:pt x="459487" y="658326"/>
                              </a:lnTo>
                              <a:lnTo>
                                <a:pt x="470154" y="638514"/>
                              </a:lnTo>
                              <a:lnTo>
                                <a:pt x="479299" y="617178"/>
                              </a:lnTo>
                              <a:lnTo>
                                <a:pt x="486918" y="597366"/>
                              </a:lnTo>
                              <a:lnTo>
                                <a:pt x="493014" y="576030"/>
                              </a:lnTo>
                              <a:lnTo>
                                <a:pt x="499111" y="553170"/>
                              </a:lnTo>
                              <a:lnTo>
                                <a:pt x="503682" y="531834"/>
                              </a:lnTo>
                              <a:lnTo>
                                <a:pt x="506730" y="508974"/>
                              </a:lnTo>
                              <a:lnTo>
                                <a:pt x="508254" y="486114"/>
                              </a:lnTo>
                              <a:lnTo>
                                <a:pt x="509778" y="461730"/>
                              </a:lnTo>
                              <a:lnTo>
                                <a:pt x="508254" y="438870"/>
                              </a:lnTo>
                              <a:lnTo>
                                <a:pt x="506730" y="416010"/>
                              </a:lnTo>
                              <a:lnTo>
                                <a:pt x="503682" y="393150"/>
                              </a:lnTo>
                              <a:lnTo>
                                <a:pt x="499111" y="371814"/>
                              </a:lnTo>
                              <a:lnTo>
                                <a:pt x="493014" y="348954"/>
                              </a:lnTo>
                              <a:lnTo>
                                <a:pt x="486918" y="327618"/>
                              </a:lnTo>
                              <a:lnTo>
                                <a:pt x="479299" y="307806"/>
                              </a:lnTo>
                              <a:lnTo>
                                <a:pt x="470154" y="286470"/>
                              </a:lnTo>
                              <a:lnTo>
                                <a:pt x="459487" y="266658"/>
                              </a:lnTo>
                              <a:lnTo>
                                <a:pt x="448818" y="246846"/>
                              </a:lnTo>
                              <a:lnTo>
                                <a:pt x="436626" y="228558"/>
                              </a:lnTo>
                              <a:lnTo>
                                <a:pt x="422911" y="210270"/>
                              </a:lnTo>
                              <a:lnTo>
                                <a:pt x="409194" y="191982"/>
                              </a:lnTo>
                              <a:lnTo>
                                <a:pt x="393954" y="175218"/>
                              </a:lnTo>
                              <a:lnTo>
                                <a:pt x="377190" y="158454"/>
                              </a:lnTo>
                              <a:lnTo>
                                <a:pt x="360426" y="143214"/>
                              </a:lnTo>
                              <a:lnTo>
                                <a:pt x="342138" y="127974"/>
                              </a:lnTo>
                              <a:lnTo>
                                <a:pt x="323850" y="114258"/>
                              </a:lnTo>
                              <a:lnTo>
                                <a:pt x="305562" y="100542"/>
                              </a:lnTo>
                              <a:lnTo>
                                <a:pt x="285750" y="86826"/>
                              </a:lnTo>
                              <a:lnTo>
                                <a:pt x="264414" y="76158"/>
                              </a:lnTo>
                              <a:lnTo>
                                <a:pt x="243078" y="65490"/>
                              </a:lnTo>
                              <a:lnTo>
                                <a:pt x="221742" y="54822"/>
                              </a:lnTo>
                              <a:lnTo>
                                <a:pt x="198882" y="45678"/>
                              </a:lnTo>
                              <a:lnTo>
                                <a:pt x="176022" y="38058"/>
                              </a:lnTo>
                              <a:lnTo>
                                <a:pt x="151638" y="30438"/>
                              </a:lnTo>
                              <a:lnTo>
                                <a:pt x="127254" y="24342"/>
                              </a:lnTo>
                              <a:lnTo>
                                <a:pt x="102870" y="19770"/>
                              </a:lnTo>
                              <a:lnTo>
                                <a:pt x="78486" y="15198"/>
                              </a:lnTo>
                              <a:lnTo>
                                <a:pt x="52578" y="12150"/>
                              </a:lnTo>
                              <a:lnTo>
                                <a:pt x="26670" y="10626"/>
                              </a:lnTo>
                              <a:lnTo>
                                <a:pt x="0" y="106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794" name="Picture 37794"/>
                        <pic:cNvPicPr/>
                      </pic:nvPicPr>
                      <pic:blipFill>
                        <a:blip r:embed="rId1"/>
                        <a:stretch>
                          <a:fillRect/>
                        </a:stretch>
                      </pic:blipFill>
                      <pic:spPr>
                        <a:xfrm>
                          <a:off x="4829556" y="51816"/>
                          <a:ext cx="579120" cy="978408"/>
                        </a:xfrm>
                        <a:prstGeom prst="rect">
                          <a:avLst/>
                        </a:prstGeom>
                      </pic:spPr>
                    </pic:pic>
                  </wpg:wgp>
                </a:graphicData>
              </a:graphic>
            </wp:anchor>
          </w:drawing>
        </mc:Choice>
        <mc:Fallback>
          <w:pict>
            <v:group id="Group 37789" o:spid="_x0000_s1076" style="position:absolute;left:0;text-align:left;margin-left:85.1pt;margin-top:35.05pt;width:450.25pt;height:81.1pt;z-index:251668480;mso-position-horizontal-relative:page;mso-position-vertical-relative:page" coordsize="57180,10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">
              <v:rect id="Rectangle 37795" o:spid="_x0000_s1077" style="position:absolute;left:15;top:368;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iS8gA&#10;AADeAAAADwAAAGRycy9kb3ducmV2LnhtbESPW2vCQBSE3wv9D8sp+FY3tXhJdBWxLfroDdS3Q/aY&#10;hGbPhuxqor/eFQp9HGbmG2Yya00prlS7wrKCj24Egji1uuBMwX738z4C4TyyxtIyKbiRg9n09WWC&#10;ibYNb+i69ZkIEHYJKsi9rxIpXZqTQde1FXHwzrY26IOsM6lrbALclLIXRQNpsOCwkGNFi5zS3+3F&#10;KFiOqvlxZe9NVn6flof1If7axV6pzls7H4Pw1Pr/8F97pRV8DodxH5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1OJLyAAAAN4AAAAPAAAAAAAAAAAAAAAAAJgCAABk&#10;cnMvZG93bnJldi54bWxQSwUGAAAAAAQABAD1AAAAjQMAAAAA&#10;" filled="f" stroked="f">
                <v:textbox inset="0,0,0,0">
                  <w:txbxContent>
                    <w:p w14:paraId="3592A810" w14:textId="77777777" w:rsidR="002C5144" w:rsidRDefault="002C5144">
                      <w:pPr>
                        <w:spacing w:after="160" w:line="259" w:lineRule="auto"/>
                        <w:ind w:left="0" w:firstLine="0"/>
                        <w:jc w:val="left"/>
                      </w:pPr>
                      <w:r>
                        <w:t xml:space="preserve"> </w:t>
                      </w:r>
                    </w:p>
                  </w:txbxContent>
                </v:textbox>
              </v:rect>
              <v:shape id="Shape 39687" o:spid="_x0000_s1078" style="position:absolute;top:2377;width:53995;height:4679;visibility:visible;mso-wrap-style:square;v-text-anchor:top" coordsize="539953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qpckA&#10;AADeAAAADwAAAGRycy9kb3ducmV2LnhtbESPX0vDQBDE3wW/w7GCb/aixf6JvZaiiFYoxdiHPi65&#10;9RLM7aW5bZt+e08o+DjMzG+Y2aL3jTpSF+vABu4HGSjiMtianYHt1+vdBFQUZItNYDJwpgiL+fXV&#10;DHMbTvxJx0KcShCOORqoRNpc61hW5DEOQkucvO/QeZQkO6dth6cE941+yLKR9lhzWqiwpeeKyp/i&#10;4A04WbnzcLl52cnHuFi/PWb7/WFrzO1Nv3wCJdTLf/jSfrcGhtPRZAx/d9IV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eqpckAAADeAAAADwAAAAAAAAAAAAAAAACYAgAA&#10;ZHJzL2Rvd25yZXYueG1sUEsFBgAAAAAEAAQA9QAAAI4DAAAAAA==&#10;" path="m,l5399532,r,467868l,467868,,e" fillcolor="#de2e16" stroked="f" strokeweight="0">
                <v:stroke miterlimit="83231f" joinstyle="miter"/>
                <v:path arrowok="t" textboxrect="0,0,5399532,467868"/>
              </v:shape>
              <v:shape id="Shape 37791" o:spid="_x0000_s1079" style="position:absolute;left:46847;top:45;width:10287;height:9144;visibility:visible;mso-wrap-style:square;v-text-anchor:top" coordsize="10287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IsYA&#10;AADeAAAADwAAAGRycy9kb3ducmV2LnhtbESP0WrCQBRE3wX/YblC33RjharRVUqhxTyIjfoBl+xt&#10;NjR7N2RXE/36riD0cZiZM8x629taXKn1lWMF00kCgrhwuuJSwfn0OV6A8AFZY+2YFNzIw3YzHKwx&#10;1a7jnK7HUIoIYZ+iAhNCk0rpC0MW/cQ1xNH7ca3FEGVbSt1iF+G2lq9J8iYtVhwXDDb0Yaj4PV6s&#10;gvssHLoD73f7ZJHrzHxl3/klU+pl1L+vQATqw3/42d5pBbP5fDmFx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IsYAAADeAAAADwAAAAAAAAAAAAAAAACYAgAAZHJz&#10;L2Rvd25yZXYueG1sUEsFBgAAAAAEAAQA9QAAAIsDAAAAAA==&#10;" path="m513588,v284988,,515112,205740,515112,457200c1028700,710184,798576,914400,513588,914400,230124,914400,,710184,,457200,,205740,230124,,513588,xe" stroked="f" strokeweight="0">
                <v:stroke miterlimit="83231f" joinstyle="miter"/>
                <v:path arrowok="t" textboxrect="0,0,1028700,914400"/>
              </v:shape>
              <v:shape id="Shape 37792" o:spid="_x0000_s1080" style="position:absolute;left:46802;width:5189;height:9235;visibility:visible;mso-wrap-style:square;v-text-anchor:top" coordsize="518922,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iZ8YA&#10;AADeAAAADwAAAGRycy9kb3ducmV2LnhtbESPT4vCMBTE7wt+h/CEva1pXdhqNYoKorDswT8Hj4/m&#10;2RSbl9pErd9+s7DgcZiZ3zDTeWdrcafWV44VpIMEBHHhdMWlguNh/TEC4QOyxtoxKXiSh/ms9zbF&#10;XLsH7+i+D6WIEPY5KjAhNLmUvjBk0Q9cQxy9s2sthijbUuoWHxFuazlMki9pseK4YLChlaHisr9Z&#10;BT8XTNcnZ47JN2duk9a763a0VOq93y0mIAJ14RX+b2+1gs8sGw/h706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NiZ8YAAADeAAAADwAAAAAAAAAAAAAAAACYAgAAZHJz&#10;L2Rvd25yZXYueG1sUEsFBgAAAAAEAAQA9QAAAIsDAAAAAA==&#10;" path="m518160,r762,42l518922,10668r-26670,l466344,12192r-24384,3048l416052,19812r-24384,4572l367284,30480r-22860,7620l320040,45720r-22860,9144l275844,64008,254508,76200,233172,86868r-19812,13716l195072,112776r-18288,15240l158496,143256r-16764,15240l124968,175260r-13716,16764l96012,210312,83820,228600,70104,246888,59436,266700,48768,286512r-9144,19812l32004,327660r-6096,21336l19812,371856r-4572,21336l12192,416052r-1524,22860l9144,461772r1524,24384l12192,509016r3048,21336l19812,553212r6096,21336l32004,595884r7620,21336l48768,638556r10668,19812l70104,678180r12192,18288l96012,714756r13716,18288l124968,749808r16764,16764l158496,781812r16764,15240l195072,810768r18288,13716l233172,836676r21336,12192l275844,859536r21336,10668l320040,879348r22860,7620l367284,894588r24384,6096l416052,905256r24384,4572l466344,912876r25908,1524l518922,914400r,9144l492252,923544r-25908,-1524l440436,918972r-25908,-4572l390144,909828r-25908,-6096l341376,896112r-24384,-7620l294132,879348,271272,868680,249936,858012,228600,845820,208788,832104,188976,818388,170688,804672,152400,789432,135636,772668,118872,755904,103632,739140,88392,720852,74676,702564,62484,682752,51816,662940,41148,643128,32004,621792,22860,600456,16764,577596,10668,556260,6096,533400,3048,510540,,486156,,438912,3048,414528,6096,391668r4572,-22860l16764,347472r6096,-22860l32004,303276r9144,-21336l50292,262128,62484,242316,74676,222504,88392,204216r15240,-18288l118872,169164r15240,-16764l152400,135636r18288,-15240l188976,105156,208788,92964,228600,79248,249936,67056,271272,56388,294132,45720r22860,-9144l339852,28956r24384,-7620l388620,15240r25908,-4572l440436,6096,466344,3048,492252,1524,518160,xe" stroked="f" strokeweight="0">
                <v:stroke miterlimit="83231f" joinstyle="miter"/>
                <v:path arrowok="t" textboxrect="0,0,518922,923544"/>
              </v:shape>
              <v:shape id="Shape 37793" o:spid="_x0000_s1081" style="position:absolute;left:51991;width:5189;height:9235;visibility:visible;mso-wrap-style:square;v-text-anchor:top" coordsize="518923,9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478gA&#10;AADeAAAADwAAAGRycy9kb3ducmV2LnhtbESPzW7CMBCE70h9B2sr9YLAaWmhBAxqEaCeQPz0voqX&#10;OGq8TmMTwtvXlZA4jmbmG8103tpSNFT7wrGC534CgjhzuuBcwfGw6r2D8AFZY+mYFFzJw3z20Jli&#10;qt2Fd9TsQy4ihH2KCkwIVSqlzwxZ9H1XEUfv5GqLIco6l7rGS4TbUr4kyVBaLDguGKxoYSj72Z+t&#10;guR7Uy34dbn+vL79nlaN6TbbISn19Nh+TEAEasM9fGt/aQWD0Wg8gP8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TjvyAAAAN4AAAAPAAAAAAAAAAAAAAAAAJgCAABk&#10;cnMvZG93bnJldi54bWxQSwUGAAAAAAQABAD1AAAAjQMAAAAA&#10;" path="m,l26670,1482,52578,3006,78486,6054r25908,4572l128778,15198r25908,6096l177547,28914r24383,7620l224790,45678r22860,10668l268987,67014r21336,12192l310135,91398r19812,13716l348235,120354r18288,15240l383287,150834r16763,16764l415290,185886r15240,18288l444247,222462r12191,19812l467106,262086r10669,19812l486918,303234r9144,21336l502159,347430r6095,21336l512826,391626r3049,22860l518923,438870r,47244l515875,508974r-3049,24384l508254,554694r-6095,22860l496062,600414r-9144,21336l477775,641562r-9145,21336l456438,682710r-12191,19812l430530,720810r-15240,18288l400050,755862r-15239,16764l366523,789390r-18288,15240l329947,818346r-19812,13716l290323,845778r-21336,12192l247650,868638r-22860,10668l201930,888450r-22860,7620l154686,903690r-24383,6096l104394,914358r-25908,4572l52578,921978r-25908,1524l,923502r,-9144l26670,914358r25908,-1524l76962,909786r25908,-4572l127254,900642r24384,-6096l174498,886926r24384,-7620l221742,870162r21336,-10668l264414,848826r21336,-12192l305562,824442r18288,-13716l342138,797010r18288,-15240l377190,766530r16764,-16764l407670,733002r15241,-18288l435102,696426r13716,-18288l459487,658326r10667,-19812l479299,617178r7619,-19812l493014,576030r6097,-22860l503682,531834r3048,-22860l508254,486114r1524,-24384l508254,438870r-1524,-22860l503682,393150r-4571,-21336l493014,348954r-6096,-21336l479299,307806r-9145,-21336l459487,266658,448818,246846,436626,228558,422911,210270,409194,191982,393954,175218,377190,158454,360426,143214,342138,127974,323850,114258,305562,100542,285750,86826,264414,76158,243078,65490,221742,54822,198882,45678,176022,38058,151638,30438,127254,24342,102870,19770,78486,15198,52578,12150,26670,10626,,10626,,xe" stroked="f" strokeweight="0">
                <v:stroke miterlimit="83231f" joinstyle="miter"/>
                <v:path arrowok="t" textboxrect="0,0,518923,9235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94" o:spid="_x0000_s1082" type="#_x0000_t75" style="position:absolute;left:48295;top:518;width:5791;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MAHGAAAA3gAAAA8AAABkcnMvZG93bnJldi54bWxEj1FLAzEQhN8F/0PYgm821zuxejYtKoiV&#10;+mLbH7Be1svRy+ZI1vb8940g+DjMzDfMYjX6Xh0ppi6wgdm0AEXcBNtxa2C/e7m+A5UE2WIfmAz8&#10;UILV8vJigbUNJ/6g41ZalSGcajTgRIZa69Q48pimYSDO3leIHiXL2Gob8ZThvtdlUdxqjx3nBYcD&#10;PTtqDttvb8C7t3LTWn7fPc2ifG72VfkqlTFXk/HxAZTQKP/hv/baGqjm8/sb+L2Tr4Ben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MwAcYAAADeAAAADwAAAAAAAAAAAAAA&#10;AACfAgAAZHJzL2Rvd25yZXYueG1sUEsFBgAAAAAEAAQA9wAAAJIDAAAAAA==&#10;">
                <v:imagedata r:id="rId2" o:title=""/>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F7CD8" w14:textId="77777777" w:rsidR="002C5144" w:rsidRDefault="002C5144">
    <w:pPr>
      <w:spacing w:after="0" w:line="259" w:lineRule="auto"/>
      <w:ind w:left="-1704" w:right="10269" w:firstLine="0"/>
      <w:jc w:val="left"/>
    </w:pPr>
    <w:r>
      <w:rPr>
        <w:rFonts w:ascii="Calibri" w:eastAsia="Calibri" w:hAnsi="Calibri" w:cs="Calibri"/>
        <w:noProof/>
        <w:sz w:val="22"/>
        <w:lang w:eastAsia="de-DE"/>
      </w:rPr>
      <mc:AlternateContent>
        <mc:Choice Requires="wpg">
          <w:drawing>
            <wp:anchor distT="0" distB="0" distL="114300" distR="114300" simplePos="0" relativeHeight="251693056" behindDoc="0" locked="0" layoutInCell="1" allowOverlap="1" wp14:anchorId="0C4BCF78" wp14:editId="0FF0CEEA">
              <wp:simplePos x="0" y="0"/>
              <wp:positionH relativeFrom="margin">
                <wp:align>left</wp:align>
              </wp:positionH>
              <wp:positionV relativeFrom="page">
                <wp:posOffset>301625</wp:posOffset>
              </wp:positionV>
              <wp:extent cx="5718048" cy="1030224"/>
              <wp:effectExtent l="0" t="0" r="0" b="0"/>
              <wp:wrapSquare wrapText="bothSides"/>
              <wp:docPr id="37903" name="Group 37903"/>
              <wp:cNvGraphicFramePr/>
              <a:graphic xmlns:a="http://schemas.openxmlformats.org/drawingml/2006/main">
                <a:graphicData uri="http://schemas.microsoft.com/office/word/2010/wordprocessingGroup">
                  <wpg:wgp>
                    <wpg:cNvGrpSpPr/>
                    <wpg:grpSpPr>
                      <a:xfrm>
                        <a:off x="0" y="0"/>
                        <a:ext cx="5718048" cy="1030224"/>
                        <a:chOff x="0" y="0"/>
                        <a:chExt cx="5718048" cy="1030224"/>
                      </a:xfrm>
                    </wpg:grpSpPr>
                    <wps:wsp>
                      <wps:cNvPr id="37909" name="Rectangle 37909"/>
                      <wps:cNvSpPr/>
                      <wps:spPr>
                        <a:xfrm>
                          <a:off x="1523" y="36890"/>
                          <a:ext cx="56315" cy="187490"/>
                        </a:xfrm>
                        <a:prstGeom prst="rect">
                          <a:avLst/>
                        </a:prstGeom>
                        <a:ln>
                          <a:noFill/>
                        </a:ln>
                      </wps:spPr>
                      <wps:txbx>
                        <w:txbxContent>
                          <w:p w14:paraId="5D830E04" w14:textId="77777777" w:rsidR="002C5144" w:rsidRDefault="002C5144">
                            <w:pPr>
                              <w:spacing w:after="160" w:line="259" w:lineRule="auto"/>
                              <w:ind w:left="0" w:firstLine="0"/>
                              <w:jc w:val="left"/>
                            </w:pPr>
                            <w:r>
                              <w:t xml:space="preserve"> </w:t>
                            </w:r>
                          </w:p>
                        </w:txbxContent>
                      </wps:txbx>
                      <wps:bodyPr horzOverflow="overflow" vert="horz" lIns="0" tIns="0" rIns="0" bIns="0" rtlCol="0">
                        <a:noAutofit/>
                      </wps:bodyPr>
                    </wps:wsp>
                    <wps:wsp>
                      <wps:cNvPr id="39697" name="Shape 39697"/>
                      <wps:cNvSpPr/>
                      <wps:spPr>
                        <a:xfrm>
                          <a:off x="0" y="237744"/>
                          <a:ext cx="5399532" cy="467868"/>
                        </a:xfrm>
                        <a:custGeom>
                          <a:avLst/>
                          <a:gdLst/>
                          <a:ahLst/>
                          <a:cxnLst/>
                          <a:rect l="0" t="0" r="0" b="0"/>
                          <a:pathLst>
                            <a:path w="5399532" h="467868">
                              <a:moveTo>
                                <a:pt x="0" y="0"/>
                              </a:moveTo>
                              <a:lnTo>
                                <a:pt x="5399532" y="0"/>
                              </a:lnTo>
                              <a:lnTo>
                                <a:pt x="5399532" y="467868"/>
                              </a:lnTo>
                              <a:lnTo>
                                <a:pt x="0" y="467868"/>
                              </a:lnTo>
                              <a:lnTo>
                                <a:pt x="0" y="0"/>
                              </a:lnTo>
                            </a:path>
                          </a:pathLst>
                        </a:custGeom>
                        <a:ln w="0" cap="flat">
                          <a:miter lim="127000"/>
                        </a:ln>
                      </wps:spPr>
                      <wps:style>
                        <a:lnRef idx="0">
                          <a:srgbClr val="000000">
                            <a:alpha val="0"/>
                          </a:srgbClr>
                        </a:lnRef>
                        <a:fillRef idx="1">
                          <a:srgbClr val="DE2E16"/>
                        </a:fillRef>
                        <a:effectRef idx="0">
                          <a:scrgbClr r="0" g="0" b="0"/>
                        </a:effectRef>
                        <a:fontRef idx="none"/>
                      </wps:style>
                      <wps:bodyPr/>
                    </wps:wsp>
                    <wps:wsp>
                      <wps:cNvPr id="37905" name="Shape 37905"/>
                      <wps:cNvSpPr/>
                      <wps:spPr>
                        <a:xfrm>
                          <a:off x="4684776" y="4572"/>
                          <a:ext cx="1028700" cy="914400"/>
                        </a:xfrm>
                        <a:custGeom>
                          <a:avLst/>
                          <a:gdLst/>
                          <a:ahLst/>
                          <a:cxnLst/>
                          <a:rect l="0" t="0" r="0" b="0"/>
                          <a:pathLst>
                            <a:path w="1028700" h="914400">
                              <a:moveTo>
                                <a:pt x="513588" y="0"/>
                              </a:moveTo>
                              <a:cubicBezTo>
                                <a:pt x="798576" y="0"/>
                                <a:pt x="1028700" y="205740"/>
                                <a:pt x="1028700" y="457200"/>
                              </a:cubicBezTo>
                              <a:cubicBezTo>
                                <a:pt x="1028700" y="710184"/>
                                <a:pt x="798576" y="914400"/>
                                <a:pt x="513588" y="914400"/>
                              </a:cubicBezTo>
                              <a:cubicBezTo>
                                <a:pt x="230124" y="914400"/>
                                <a:pt x="0" y="710184"/>
                                <a:pt x="0" y="457200"/>
                              </a:cubicBezTo>
                              <a:cubicBezTo>
                                <a:pt x="0" y="205740"/>
                                <a:pt x="230124" y="0"/>
                                <a:pt x="5135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906" name="Shape 37906"/>
                      <wps:cNvSpPr/>
                      <wps:spPr>
                        <a:xfrm>
                          <a:off x="4680204" y="0"/>
                          <a:ext cx="518922" cy="923544"/>
                        </a:xfrm>
                        <a:custGeom>
                          <a:avLst/>
                          <a:gdLst/>
                          <a:ahLst/>
                          <a:cxnLst/>
                          <a:rect l="0" t="0" r="0" b="0"/>
                          <a:pathLst>
                            <a:path w="518922" h="923544">
                              <a:moveTo>
                                <a:pt x="518160" y="0"/>
                              </a:moveTo>
                              <a:lnTo>
                                <a:pt x="518922" y="42"/>
                              </a:lnTo>
                              <a:lnTo>
                                <a:pt x="518922" y="10668"/>
                              </a:lnTo>
                              <a:lnTo>
                                <a:pt x="492252" y="10668"/>
                              </a:lnTo>
                              <a:lnTo>
                                <a:pt x="466344" y="12192"/>
                              </a:lnTo>
                              <a:lnTo>
                                <a:pt x="441960" y="15240"/>
                              </a:lnTo>
                              <a:lnTo>
                                <a:pt x="416052" y="19812"/>
                              </a:lnTo>
                              <a:lnTo>
                                <a:pt x="391668" y="24384"/>
                              </a:lnTo>
                              <a:lnTo>
                                <a:pt x="367284" y="30480"/>
                              </a:lnTo>
                              <a:lnTo>
                                <a:pt x="344424" y="38100"/>
                              </a:lnTo>
                              <a:lnTo>
                                <a:pt x="320040" y="45720"/>
                              </a:lnTo>
                              <a:lnTo>
                                <a:pt x="297180" y="54864"/>
                              </a:lnTo>
                              <a:lnTo>
                                <a:pt x="275844" y="64008"/>
                              </a:lnTo>
                              <a:lnTo>
                                <a:pt x="254508" y="76200"/>
                              </a:lnTo>
                              <a:lnTo>
                                <a:pt x="233172" y="86868"/>
                              </a:lnTo>
                              <a:lnTo>
                                <a:pt x="213360" y="100584"/>
                              </a:lnTo>
                              <a:lnTo>
                                <a:pt x="195072" y="112776"/>
                              </a:lnTo>
                              <a:lnTo>
                                <a:pt x="176784" y="128016"/>
                              </a:lnTo>
                              <a:lnTo>
                                <a:pt x="158496" y="143256"/>
                              </a:lnTo>
                              <a:lnTo>
                                <a:pt x="141732" y="158496"/>
                              </a:lnTo>
                              <a:lnTo>
                                <a:pt x="124968" y="175260"/>
                              </a:lnTo>
                              <a:lnTo>
                                <a:pt x="111252" y="192024"/>
                              </a:lnTo>
                              <a:lnTo>
                                <a:pt x="96012" y="210312"/>
                              </a:lnTo>
                              <a:lnTo>
                                <a:pt x="83820" y="228600"/>
                              </a:lnTo>
                              <a:lnTo>
                                <a:pt x="70104" y="246888"/>
                              </a:lnTo>
                              <a:lnTo>
                                <a:pt x="59436" y="266700"/>
                              </a:lnTo>
                              <a:lnTo>
                                <a:pt x="48768" y="286512"/>
                              </a:lnTo>
                              <a:lnTo>
                                <a:pt x="39624" y="306324"/>
                              </a:lnTo>
                              <a:lnTo>
                                <a:pt x="32004" y="327660"/>
                              </a:lnTo>
                              <a:lnTo>
                                <a:pt x="25908" y="348996"/>
                              </a:lnTo>
                              <a:lnTo>
                                <a:pt x="19812" y="371856"/>
                              </a:lnTo>
                              <a:lnTo>
                                <a:pt x="15240" y="393192"/>
                              </a:lnTo>
                              <a:lnTo>
                                <a:pt x="12192" y="416052"/>
                              </a:lnTo>
                              <a:lnTo>
                                <a:pt x="10668" y="438912"/>
                              </a:lnTo>
                              <a:lnTo>
                                <a:pt x="9144" y="461772"/>
                              </a:lnTo>
                              <a:lnTo>
                                <a:pt x="10668" y="486156"/>
                              </a:lnTo>
                              <a:lnTo>
                                <a:pt x="12192" y="509016"/>
                              </a:lnTo>
                              <a:lnTo>
                                <a:pt x="15240" y="530352"/>
                              </a:lnTo>
                              <a:lnTo>
                                <a:pt x="19812" y="553212"/>
                              </a:lnTo>
                              <a:lnTo>
                                <a:pt x="25908" y="574548"/>
                              </a:lnTo>
                              <a:lnTo>
                                <a:pt x="32004" y="595884"/>
                              </a:lnTo>
                              <a:lnTo>
                                <a:pt x="39624" y="617220"/>
                              </a:lnTo>
                              <a:lnTo>
                                <a:pt x="48768" y="638556"/>
                              </a:lnTo>
                              <a:lnTo>
                                <a:pt x="59436" y="658368"/>
                              </a:lnTo>
                              <a:lnTo>
                                <a:pt x="70104" y="678180"/>
                              </a:lnTo>
                              <a:lnTo>
                                <a:pt x="82296" y="696468"/>
                              </a:lnTo>
                              <a:lnTo>
                                <a:pt x="96012" y="714756"/>
                              </a:lnTo>
                              <a:lnTo>
                                <a:pt x="109728" y="733044"/>
                              </a:lnTo>
                              <a:lnTo>
                                <a:pt x="124968" y="749808"/>
                              </a:lnTo>
                              <a:lnTo>
                                <a:pt x="141732" y="766572"/>
                              </a:lnTo>
                              <a:lnTo>
                                <a:pt x="158496" y="781812"/>
                              </a:lnTo>
                              <a:lnTo>
                                <a:pt x="175260" y="797052"/>
                              </a:lnTo>
                              <a:lnTo>
                                <a:pt x="195072" y="810768"/>
                              </a:lnTo>
                              <a:lnTo>
                                <a:pt x="213360" y="824484"/>
                              </a:lnTo>
                              <a:lnTo>
                                <a:pt x="233172" y="836676"/>
                              </a:lnTo>
                              <a:lnTo>
                                <a:pt x="254508" y="848868"/>
                              </a:lnTo>
                              <a:lnTo>
                                <a:pt x="275844" y="859536"/>
                              </a:lnTo>
                              <a:lnTo>
                                <a:pt x="297180" y="870204"/>
                              </a:lnTo>
                              <a:lnTo>
                                <a:pt x="320040" y="879348"/>
                              </a:lnTo>
                              <a:lnTo>
                                <a:pt x="342900" y="886968"/>
                              </a:lnTo>
                              <a:lnTo>
                                <a:pt x="367284" y="894588"/>
                              </a:lnTo>
                              <a:lnTo>
                                <a:pt x="391668" y="900684"/>
                              </a:lnTo>
                              <a:lnTo>
                                <a:pt x="416052" y="905256"/>
                              </a:lnTo>
                              <a:lnTo>
                                <a:pt x="440436" y="909828"/>
                              </a:lnTo>
                              <a:lnTo>
                                <a:pt x="466344" y="912876"/>
                              </a:lnTo>
                              <a:lnTo>
                                <a:pt x="492252" y="914400"/>
                              </a:lnTo>
                              <a:lnTo>
                                <a:pt x="518922" y="914400"/>
                              </a:lnTo>
                              <a:lnTo>
                                <a:pt x="518922" y="923544"/>
                              </a:lnTo>
                              <a:lnTo>
                                <a:pt x="492252" y="923544"/>
                              </a:lnTo>
                              <a:lnTo>
                                <a:pt x="466344" y="922020"/>
                              </a:lnTo>
                              <a:lnTo>
                                <a:pt x="440436" y="918972"/>
                              </a:lnTo>
                              <a:lnTo>
                                <a:pt x="414528" y="914400"/>
                              </a:lnTo>
                              <a:lnTo>
                                <a:pt x="390144" y="909828"/>
                              </a:lnTo>
                              <a:lnTo>
                                <a:pt x="364236" y="903732"/>
                              </a:lnTo>
                              <a:lnTo>
                                <a:pt x="341376" y="896112"/>
                              </a:lnTo>
                              <a:lnTo>
                                <a:pt x="316992" y="888492"/>
                              </a:lnTo>
                              <a:lnTo>
                                <a:pt x="294132" y="879348"/>
                              </a:lnTo>
                              <a:lnTo>
                                <a:pt x="271272" y="868680"/>
                              </a:lnTo>
                              <a:lnTo>
                                <a:pt x="249936" y="858012"/>
                              </a:lnTo>
                              <a:lnTo>
                                <a:pt x="228600" y="845820"/>
                              </a:lnTo>
                              <a:lnTo>
                                <a:pt x="208788" y="832104"/>
                              </a:lnTo>
                              <a:lnTo>
                                <a:pt x="188976" y="818388"/>
                              </a:lnTo>
                              <a:lnTo>
                                <a:pt x="170688" y="804672"/>
                              </a:lnTo>
                              <a:lnTo>
                                <a:pt x="152400" y="789432"/>
                              </a:lnTo>
                              <a:lnTo>
                                <a:pt x="135636" y="772668"/>
                              </a:lnTo>
                              <a:lnTo>
                                <a:pt x="118872" y="755904"/>
                              </a:lnTo>
                              <a:lnTo>
                                <a:pt x="103632" y="739140"/>
                              </a:lnTo>
                              <a:lnTo>
                                <a:pt x="88392" y="720852"/>
                              </a:lnTo>
                              <a:lnTo>
                                <a:pt x="74676" y="702564"/>
                              </a:lnTo>
                              <a:lnTo>
                                <a:pt x="62484" y="682752"/>
                              </a:lnTo>
                              <a:lnTo>
                                <a:pt x="51816" y="662940"/>
                              </a:lnTo>
                              <a:lnTo>
                                <a:pt x="41148" y="643128"/>
                              </a:lnTo>
                              <a:lnTo>
                                <a:pt x="32004" y="621792"/>
                              </a:lnTo>
                              <a:lnTo>
                                <a:pt x="22860" y="600456"/>
                              </a:lnTo>
                              <a:lnTo>
                                <a:pt x="16764" y="577596"/>
                              </a:lnTo>
                              <a:lnTo>
                                <a:pt x="10668" y="556260"/>
                              </a:lnTo>
                              <a:lnTo>
                                <a:pt x="6096" y="533400"/>
                              </a:lnTo>
                              <a:lnTo>
                                <a:pt x="3048" y="510540"/>
                              </a:lnTo>
                              <a:lnTo>
                                <a:pt x="0" y="486156"/>
                              </a:lnTo>
                              <a:lnTo>
                                <a:pt x="0" y="438912"/>
                              </a:lnTo>
                              <a:lnTo>
                                <a:pt x="3048" y="414528"/>
                              </a:lnTo>
                              <a:lnTo>
                                <a:pt x="6096" y="391668"/>
                              </a:lnTo>
                              <a:lnTo>
                                <a:pt x="10668" y="368808"/>
                              </a:lnTo>
                              <a:lnTo>
                                <a:pt x="16764" y="347472"/>
                              </a:lnTo>
                              <a:lnTo>
                                <a:pt x="22860" y="324612"/>
                              </a:lnTo>
                              <a:lnTo>
                                <a:pt x="32004" y="303276"/>
                              </a:lnTo>
                              <a:lnTo>
                                <a:pt x="41148" y="281940"/>
                              </a:lnTo>
                              <a:lnTo>
                                <a:pt x="50292" y="262128"/>
                              </a:lnTo>
                              <a:lnTo>
                                <a:pt x="62484" y="242316"/>
                              </a:lnTo>
                              <a:lnTo>
                                <a:pt x="74676" y="222504"/>
                              </a:lnTo>
                              <a:lnTo>
                                <a:pt x="88392" y="204216"/>
                              </a:lnTo>
                              <a:lnTo>
                                <a:pt x="103632" y="185928"/>
                              </a:lnTo>
                              <a:lnTo>
                                <a:pt x="118872" y="169164"/>
                              </a:lnTo>
                              <a:lnTo>
                                <a:pt x="134112" y="152400"/>
                              </a:lnTo>
                              <a:lnTo>
                                <a:pt x="152400" y="135636"/>
                              </a:lnTo>
                              <a:lnTo>
                                <a:pt x="170688" y="120396"/>
                              </a:lnTo>
                              <a:lnTo>
                                <a:pt x="188976" y="105156"/>
                              </a:lnTo>
                              <a:lnTo>
                                <a:pt x="208788" y="92964"/>
                              </a:lnTo>
                              <a:lnTo>
                                <a:pt x="228600" y="79248"/>
                              </a:lnTo>
                              <a:lnTo>
                                <a:pt x="249936" y="67056"/>
                              </a:lnTo>
                              <a:lnTo>
                                <a:pt x="271272" y="56388"/>
                              </a:lnTo>
                              <a:lnTo>
                                <a:pt x="294132" y="45720"/>
                              </a:lnTo>
                              <a:lnTo>
                                <a:pt x="316992" y="36576"/>
                              </a:lnTo>
                              <a:lnTo>
                                <a:pt x="339852" y="28956"/>
                              </a:lnTo>
                              <a:lnTo>
                                <a:pt x="364236" y="21336"/>
                              </a:lnTo>
                              <a:lnTo>
                                <a:pt x="388620" y="15240"/>
                              </a:lnTo>
                              <a:lnTo>
                                <a:pt x="414528" y="10668"/>
                              </a:lnTo>
                              <a:lnTo>
                                <a:pt x="440436" y="6096"/>
                              </a:lnTo>
                              <a:lnTo>
                                <a:pt x="466344" y="3048"/>
                              </a:lnTo>
                              <a:lnTo>
                                <a:pt x="492252" y="1524"/>
                              </a:lnTo>
                              <a:lnTo>
                                <a:pt x="518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907" name="Shape 37907"/>
                      <wps:cNvSpPr/>
                      <wps:spPr>
                        <a:xfrm>
                          <a:off x="5199126" y="42"/>
                          <a:ext cx="518923" cy="923502"/>
                        </a:xfrm>
                        <a:custGeom>
                          <a:avLst/>
                          <a:gdLst/>
                          <a:ahLst/>
                          <a:cxnLst/>
                          <a:rect l="0" t="0" r="0" b="0"/>
                          <a:pathLst>
                            <a:path w="518923" h="923502">
                              <a:moveTo>
                                <a:pt x="0" y="0"/>
                              </a:moveTo>
                              <a:lnTo>
                                <a:pt x="26670" y="1482"/>
                              </a:lnTo>
                              <a:lnTo>
                                <a:pt x="52578" y="3006"/>
                              </a:lnTo>
                              <a:lnTo>
                                <a:pt x="78486" y="6054"/>
                              </a:lnTo>
                              <a:lnTo>
                                <a:pt x="104394" y="10626"/>
                              </a:lnTo>
                              <a:lnTo>
                                <a:pt x="128778" y="15198"/>
                              </a:lnTo>
                              <a:lnTo>
                                <a:pt x="154686" y="21294"/>
                              </a:lnTo>
                              <a:lnTo>
                                <a:pt x="177547" y="28914"/>
                              </a:lnTo>
                              <a:lnTo>
                                <a:pt x="201930" y="36534"/>
                              </a:lnTo>
                              <a:lnTo>
                                <a:pt x="224790" y="45678"/>
                              </a:lnTo>
                              <a:lnTo>
                                <a:pt x="247650" y="56346"/>
                              </a:lnTo>
                              <a:lnTo>
                                <a:pt x="268987" y="67014"/>
                              </a:lnTo>
                              <a:lnTo>
                                <a:pt x="290323" y="79206"/>
                              </a:lnTo>
                              <a:lnTo>
                                <a:pt x="310135" y="91398"/>
                              </a:lnTo>
                              <a:lnTo>
                                <a:pt x="329947" y="105114"/>
                              </a:lnTo>
                              <a:lnTo>
                                <a:pt x="348235" y="120354"/>
                              </a:lnTo>
                              <a:lnTo>
                                <a:pt x="366523" y="135594"/>
                              </a:lnTo>
                              <a:lnTo>
                                <a:pt x="383287" y="150834"/>
                              </a:lnTo>
                              <a:lnTo>
                                <a:pt x="400050" y="167598"/>
                              </a:lnTo>
                              <a:lnTo>
                                <a:pt x="415290" y="185886"/>
                              </a:lnTo>
                              <a:lnTo>
                                <a:pt x="430530" y="204174"/>
                              </a:lnTo>
                              <a:lnTo>
                                <a:pt x="444247" y="222462"/>
                              </a:lnTo>
                              <a:lnTo>
                                <a:pt x="456438" y="242274"/>
                              </a:lnTo>
                              <a:lnTo>
                                <a:pt x="467106" y="262086"/>
                              </a:lnTo>
                              <a:lnTo>
                                <a:pt x="477775" y="281898"/>
                              </a:lnTo>
                              <a:lnTo>
                                <a:pt x="486918" y="303234"/>
                              </a:lnTo>
                              <a:lnTo>
                                <a:pt x="496062" y="324570"/>
                              </a:lnTo>
                              <a:lnTo>
                                <a:pt x="502159" y="347430"/>
                              </a:lnTo>
                              <a:lnTo>
                                <a:pt x="508254" y="368766"/>
                              </a:lnTo>
                              <a:lnTo>
                                <a:pt x="512826" y="391626"/>
                              </a:lnTo>
                              <a:lnTo>
                                <a:pt x="515875" y="414486"/>
                              </a:lnTo>
                              <a:lnTo>
                                <a:pt x="518923" y="438870"/>
                              </a:lnTo>
                              <a:lnTo>
                                <a:pt x="518923" y="486114"/>
                              </a:lnTo>
                              <a:lnTo>
                                <a:pt x="515875" y="508974"/>
                              </a:lnTo>
                              <a:lnTo>
                                <a:pt x="512826" y="533358"/>
                              </a:lnTo>
                              <a:lnTo>
                                <a:pt x="508254" y="554694"/>
                              </a:lnTo>
                              <a:lnTo>
                                <a:pt x="502159" y="577554"/>
                              </a:lnTo>
                              <a:lnTo>
                                <a:pt x="496062" y="600414"/>
                              </a:lnTo>
                              <a:lnTo>
                                <a:pt x="486918" y="621750"/>
                              </a:lnTo>
                              <a:lnTo>
                                <a:pt x="477775" y="641562"/>
                              </a:lnTo>
                              <a:lnTo>
                                <a:pt x="468630" y="662898"/>
                              </a:lnTo>
                              <a:lnTo>
                                <a:pt x="456438" y="682710"/>
                              </a:lnTo>
                              <a:lnTo>
                                <a:pt x="444247" y="702522"/>
                              </a:lnTo>
                              <a:lnTo>
                                <a:pt x="430530" y="720810"/>
                              </a:lnTo>
                              <a:lnTo>
                                <a:pt x="415290" y="739098"/>
                              </a:lnTo>
                              <a:lnTo>
                                <a:pt x="400050" y="755862"/>
                              </a:lnTo>
                              <a:lnTo>
                                <a:pt x="384811" y="772626"/>
                              </a:lnTo>
                              <a:lnTo>
                                <a:pt x="366523" y="789390"/>
                              </a:lnTo>
                              <a:lnTo>
                                <a:pt x="348235" y="804630"/>
                              </a:lnTo>
                              <a:lnTo>
                                <a:pt x="329947" y="818346"/>
                              </a:lnTo>
                              <a:lnTo>
                                <a:pt x="310135" y="832062"/>
                              </a:lnTo>
                              <a:lnTo>
                                <a:pt x="290323" y="845778"/>
                              </a:lnTo>
                              <a:lnTo>
                                <a:pt x="268987" y="857970"/>
                              </a:lnTo>
                              <a:lnTo>
                                <a:pt x="247650" y="868638"/>
                              </a:lnTo>
                              <a:lnTo>
                                <a:pt x="224790" y="879306"/>
                              </a:lnTo>
                              <a:lnTo>
                                <a:pt x="201930" y="888450"/>
                              </a:lnTo>
                              <a:lnTo>
                                <a:pt x="179070" y="896070"/>
                              </a:lnTo>
                              <a:lnTo>
                                <a:pt x="154686" y="903690"/>
                              </a:lnTo>
                              <a:lnTo>
                                <a:pt x="130303" y="909786"/>
                              </a:lnTo>
                              <a:lnTo>
                                <a:pt x="104394" y="914358"/>
                              </a:lnTo>
                              <a:lnTo>
                                <a:pt x="78486" y="918930"/>
                              </a:lnTo>
                              <a:lnTo>
                                <a:pt x="52578" y="921978"/>
                              </a:lnTo>
                              <a:lnTo>
                                <a:pt x="26670" y="923502"/>
                              </a:lnTo>
                              <a:lnTo>
                                <a:pt x="0" y="923502"/>
                              </a:lnTo>
                              <a:lnTo>
                                <a:pt x="0" y="914358"/>
                              </a:lnTo>
                              <a:lnTo>
                                <a:pt x="26670" y="914358"/>
                              </a:lnTo>
                              <a:lnTo>
                                <a:pt x="52578" y="912834"/>
                              </a:lnTo>
                              <a:lnTo>
                                <a:pt x="76962" y="909786"/>
                              </a:lnTo>
                              <a:lnTo>
                                <a:pt x="102870" y="905214"/>
                              </a:lnTo>
                              <a:lnTo>
                                <a:pt x="127254" y="900642"/>
                              </a:lnTo>
                              <a:lnTo>
                                <a:pt x="151638" y="894546"/>
                              </a:lnTo>
                              <a:lnTo>
                                <a:pt x="174498" y="886926"/>
                              </a:lnTo>
                              <a:lnTo>
                                <a:pt x="198882" y="879306"/>
                              </a:lnTo>
                              <a:lnTo>
                                <a:pt x="221742" y="870162"/>
                              </a:lnTo>
                              <a:lnTo>
                                <a:pt x="243078" y="859494"/>
                              </a:lnTo>
                              <a:lnTo>
                                <a:pt x="264414" y="848826"/>
                              </a:lnTo>
                              <a:lnTo>
                                <a:pt x="285750" y="836634"/>
                              </a:lnTo>
                              <a:lnTo>
                                <a:pt x="305562" y="824442"/>
                              </a:lnTo>
                              <a:lnTo>
                                <a:pt x="323850" y="810726"/>
                              </a:lnTo>
                              <a:lnTo>
                                <a:pt x="342138" y="797010"/>
                              </a:lnTo>
                              <a:lnTo>
                                <a:pt x="360426" y="781770"/>
                              </a:lnTo>
                              <a:lnTo>
                                <a:pt x="377190" y="766530"/>
                              </a:lnTo>
                              <a:lnTo>
                                <a:pt x="393954" y="749766"/>
                              </a:lnTo>
                              <a:lnTo>
                                <a:pt x="407670" y="733002"/>
                              </a:lnTo>
                              <a:lnTo>
                                <a:pt x="422911" y="714714"/>
                              </a:lnTo>
                              <a:lnTo>
                                <a:pt x="435102" y="696426"/>
                              </a:lnTo>
                              <a:lnTo>
                                <a:pt x="448818" y="678138"/>
                              </a:lnTo>
                              <a:lnTo>
                                <a:pt x="459487" y="658326"/>
                              </a:lnTo>
                              <a:lnTo>
                                <a:pt x="470154" y="638514"/>
                              </a:lnTo>
                              <a:lnTo>
                                <a:pt x="479299" y="617178"/>
                              </a:lnTo>
                              <a:lnTo>
                                <a:pt x="486918" y="597366"/>
                              </a:lnTo>
                              <a:lnTo>
                                <a:pt x="493014" y="576030"/>
                              </a:lnTo>
                              <a:lnTo>
                                <a:pt x="499111" y="553170"/>
                              </a:lnTo>
                              <a:lnTo>
                                <a:pt x="503682" y="531834"/>
                              </a:lnTo>
                              <a:lnTo>
                                <a:pt x="506730" y="508974"/>
                              </a:lnTo>
                              <a:lnTo>
                                <a:pt x="508254" y="486114"/>
                              </a:lnTo>
                              <a:lnTo>
                                <a:pt x="509778" y="461730"/>
                              </a:lnTo>
                              <a:lnTo>
                                <a:pt x="508254" y="438870"/>
                              </a:lnTo>
                              <a:lnTo>
                                <a:pt x="506730" y="416010"/>
                              </a:lnTo>
                              <a:lnTo>
                                <a:pt x="503682" y="393150"/>
                              </a:lnTo>
                              <a:lnTo>
                                <a:pt x="499111" y="371814"/>
                              </a:lnTo>
                              <a:lnTo>
                                <a:pt x="493014" y="348954"/>
                              </a:lnTo>
                              <a:lnTo>
                                <a:pt x="486918" y="327618"/>
                              </a:lnTo>
                              <a:lnTo>
                                <a:pt x="479299" y="307806"/>
                              </a:lnTo>
                              <a:lnTo>
                                <a:pt x="470154" y="286470"/>
                              </a:lnTo>
                              <a:lnTo>
                                <a:pt x="459487" y="266658"/>
                              </a:lnTo>
                              <a:lnTo>
                                <a:pt x="448818" y="246846"/>
                              </a:lnTo>
                              <a:lnTo>
                                <a:pt x="436626" y="228558"/>
                              </a:lnTo>
                              <a:lnTo>
                                <a:pt x="422911" y="210270"/>
                              </a:lnTo>
                              <a:lnTo>
                                <a:pt x="409194" y="191982"/>
                              </a:lnTo>
                              <a:lnTo>
                                <a:pt x="393954" y="175218"/>
                              </a:lnTo>
                              <a:lnTo>
                                <a:pt x="377190" y="158454"/>
                              </a:lnTo>
                              <a:lnTo>
                                <a:pt x="360426" y="143214"/>
                              </a:lnTo>
                              <a:lnTo>
                                <a:pt x="342138" y="127974"/>
                              </a:lnTo>
                              <a:lnTo>
                                <a:pt x="323850" y="114258"/>
                              </a:lnTo>
                              <a:lnTo>
                                <a:pt x="305562" y="100542"/>
                              </a:lnTo>
                              <a:lnTo>
                                <a:pt x="285750" y="86826"/>
                              </a:lnTo>
                              <a:lnTo>
                                <a:pt x="264414" y="76158"/>
                              </a:lnTo>
                              <a:lnTo>
                                <a:pt x="243078" y="65490"/>
                              </a:lnTo>
                              <a:lnTo>
                                <a:pt x="221742" y="54822"/>
                              </a:lnTo>
                              <a:lnTo>
                                <a:pt x="198882" y="45678"/>
                              </a:lnTo>
                              <a:lnTo>
                                <a:pt x="176022" y="38058"/>
                              </a:lnTo>
                              <a:lnTo>
                                <a:pt x="151638" y="30438"/>
                              </a:lnTo>
                              <a:lnTo>
                                <a:pt x="127254" y="24342"/>
                              </a:lnTo>
                              <a:lnTo>
                                <a:pt x="102870" y="19770"/>
                              </a:lnTo>
                              <a:lnTo>
                                <a:pt x="78486" y="15198"/>
                              </a:lnTo>
                              <a:lnTo>
                                <a:pt x="52578" y="12150"/>
                              </a:lnTo>
                              <a:lnTo>
                                <a:pt x="26670" y="10626"/>
                              </a:lnTo>
                              <a:lnTo>
                                <a:pt x="0" y="106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908" name="Picture 37908"/>
                        <pic:cNvPicPr/>
                      </pic:nvPicPr>
                      <pic:blipFill>
                        <a:blip r:embed="rId1"/>
                        <a:stretch>
                          <a:fillRect/>
                        </a:stretch>
                      </pic:blipFill>
                      <pic:spPr>
                        <a:xfrm>
                          <a:off x="4829556" y="51816"/>
                          <a:ext cx="579120" cy="978408"/>
                        </a:xfrm>
                        <a:prstGeom prst="rect">
                          <a:avLst/>
                        </a:prstGeom>
                      </pic:spPr>
                    </pic:pic>
                  </wpg:wgp>
                </a:graphicData>
              </a:graphic>
            </wp:anchor>
          </w:drawing>
        </mc:Choice>
        <mc:Fallback>
          <w:pict>
            <v:group id="Group 37903" o:spid="_x0000_s1083" style="position:absolute;left:0;text-align:left;margin-left:0;margin-top:23.75pt;width:450.25pt;height:81.1pt;z-index:251693056;mso-position-horizontal:left;mso-position-horizontal-relative:margin;mso-position-vertical-relative:page" coordsize="57180,10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">
              <v:rect id="Rectangle 37909" o:spid="_x0000_s1084" style="position:absolute;left:15;top:368;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AscA&#10;AADeAAAADwAAAGRycy9kb3ducmV2LnhtbESPT2vCQBTE7wW/w/IEb3VThWpiVhH/oMeqhbS3R/aZ&#10;hGbfhuxq0n76bkHocZiZ3zDpqje1uFPrKssKXsYRCOLc6ooLBe+X/fMchPPIGmvLpOCbHKyWg6cU&#10;E207PtH97AsRIOwSVFB63yRSurwkg25sG+LgXW1r0AfZFlK32AW4qeUkil6lwYrDQokNbUrKv843&#10;o+Awb9YfR/vTFfXu85C9ZfH2EnulRsN+vQDhqff/4Uf7qBVMZ3E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G5gLHAAAA3gAAAA8AAAAAAAAAAAAAAAAAmAIAAGRy&#10;cy9kb3ducmV2LnhtbFBLBQYAAAAABAAEAPUAAACMAwAAAAA=&#10;" filled="f" stroked="f">
                <v:textbox inset="0,0,0,0">
                  <w:txbxContent>
                    <w:p w14:paraId="5D830E04" w14:textId="77777777" w:rsidR="002C5144" w:rsidRDefault="002C5144">
                      <w:pPr>
                        <w:spacing w:after="160" w:line="259" w:lineRule="auto"/>
                        <w:ind w:left="0" w:firstLine="0"/>
                        <w:jc w:val="left"/>
                      </w:pPr>
                      <w:r>
                        <w:t xml:space="preserve"> </w:t>
                      </w:r>
                    </w:p>
                  </w:txbxContent>
                </v:textbox>
              </v:rect>
              <v:shape id="Shape 39697" o:spid="_x0000_s1085" style="position:absolute;top:2377;width:53995;height:4679;visibility:visible;mso-wrap-style:square;v-text-anchor:top" coordsize="539953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eMkA&#10;AADeAAAADwAAAGRycy9kb3ducmV2LnhtbESPX2vCQBDE3wt+h2MLfauXKtWaeopYSv9AKY0++Ljk&#10;tpdgbi/mVo3fvlco9HGYmd8w82XvG3WiLtaBDdwNM1DEZbA1OwPbzfPtA6goyBabwGTgQhGWi8HV&#10;HHMbzvxFp0KcShCOORqoRNpc61hW5DEOQ0ucvO/QeZQkO6dth+cE940eZdlEe6w5LVTY0rqicl8c&#10;vQEnb+4yXn0+7eR9Wny83GeHw3FrzM11v3oEJdTLf/iv/WoNjGeT2RR+76Qro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48eMkAAADeAAAADwAAAAAAAAAAAAAAAACYAgAA&#10;ZHJzL2Rvd25yZXYueG1sUEsFBgAAAAAEAAQA9QAAAI4DAAAAAA==&#10;" path="m,l5399532,r,467868l,467868,,e" fillcolor="#de2e16" stroked="f" strokeweight="0">
                <v:stroke miterlimit="83231f" joinstyle="miter"/>
                <v:path arrowok="t" textboxrect="0,0,5399532,467868"/>
              </v:shape>
              <v:shape id="Shape 37905" o:spid="_x0000_s1086" style="position:absolute;left:46847;top:45;width:10287;height:9144;visibility:visible;mso-wrap-style:square;v-text-anchor:top" coordsize="10287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3bccA&#10;AADeAAAADwAAAGRycy9kb3ducmV2LnhtbESPUWvCMBSF34X9h3AHe9Nkk21ajTIGE/sgruoPuDR3&#10;TVlzU5po6379Mhj4eDjnfIezXA+uERfqQu1Zw+NEgSAuvam50nA6foxnIEJENth4Jg1XCrBe3Y2W&#10;mBnfc0GXQ6xEgnDIUIONsc2kDKUlh2HiW+LkffnOYUyyq6TpsE9w18gnpV6kw5rTgsWW3i2V34ez&#10;0/Azjft+z7vtTs0Kk9tN/lmcc60f7oe3BYhIQ7yF/9tbo2H6OlfP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Dd23HAAAA3gAAAA8AAAAAAAAAAAAAAAAAmAIAAGRy&#10;cy9kb3ducmV2LnhtbFBLBQYAAAAABAAEAPUAAACMAwAAAAA=&#10;" path="m513588,v284988,,515112,205740,515112,457200c1028700,710184,798576,914400,513588,914400,230124,914400,,710184,,457200,,205740,230124,,513588,xe" stroked="f" strokeweight="0">
                <v:stroke miterlimit="83231f" joinstyle="miter"/>
                <v:path arrowok="t" textboxrect="0,0,1028700,914400"/>
              </v:shape>
              <v:shape id="Shape 37906" o:spid="_x0000_s1087" style="position:absolute;left:46802;width:5189;height:9235;visibility:visible;mso-wrap-style:square;v-text-anchor:top" coordsize="518922,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qKMcA&#10;AADeAAAADwAAAGRycy9kb3ducmV2LnhtbESPzWsCMRTE74L/Q3iF3jRZBT+2RrGCVJAe/Dj0+Ni8&#10;bhY3L9tN1O1/3wgFj8PM/IZZrDpXixu1ofKsIRsqEMSFNxWXGs6n7WAGIkRkg7Vn0vBLAVbLfm+B&#10;ufF3PtDtGEuRIBxy1GBjbHIpQ2HJYRj6hjh53751GJNsS2lavCe4q+VIqYl0WHFasNjQxlJxOV6d&#10;hs8LZtsvb89qz1P/kdWHn93sXevXl279BiJSF5/h//bOaBhP52oCj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aijHAAAA3gAAAA8AAAAAAAAAAAAAAAAAmAIAAGRy&#10;cy9kb3ducmV2LnhtbFBLBQYAAAAABAAEAPUAAACMAwAAAAA=&#10;" path="m518160,r762,42l518922,10668r-26670,l466344,12192r-24384,3048l416052,19812r-24384,4572l367284,30480r-22860,7620l320040,45720r-22860,9144l275844,64008,254508,76200,233172,86868r-19812,13716l195072,112776r-18288,15240l158496,143256r-16764,15240l124968,175260r-13716,16764l96012,210312,83820,228600,70104,246888,59436,266700,48768,286512r-9144,19812l32004,327660r-6096,21336l19812,371856r-4572,21336l12192,416052r-1524,22860l9144,461772r1524,24384l12192,509016r3048,21336l19812,553212r6096,21336l32004,595884r7620,21336l48768,638556r10668,19812l70104,678180r12192,18288l96012,714756r13716,18288l124968,749808r16764,16764l158496,781812r16764,15240l195072,810768r18288,13716l233172,836676r21336,12192l275844,859536r21336,10668l320040,879348r22860,7620l367284,894588r24384,6096l416052,905256r24384,4572l466344,912876r25908,1524l518922,914400r,9144l492252,923544r-25908,-1524l440436,918972r-25908,-4572l390144,909828r-25908,-6096l341376,896112r-24384,-7620l294132,879348,271272,868680,249936,858012,228600,845820,208788,832104,188976,818388,170688,804672,152400,789432,135636,772668,118872,755904,103632,739140,88392,720852,74676,702564,62484,682752,51816,662940,41148,643128,32004,621792,22860,600456,16764,577596,10668,556260,6096,533400,3048,510540,,486156,,438912,3048,414528,6096,391668r4572,-22860l16764,347472r6096,-22860l32004,303276r9144,-21336l50292,262128,62484,242316,74676,222504,88392,204216r15240,-18288l118872,169164r15240,-16764l152400,135636r18288,-15240l188976,105156,208788,92964,228600,79248,249936,67056,271272,56388,294132,45720r22860,-9144l339852,28956r24384,-7620l388620,15240r25908,-4572l440436,6096,466344,3048,492252,1524,518160,xe" stroked="f" strokeweight="0">
                <v:stroke miterlimit="83231f" joinstyle="miter"/>
                <v:path arrowok="t" textboxrect="0,0,518922,923544"/>
              </v:shape>
              <v:shape id="Shape 37907" o:spid="_x0000_s1088" style="position:absolute;left:51991;width:5189;height:9235;visibility:visible;mso-wrap-style:square;v-text-anchor:top" coordsize="518923,9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woMcA&#10;AADeAAAADwAAAGRycy9kb3ducmV2LnhtbESPQU8CMRSE7yT8h+aZcDHSqgiyUogQMZ40otxfto/t&#10;hu3rui3L8u8piQnHycx8k5ktOleJlppQetZwP1QgiHNvSi40/P6s755BhIhssPJMGk4UYDHv92aY&#10;GX/kb2o3sRAJwiFDDTbGOpMy5JYchqGviZO3843DmGRTSNPgMcFdJR+UGkuHJacFizWtLOX7zcFp&#10;UNvPesWjt/fl6elvt27tbfs1Jq0HN93rC4hIXbyG/9sfRsPjZKomcLmTr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MKDHAAAA3gAAAA8AAAAAAAAAAAAAAAAAmAIAAGRy&#10;cy9kb3ducmV2LnhtbFBLBQYAAAAABAAEAPUAAACMAwAAAAA=&#10;" path="m,l26670,1482,52578,3006,78486,6054r25908,4572l128778,15198r25908,6096l177547,28914r24383,7620l224790,45678r22860,10668l268987,67014r21336,12192l310135,91398r19812,13716l348235,120354r18288,15240l383287,150834r16763,16764l415290,185886r15240,18288l444247,222462r12191,19812l467106,262086r10669,19812l486918,303234r9144,21336l502159,347430r6095,21336l512826,391626r3049,22860l518923,438870r,47244l515875,508974r-3049,24384l508254,554694r-6095,22860l496062,600414r-9144,21336l477775,641562r-9145,21336l456438,682710r-12191,19812l430530,720810r-15240,18288l400050,755862r-15239,16764l366523,789390r-18288,15240l329947,818346r-19812,13716l290323,845778r-21336,12192l247650,868638r-22860,10668l201930,888450r-22860,7620l154686,903690r-24383,6096l104394,914358r-25908,4572l52578,921978r-25908,1524l,923502r,-9144l26670,914358r25908,-1524l76962,909786r25908,-4572l127254,900642r24384,-6096l174498,886926r24384,-7620l221742,870162r21336,-10668l264414,848826r21336,-12192l305562,824442r18288,-13716l342138,797010r18288,-15240l377190,766530r16764,-16764l407670,733002r15241,-18288l435102,696426r13716,-18288l459487,658326r10667,-19812l479299,617178r7619,-19812l493014,576030r6097,-22860l503682,531834r3048,-22860l508254,486114r1524,-24384l508254,438870r-1524,-22860l503682,393150r-4571,-21336l493014,348954r-6096,-21336l479299,307806r-9145,-21336l459487,266658,448818,246846,436626,228558,422911,210270,409194,191982,393954,175218,377190,158454,360426,143214,342138,127974,323850,114258,305562,100542,285750,86826,264414,76158,243078,65490,221742,54822,198882,45678,176022,38058,151638,30438,127254,24342,102870,19770,78486,15198,52578,12150,26670,10626,,10626,,xe" stroked="f" strokeweight="0">
                <v:stroke miterlimit="83231f" joinstyle="miter"/>
                <v:path arrowok="t" textboxrect="0,0,518923,9235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08" o:spid="_x0000_s1089" type="#_x0000_t75" style="position:absolute;left:48295;top:518;width:5791;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NEjDAAAA3gAAAA8AAABkcnMvZG93bnJldi54bWxET0tOwzAQ3SP1DtYgsaNOEwlKWrcqSAhQ&#10;u+nnAEM8jSPicWQPbbg9XiCxfHr/5Xr0vbpQTF1gA7NpAYq4Cbbj1sDp+Ho/B5UE2WIfmAz8UIL1&#10;anKzxNqGK+/pcpBW5RBONRpwIkOtdWoceUzTMBBn7hyiR8kwttpGvOZw3+uyKB60x45zg8OBXhw1&#10;X4dvb8C7j3LbWt4dn2dRPrenqnyTypi723GzACU0yr/4z/1uDVSPT0Xem+/kK6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E0SMMAAADeAAAADwAAAAAAAAAAAAAAAACf&#10;AgAAZHJzL2Rvd25yZXYueG1sUEsFBgAAAAAEAAQA9wAAAI8DAAAAAA==&#10;">
                <v:imagedata r:id="rId2" o:title=""/>
              </v:shape>
              <w10:wrap type="square" anchorx="margin"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B1AF7" w14:textId="77777777" w:rsidR="002C5144" w:rsidRDefault="002C5144">
    <w:pPr>
      <w:spacing w:after="0" w:line="259" w:lineRule="auto"/>
      <w:ind w:left="-1704" w:right="10269" w:firstLine="0"/>
      <w:jc w:val="left"/>
    </w:pPr>
    <w:r>
      <w:rPr>
        <w:rFonts w:ascii="Calibri" w:eastAsia="Calibri" w:hAnsi="Calibri" w:cs="Calibri"/>
        <w:noProof/>
        <w:sz w:val="22"/>
        <w:lang w:eastAsia="de-DE"/>
      </w:rPr>
      <mc:AlternateContent>
        <mc:Choice Requires="wpg">
          <w:drawing>
            <wp:anchor distT="0" distB="0" distL="114300" distR="114300" simplePos="0" relativeHeight="251717632" behindDoc="0" locked="0" layoutInCell="1" allowOverlap="1" wp14:anchorId="14621463" wp14:editId="11C6C757">
              <wp:simplePos x="0" y="0"/>
              <wp:positionH relativeFrom="margin">
                <wp:align>left</wp:align>
              </wp:positionH>
              <wp:positionV relativeFrom="topMargin">
                <wp:posOffset>238125</wp:posOffset>
              </wp:positionV>
              <wp:extent cx="5718048" cy="1030224"/>
              <wp:effectExtent l="0" t="0" r="0" b="0"/>
              <wp:wrapSquare wrapText="bothSides"/>
              <wp:docPr id="37881" name="Group 37881"/>
              <wp:cNvGraphicFramePr/>
              <a:graphic xmlns:a="http://schemas.openxmlformats.org/drawingml/2006/main">
                <a:graphicData uri="http://schemas.microsoft.com/office/word/2010/wordprocessingGroup">
                  <wpg:wgp>
                    <wpg:cNvGrpSpPr/>
                    <wpg:grpSpPr>
                      <a:xfrm>
                        <a:off x="0" y="0"/>
                        <a:ext cx="5718048" cy="1030224"/>
                        <a:chOff x="0" y="0"/>
                        <a:chExt cx="5718048" cy="1030224"/>
                      </a:xfrm>
                    </wpg:grpSpPr>
                    <wps:wsp>
                      <wps:cNvPr id="37887" name="Rectangle 37887"/>
                      <wps:cNvSpPr/>
                      <wps:spPr>
                        <a:xfrm>
                          <a:off x="1523" y="36890"/>
                          <a:ext cx="56315" cy="187490"/>
                        </a:xfrm>
                        <a:prstGeom prst="rect">
                          <a:avLst/>
                        </a:prstGeom>
                        <a:ln>
                          <a:noFill/>
                        </a:ln>
                      </wps:spPr>
                      <wps:txbx>
                        <w:txbxContent>
                          <w:p w14:paraId="0FCCB6F4" w14:textId="77777777" w:rsidR="002C5144" w:rsidRDefault="002C5144">
                            <w:pPr>
                              <w:spacing w:after="160" w:line="259" w:lineRule="auto"/>
                              <w:ind w:left="0" w:firstLine="0"/>
                              <w:jc w:val="left"/>
                            </w:pPr>
                            <w:r>
                              <w:t xml:space="preserve"> </w:t>
                            </w:r>
                          </w:p>
                        </w:txbxContent>
                      </wps:txbx>
                      <wps:bodyPr horzOverflow="overflow" vert="horz" lIns="0" tIns="0" rIns="0" bIns="0" rtlCol="0">
                        <a:noAutofit/>
                      </wps:bodyPr>
                    </wps:wsp>
                    <wps:wsp>
                      <wps:cNvPr id="39695" name="Shape 39695"/>
                      <wps:cNvSpPr/>
                      <wps:spPr>
                        <a:xfrm>
                          <a:off x="0" y="237744"/>
                          <a:ext cx="5399532" cy="467868"/>
                        </a:xfrm>
                        <a:custGeom>
                          <a:avLst/>
                          <a:gdLst/>
                          <a:ahLst/>
                          <a:cxnLst/>
                          <a:rect l="0" t="0" r="0" b="0"/>
                          <a:pathLst>
                            <a:path w="5399532" h="467868">
                              <a:moveTo>
                                <a:pt x="0" y="0"/>
                              </a:moveTo>
                              <a:lnTo>
                                <a:pt x="5399532" y="0"/>
                              </a:lnTo>
                              <a:lnTo>
                                <a:pt x="5399532" y="467868"/>
                              </a:lnTo>
                              <a:lnTo>
                                <a:pt x="0" y="467868"/>
                              </a:lnTo>
                              <a:lnTo>
                                <a:pt x="0" y="0"/>
                              </a:lnTo>
                            </a:path>
                          </a:pathLst>
                        </a:custGeom>
                        <a:ln w="0" cap="flat">
                          <a:miter lim="127000"/>
                        </a:ln>
                      </wps:spPr>
                      <wps:style>
                        <a:lnRef idx="0">
                          <a:srgbClr val="000000">
                            <a:alpha val="0"/>
                          </a:srgbClr>
                        </a:lnRef>
                        <a:fillRef idx="1">
                          <a:srgbClr val="DE2E16"/>
                        </a:fillRef>
                        <a:effectRef idx="0">
                          <a:scrgbClr r="0" g="0" b="0"/>
                        </a:effectRef>
                        <a:fontRef idx="none"/>
                      </wps:style>
                      <wps:bodyPr/>
                    </wps:wsp>
                    <wps:wsp>
                      <wps:cNvPr id="37883" name="Shape 37883"/>
                      <wps:cNvSpPr/>
                      <wps:spPr>
                        <a:xfrm>
                          <a:off x="4684776" y="4572"/>
                          <a:ext cx="1028700" cy="914400"/>
                        </a:xfrm>
                        <a:custGeom>
                          <a:avLst/>
                          <a:gdLst/>
                          <a:ahLst/>
                          <a:cxnLst/>
                          <a:rect l="0" t="0" r="0" b="0"/>
                          <a:pathLst>
                            <a:path w="1028700" h="914400">
                              <a:moveTo>
                                <a:pt x="513588" y="0"/>
                              </a:moveTo>
                              <a:cubicBezTo>
                                <a:pt x="798576" y="0"/>
                                <a:pt x="1028700" y="205740"/>
                                <a:pt x="1028700" y="457200"/>
                              </a:cubicBezTo>
                              <a:cubicBezTo>
                                <a:pt x="1028700" y="710184"/>
                                <a:pt x="798576" y="914400"/>
                                <a:pt x="513588" y="914400"/>
                              </a:cubicBezTo>
                              <a:cubicBezTo>
                                <a:pt x="230124" y="914400"/>
                                <a:pt x="0" y="710184"/>
                                <a:pt x="0" y="457200"/>
                              </a:cubicBezTo>
                              <a:cubicBezTo>
                                <a:pt x="0" y="205740"/>
                                <a:pt x="230124" y="0"/>
                                <a:pt x="5135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84" name="Shape 37884"/>
                      <wps:cNvSpPr/>
                      <wps:spPr>
                        <a:xfrm>
                          <a:off x="4680204" y="0"/>
                          <a:ext cx="518922" cy="923544"/>
                        </a:xfrm>
                        <a:custGeom>
                          <a:avLst/>
                          <a:gdLst/>
                          <a:ahLst/>
                          <a:cxnLst/>
                          <a:rect l="0" t="0" r="0" b="0"/>
                          <a:pathLst>
                            <a:path w="518922" h="923544">
                              <a:moveTo>
                                <a:pt x="518160" y="0"/>
                              </a:moveTo>
                              <a:lnTo>
                                <a:pt x="518922" y="42"/>
                              </a:lnTo>
                              <a:lnTo>
                                <a:pt x="518922" y="10668"/>
                              </a:lnTo>
                              <a:lnTo>
                                <a:pt x="492252" y="10668"/>
                              </a:lnTo>
                              <a:lnTo>
                                <a:pt x="466344" y="12192"/>
                              </a:lnTo>
                              <a:lnTo>
                                <a:pt x="441960" y="15240"/>
                              </a:lnTo>
                              <a:lnTo>
                                <a:pt x="416052" y="19812"/>
                              </a:lnTo>
                              <a:lnTo>
                                <a:pt x="391668" y="24384"/>
                              </a:lnTo>
                              <a:lnTo>
                                <a:pt x="367284" y="30480"/>
                              </a:lnTo>
                              <a:lnTo>
                                <a:pt x="344424" y="38100"/>
                              </a:lnTo>
                              <a:lnTo>
                                <a:pt x="320040" y="45720"/>
                              </a:lnTo>
                              <a:lnTo>
                                <a:pt x="297180" y="54864"/>
                              </a:lnTo>
                              <a:lnTo>
                                <a:pt x="275844" y="64008"/>
                              </a:lnTo>
                              <a:lnTo>
                                <a:pt x="254508" y="76200"/>
                              </a:lnTo>
                              <a:lnTo>
                                <a:pt x="233172" y="86868"/>
                              </a:lnTo>
                              <a:lnTo>
                                <a:pt x="213360" y="100584"/>
                              </a:lnTo>
                              <a:lnTo>
                                <a:pt x="195072" y="112776"/>
                              </a:lnTo>
                              <a:lnTo>
                                <a:pt x="176784" y="128016"/>
                              </a:lnTo>
                              <a:lnTo>
                                <a:pt x="158496" y="143256"/>
                              </a:lnTo>
                              <a:lnTo>
                                <a:pt x="141732" y="158496"/>
                              </a:lnTo>
                              <a:lnTo>
                                <a:pt x="124968" y="175260"/>
                              </a:lnTo>
                              <a:lnTo>
                                <a:pt x="111252" y="192024"/>
                              </a:lnTo>
                              <a:lnTo>
                                <a:pt x="96012" y="210312"/>
                              </a:lnTo>
                              <a:lnTo>
                                <a:pt x="83820" y="228600"/>
                              </a:lnTo>
                              <a:lnTo>
                                <a:pt x="70104" y="246888"/>
                              </a:lnTo>
                              <a:lnTo>
                                <a:pt x="59436" y="266700"/>
                              </a:lnTo>
                              <a:lnTo>
                                <a:pt x="48768" y="286512"/>
                              </a:lnTo>
                              <a:lnTo>
                                <a:pt x="39624" y="306324"/>
                              </a:lnTo>
                              <a:lnTo>
                                <a:pt x="32004" y="327660"/>
                              </a:lnTo>
                              <a:lnTo>
                                <a:pt x="25908" y="348996"/>
                              </a:lnTo>
                              <a:lnTo>
                                <a:pt x="19812" y="371856"/>
                              </a:lnTo>
                              <a:lnTo>
                                <a:pt x="15240" y="393192"/>
                              </a:lnTo>
                              <a:lnTo>
                                <a:pt x="12192" y="416052"/>
                              </a:lnTo>
                              <a:lnTo>
                                <a:pt x="10668" y="438912"/>
                              </a:lnTo>
                              <a:lnTo>
                                <a:pt x="9144" y="461772"/>
                              </a:lnTo>
                              <a:lnTo>
                                <a:pt x="10668" y="486156"/>
                              </a:lnTo>
                              <a:lnTo>
                                <a:pt x="12192" y="509016"/>
                              </a:lnTo>
                              <a:lnTo>
                                <a:pt x="15240" y="530352"/>
                              </a:lnTo>
                              <a:lnTo>
                                <a:pt x="19812" y="553212"/>
                              </a:lnTo>
                              <a:lnTo>
                                <a:pt x="25908" y="574548"/>
                              </a:lnTo>
                              <a:lnTo>
                                <a:pt x="32004" y="595884"/>
                              </a:lnTo>
                              <a:lnTo>
                                <a:pt x="39624" y="617220"/>
                              </a:lnTo>
                              <a:lnTo>
                                <a:pt x="48768" y="638556"/>
                              </a:lnTo>
                              <a:lnTo>
                                <a:pt x="59436" y="658368"/>
                              </a:lnTo>
                              <a:lnTo>
                                <a:pt x="70104" y="678180"/>
                              </a:lnTo>
                              <a:lnTo>
                                <a:pt x="82296" y="696468"/>
                              </a:lnTo>
                              <a:lnTo>
                                <a:pt x="96012" y="714756"/>
                              </a:lnTo>
                              <a:lnTo>
                                <a:pt x="109728" y="733044"/>
                              </a:lnTo>
                              <a:lnTo>
                                <a:pt x="124968" y="749808"/>
                              </a:lnTo>
                              <a:lnTo>
                                <a:pt x="141732" y="766572"/>
                              </a:lnTo>
                              <a:lnTo>
                                <a:pt x="158496" y="781812"/>
                              </a:lnTo>
                              <a:lnTo>
                                <a:pt x="175260" y="797052"/>
                              </a:lnTo>
                              <a:lnTo>
                                <a:pt x="195072" y="810768"/>
                              </a:lnTo>
                              <a:lnTo>
                                <a:pt x="213360" y="824484"/>
                              </a:lnTo>
                              <a:lnTo>
                                <a:pt x="233172" y="836676"/>
                              </a:lnTo>
                              <a:lnTo>
                                <a:pt x="254508" y="848868"/>
                              </a:lnTo>
                              <a:lnTo>
                                <a:pt x="275844" y="859536"/>
                              </a:lnTo>
                              <a:lnTo>
                                <a:pt x="297180" y="870204"/>
                              </a:lnTo>
                              <a:lnTo>
                                <a:pt x="320040" y="879348"/>
                              </a:lnTo>
                              <a:lnTo>
                                <a:pt x="342900" y="886968"/>
                              </a:lnTo>
                              <a:lnTo>
                                <a:pt x="367284" y="894588"/>
                              </a:lnTo>
                              <a:lnTo>
                                <a:pt x="391668" y="900684"/>
                              </a:lnTo>
                              <a:lnTo>
                                <a:pt x="416052" y="905256"/>
                              </a:lnTo>
                              <a:lnTo>
                                <a:pt x="440436" y="909828"/>
                              </a:lnTo>
                              <a:lnTo>
                                <a:pt x="466344" y="912876"/>
                              </a:lnTo>
                              <a:lnTo>
                                <a:pt x="492252" y="914400"/>
                              </a:lnTo>
                              <a:lnTo>
                                <a:pt x="518922" y="914400"/>
                              </a:lnTo>
                              <a:lnTo>
                                <a:pt x="518922" y="923544"/>
                              </a:lnTo>
                              <a:lnTo>
                                <a:pt x="492252" y="923544"/>
                              </a:lnTo>
                              <a:lnTo>
                                <a:pt x="466344" y="922020"/>
                              </a:lnTo>
                              <a:lnTo>
                                <a:pt x="440436" y="918972"/>
                              </a:lnTo>
                              <a:lnTo>
                                <a:pt x="414528" y="914400"/>
                              </a:lnTo>
                              <a:lnTo>
                                <a:pt x="390144" y="909828"/>
                              </a:lnTo>
                              <a:lnTo>
                                <a:pt x="364236" y="903732"/>
                              </a:lnTo>
                              <a:lnTo>
                                <a:pt x="341376" y="896112"/>
                              </a:lnTo>
                              <a:lnTo>
                                <a:pt x="316992" y="888492"/>
                              </a:lnTo>
                              <a:lnTo>
                                <a:pt x="294132" y="879348"/>
                              </a:lnTo>
                              <a:lnTo>
                                <a:pt x="271272" y="868680"/>
                              </a:lnTo>
                              <a:lnTo>
                                <a:pt x="249936" y="858012"/>
                              </a:lnTo>
                              <a:lnTo>
                                <a:pt x="228600" y="845820"/>
                              </a:lnTo>
                              <a:lnTo>
                                <a:pt x="208788" y="832104"/>
                              </a:lnTo>
                              <a:lnTo>
                                <a:pt x="188976" y="818388"/>
                              </a:lnTo>
                              <a:lnTo>
                                <a:pt x="170688" y="804672"/>
                              </a:lnTo>
                              <a:lnTo>
                                <a:pt x="152400" y="789432"/>
                              </a:lnTo>
                              <a:lnTo>
                                <a:pt x="135636" y="772668"/>
                              </a:lnTo>
                              <a:lnTo>
                                <a:pt x="118872" y="755904"/>
                              </a:lnTo>
                              <a:lnTo>
                                <a:pt x="103632" y="739140"/>
                              </a:lnTo>
                              <a:lnTo>
                                <a:pt x="88392" y="720852"/>
                              </a:lnTo>
                              <a:lnTo>
                                <a:pt x="74676" y="702564"/>
                              </a:lnTo>
                              <a:lnTo>
                                <a:pt x="62484" y="682752"/>
                              </a:lnTo>
                              <a:lnTo>
                                <a:pt x="51816" y="662940"/>
                              </a:lnTo>
                              <a:lnTo>
                                <a:pt x="41148" y="643128"/>
                              </a:lnTo>
                              <a:lnTo>
                                <a:pt x="32004" y="621792"/>
                              </a:lnTo>
                              <a:lnTo>
                                <a:pt x="22860" y="600456"/>
                              </a:lnTo>
                              <a:lnTo>
                                <a:pt x="16764" y="577596"/>
                              </a:lnTo>
                              <a:lnTo>
                                <a:pt x="10668" y="556260"/>
                              </a:lnTo>
                              <a:lnTo>
                                <a:pt x="6096" y="533400"/>
                              </a:lnTo>
                              <a:lnTo>
                                <a:pt x="3048" y="510540"/>
                              </a:lnTo>
                              <a:lnTo>
                                <a:pt x="0" y="486156"/>
                              </a:lnTo>
                              <a:lnTo>
                                <a:pt x="0" y="438912"/>
                              </a:lnTo>
                              <a:lnTo>
                                <a:pt x="3048" y="414528"/>
                              </a:lnTo>
                              <a:lnTo>
                                <a:pt x="6096" y="391668"/>
                              </a:lnTo>
                              <a:lnTo>
                                <a:pt x="10668" y="368808"/>
                              </a:lnTo>
                              <a:lnTo>
                                <a:pt x="16764" y="347472"/>
                              </a:lnTo>
                              <a:lnTo>
                                <a:pt x="22860" y="324612"/>
                              </a:lnTo>
                              <a:lnTo>
                                <a:pt x="32004" y="303276"/>
                              </a:lnTo>
                              <a:lnTo>
                                <a:pt x="41148" y="281940"/>
                              </a:lnTo>
                              <a:lnTo>
                                <a:pt x="50292" y="262128"/>
                              </a:lnTo>
                              <a:lnTo>
                                <a:pt x="62484" y="242316"/>
                              </a:lnTo>
                              <a:lnTo>
                                <a:pt x="74676" y="222504"/>
                              </a:lnTo>
                              <a:lnTo>
                                <a:pt x="88392" y="204216"/>
                              </a:lnTo>
                              <a:lnTo>
                                <a:pt x="103632" y="185928"/>
                              </a:lnTo>
                              <a:lnTo>
                                <a:pt x="118872" y="169164"/>
                              </a:lnTo>
                              <a:lnTo>
                                <a:pt x="134112" y="152400"/>
                              </a:lnTo>
                              <a:lnTo>
                                <a:pt x="152400" y="135636"/>
                              </a:lnTo>
                              <a:lnTo>
                                <a:pt x="170688" y="120396"/>
                              </a:lnTo>
                              <a:lnTo>
                                <a:pt x="188976" y="105156"/>
                              </a:lnTo>
                              <a:lnTo>
                                <a:pt x="208788" y="92964"/>
                              </a:lnTo>
                              <a:lnTo>
                                <a:pt x="228600" y="79248"/>
                              </a:lnTo>
                              <a:lnTo>
                                <a:pt x="249936" y="67056"/>
                              </a:lnTo>
                              <a:lnTo>
                                <a:pt x="271272" y="56388"/>
                              </a:lnTo>
                              <a:lnTo>
                                <a:pt x="294132" y="45720"/>
                              </a:lnTo>
                              <a:lnTo>
                                <a:pt x="316992" y="36576"/>
                              </a:lnTo>
                              <a:lnTo>
                                <a:pt x="339852" y="28956"/>
                              </a:lnTo>
                              <a:lnTo>
                                <a:pt x="364236" y="21336"/>
                              </a:lnTo>
                              <a:lnTo>
                                <a:pt x="388620" y="15240"/>
                              </a:lnTo>
                              <a:lnTo>
                                <a:pt x="414528" y="10668"/>
                              </a:lnTo>
                              <a:lnTo>
                                <a:pt x="440436" y="6096"/>
                              </a:lnTo>
                              <a:lnTo>
                                <a:pt x="466344" y="3048"/>
                              </a:lnTo>
                              <a:lnTo>
                                <a:pt x="492252" y="1524"/>
                              </a:lnTo>
                              <a:lnTo>
                                <a:pt x="518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85" name="Shape 37885"/>
                      <wps:cNvSpPr/>
                      <wps:spPr>
                        <a:xfrm>
                          <a:off x="5199126" y="42"/>
                          <a:ext cx="518923" cy="923502"/>
                        </a:xfrm>
                        <a:custGeom>
                          <a:avLst/>
                          <a:gdLst/>
                          <a:ahLst/>
                          <a:cxnLst/>
                          <a:rect l="0" t="0" r="0" b="0"/>
                          <a:pathLst>
                            <a:path w="518923" h="923502">
                              <a:moveTo>
                                <a:pt x="0" y="0"/>
                              </a:moveTo>
                              <a:lnTo>
                                <a:pt x="26670" y="1482"/>
                              </a:lnTo>
                              <a:lnTo>
                                <a:pt x="52578" y="3006"/>
                              </a:lnTo>
                              <a:lnTo>
                                <a:pt x="78486" y="6054"/>
                              </a:lnTo>
                              <a:lnTo>
                                <a:pt x="104394" y="10626"/>
                              </a:lnTo>
                              <a:lnTo>
                                <a:pt x="128778" y="15198"/>
                              </a:lnTo>
                              <a:lnTo>
                                <a:pt x="154686" y="21294"/>
                              </a:lnTo>
                              <a:lnTo>
                                <a:pt x="177547" y="28914"/>
                              </a:lnTo>
                              <a:lnTo>
                                <a:pt x="201930" y="36534"/>
                              </a:lnTo>
                              <a:lnTo>
                                <a:pt x="224790" y="45678"/>
                              </a:lnTo>
                              <a:lnTo>
                                <a:pt x="247650" y="56346"/>
                              </a:lnTo>
                              <a:lnTo>
                                <a:pt x="268987" y="67014"/>
                              </a:lnTo>
                              <a:lnTo>
                                <a:pt x="290323" y="79206"/>
                              </a:lnTo>
                              <a:lnTo>
                                <a:pt x="310135" y="91398"/>
                              </a:lnTo>
                              <a:lnTo>
                                <a:pt x="329947" y="105114"/>
                              </a:lnTo>
                              <a:lnTo>
                                <a:pt x="348235" y="120354"/>
                              </a:lnTo>
                              <a:lnTo>
                                <a:pt x="366523" y="135594"/>
                              </a:lnTo>
                              <a:lnTo>
                                <a:pt x="383287" y="150834"/>
                              </a:lnTo>
                              <a:lnTo>
                                <a:pt x="400050" y="167598"/>
                              </a:lnTo>
                              <a:lnTo>
                                <a:pt x="415290" y="185886"/>
                              </a:lnTo>
                              <a:lnTo>
                                <a:pt x="430530" y="204174"/>
                              </a:lnTo>
                              <a:lnTo>
                                <a:pt x="444247" y="222462"/>
                              </a:lnTo>
                              <a:lnTo>
                                <a:pt x="456438" y="242274"/>
                              </a:lnTo>
                              <a:lnTo>
                                <a:pt x="467106" y="262086"/>
                              </a:lnTo>
                              <a:lnTo>
                                <a:pt x="477775" y="281898"/>
                              </a:lnTo>
                              <a:lnTo>
                                <a:pt x="486918" y="303234"/>
                              </a:lnTo>
                              <a:lnTo>
                                <a:pt x="496062" y="324570"/>
                              </a:lnTo>
                              <a:lnTo>
                                <a:pt x="502159" y="347430"/>
                              </a:lnTo>
                              <a:lnTo>
                                <a:pt x="508254" y="368766"/>
                              </a:lnTo>
                              <a:lnTo>
                                <a:pt x="512826" y="391626"/>
                              </a:lnTo>
                              <a:lnTo>
                                <a:pt x="515875" y="414486"/>
                              </a:lnTo>
                              <a:lnTo>
                                <a:pt x="518923" y="438870"/>
                              </a:lnTo>
                              <a:lnTo>
                                <a:pt x="518923" y="486114"/>
                              </a:lnTo>
                              <a:lnTo>
                                <a:pt x="515875" y="508974"/>
                              </a:lnTo>
                              <a:lnTo>
                                <a:pt x="512826" y="533358"/>
                              </a:lnTo>
                              <a:lnTo>
                                <a:pt x="508254" y="554694"/>
                              </a:lnTo>
                              <a:lnTo>
                                <a:pt x="502159" y="577554"/>
                              </a:lnTo>
                              <a:lnTo>
                                <a:pt x="496062" y="600414"/>
                              </a:lnTo>
                              <a:lnTo>
                                <a:pt x="486918" y="621750"/>
                              </a:lnTo>
                              <a:lnTo>
                                <a:pt x="477775" y="641562"/>
                              </a:lnTo>
                              <a:lnTo>
                                <a:pt x="468630" y="662898"/>
                              </a:lnTo>
                              <a:lnTo>
                                <a:pt x="456438" y="682710"/>
                              </a:lnTo>
                              <a:lnTo>
                                <a:pt x="444247" y="702522"/>
                              </a:lnTo>
                              <a:lnTo>
                                <a:pt x="430530" y="720810"/>
                              </a:lnTo>
                              <a:lnTo>
                                <a:pt x="415290" y="739098"/>
                              </a:lnTo>
                              <a:lnTo>
                                <a:pt x="400050" y="755862"/>
                              </a:lnTo>
                              <a:lnTo>
                                <a:pt x="384811" y="772626"/>
                              </a:lnTo>
                              <a:lnTo>
                                <a:pt x="366523" y="789390"/>
                              </a:lnTo>
                              <a:lnTo>
                                <a:pt x="348235" y="804630"/>
                              </a:lnTo>
                              <a:lnTo>
                                <a:pt x="329947" y="818346"/>
                              </a:lnTo>
                              <a:lnTo>
                                <a:pt x="310135" y="832062"/>
                              </a:lnTo>
                              <a:lnTo>
                                <a:pt x="290323" y="845778"/>
                              </a:lnTo>
                              <a:lnTo>
                                <a:pt x="268987" y="857970"/>
                              </a:lnTo>
                              <a:lnTo>
                                <a:pt x="247650" y="868638"/>
                              </a:lnTo>
                              <a:lnTo>
                                <a:pt x="224790" y="879306"/>
                              </a:lnTo>
                              <a:lnTo>
                                <a:pt x="201930" y="888450"/>
                              </a:lnTo>
                              <a:lnTo>
                                <a:pt x="179070" y="896070"/>
                              </a:lnTo>
                              <a:lnTo>
                                <a:pt x="154686" y="903690"/>
                              </a:lnTo>
                              <a:lnTo>
                                <a:pt x="130303" y="909786"/>
                              </a:lnTo>
                              <a:lnTo>
                                <a:pt x="104394" y="914358"/>
                              </a:lnTo>
                              <a:lnTo>
                                <a:pt x="78486" y="918930"/>
                              </a:lnTo>
                              <a:lnTo>
                                <a:pt x="52578" y="921978"/>
                              </a:lnTo>
                              <a:lnTo>
                                <a:pt x="26670" y="923502"/>
                              </a:lnTo>
                              <a:lnTo>
                                <a:pt x="0" y="923502"/>
                              </a:lnTo>
                              <a:lnTo>
                                <a:pt x="0" y="914358"/>
                              </a:lnTo>
                              <a:lnTo>
                                <a:pt x="26670" y="914358"/>
                              </a:lnTo>
                              <a:lnTo>
                                <a:pt x="52578" y="912834"/>
                              </a:lnTo>
                              <a:lnTo>
                                <a:pt x="76962" y="909786"/>
                              </a:lnTo>
                              <a:lnTo>
                                <a:pt x="102870" y="905214"/>
                              </a:lnTo>
                              <a:lnTo>
                                <a:pt x="127254" y="900642"/>
                              </a:lnTo>
                              <a:lnTo>
                                <a:pt x="151638" y="894546"/>
                              </a:lnTo>
                              <a:lnTo>
                                <a:pt x="174498" y="886926"/>
                              </a:lnTo>
                              <a:lnTo>
                                <a:pt x="198882" y="879306"/>
                              </a:lnTo>
                              <a:lnTo>
                                <a:pt x="221742" y="870162"/>
                              </a:lnTo>
                              <a:lnTo>
                                <a:pt x="243078" y="859494"/>
                              </a:lnTo>
                              <a:lnTo>
                                <a:pt x="264414" y="848826"/>
                              </a:lnTo>
                              <a:lnTo>
                                <a:pt x="285750" y="836634"/>
                              </a:lnTo>
                              <a:lnTo>
                                <a:pt x="305562" y="824442"/>
                              </a:lnTo>
                              <a:lnTo>
                                <a:pt x="323850" y="810726"/>
                              </a:lnTo>
                              <a:lnTo>
                                <a:pt x="342138" y="797010"/>
                              </a:lnTo>
                              <a:lnTo>
                                <a:pt x="360426" y="781770"/>
                              </a:lnTo>
                              <a:lnTo>
                                <a:pt x="377190" y="766530"/>
                              </a:lnTo>
                              <a:lnTo>
                                <a:pt x="393954" y="749766"/>
                              </a:lnTo>
                              <a:lnTo>
                                <a:pt x="407670" y="733002"/>
                              </a:lnTo>
                              <a:lnTo>
                                <a:pt x="422911" y="714714"/>
                              </a:lnTo>
                              <a:lnTo>
                                <a:pt x="435102" y="696426"/>
                              </a:lnTo>
                              <a:lnTo>
                                <a:pt x="448818" y="678138"/>
                              </a:lnTo>
                              <a:lnTo>
                                <a:pt x="459487" y="658326"/>
                              </a:lnTo>
                              <a:lnTo>
                                <a:pt x="470154" y="638514"/>
                              </a:lnTo>
                              <a:lnTo>
                                <a:pt x="479299" y="617178"/>
                              </a:lnTo>
                              <a:lnTo>
                                <a:pt x="486918" y="597366"/>
                              </a:lnTo>
                              <a:lnTo>
                                <a:pt x="493014" y="576030"/>
                              </a:lnTo>
                              <a:lnTo>
                                <a:pt x="499111" y="553170"/>
                              </a:lnTo>
                              <a:lnTo>
                                <a:pt x="503682" y="531834"/>
                              </a:lnTo>
                              <a:lnTo>
                                <a:pt x="506730" y="508974"/>
                              </a:lnTo>
                              <a:lnTo>
                                <a:pt x="508254" y="486114"/>
                              </a:lnTo>
                              <a:lnTo>
                                <a:pt x="509778" y="461730"/>
                              </a:lnTo>
                              <a:lnTo>
                                <a:pt x="508254" y="438870"/>
                              </a:lnTo>
                              <a:lnTo>
                                <a:pt x="506730" y="416010"/>
                              </a:lnTo>
                              <a:lnTo>
                                <a:pt x="503682" y="393150"/>
                              </a:lnTo>
                              <a:lnTo>
                                <a:pt x="499111" y="371814"/>
                              </a:lnTo>
                              <a:lnTo>
                                <a:pt x="493014" y="348954"/>
                              </a:lnTo>
                              <a:lnTo>
                                <a:pt x="486918" y="327618"/>
                              </a:lnTo>
                              <a:lnTo>
                                <a:pt x="479299" y="307806"/>
                              </a:lnTo>
                              <a:lnTo>
                                <a:pt x="470154" y="286470"/>
                              </a:lnTo>
                              <a:lnTo>
                                <a:pt x="459487" y="266658"/>
                              </a:lnTo>
                              <a:lnTo>
                                <a:pt x="448818" y="246846"/>
                              </a:lnTo>
                              <a:lnTo>
                                <a:pt x="436626" y="228558"/>
                              </a:lnTo>
                              <a:lnTo>
                                <a:pt x="422911" y="210270"/>
                              </a:lnTo>
                              <a:lnTo>
                                <a:pt x="409194" y="191982"/>
                              </a:lnTo>
                              <a:lnTo>
                                <a:pt x="393954" y="175218"/>
                              </a:lnTo>
                              <a:lnTo>
                                <a:pt x="377190" y="158454"/>
                              </a:lnTo>
                              <a:lnTo>
                                <a:pt x="360426" y="143214"/>
                              </a:lnTo>
                              <a:lnTo>
                                <a:pt x="342138" y="127974"/>
                              </a:lnTo>
                              <a:lnTo>
                                <a:pt x="323850" y="114258"/>
                              </a:lnTo>
                              <a:lnTo>
                                <a:pt x="305562" y="100542"/>
                              </a:lnTo>
                              <a:lnTo>
                                <a:pt x="285750" y="86826"/>
                              </a:lnTo>
                              <a:lnTo>
                                <a:pt x="264414" y="76158"/>
                              </a:lnTo>
                              <a:lnTo>
                                <a:pt x="243078" y="65490"/>
                              </a:lnTo>
                              <a:lnTo>
                                <a:pt x="221742" y="54822"/>
                              </a:lnTo>
                              <a:lnTo>
                                <a:pt x="198882" y="45678"/>
                              </a:lnTo>
                              <a:lnTo>
                                <a:pt x="176022" y="38058"/>
                              </a:lnTo>
                              <a:lnTo>
                                <a:pt x="151638" y="30438"/>
                              </a:lnTo>
                              <a:lnTo>
                                <a:pt x="127254" y="24342"/>
                              </a:lnTo>
                              <a:lnTo>
                                <a:pt x="102870" y="19770"/>
                              </a:lnTo>
                              <a:lnTo>
                                <a:pt x="78486" y="15198"/>
                              </a:lnTo>
                              <a:lnTo>
                                <a:pt x="52578" y="12150"/>
                              </a:lnTo>
                              <a:lnTo>
                                <a:pt x="26670" y="10626"/>
                              </a:lnTo>
                              <a:lnTo>
                                <a:pt x="0" y="106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886" name="Picture 37886"/>
                        <pic:cNvPicPr/>
                      </pic:nvPicPr>
                      <pic:blipFill>
                        <a:blip r:embed="rId1"/>
                        <a:stretch>
                          <a:fillRect/>
                        </a:stretch>
                      </pic:blipFill>
                      <pic:spPr>
                        <a:xfrm>
                          <a:off x="4829556" y="51816"/>
                          <a:ext cx="579120" cy="978408"/>
                        </a:xfrm>
                        <a:prstGeom prst="rect">
                          <a:avLst/>
                        </a:prstGeom>
                      </pic:spPr>
                    </pic:pic>
                    <wps:wsp>
                      <wps:cNvPr id="37888" name="Rectangle 37888"/>
                      <wps:cNvSpPr/>
                      <wps:spPr>
                        <a:xfrm>
                          <a:off x="1523" y="761181"/>
                          <a:ext cx="60821" cy="202490"/>
                        </a:xfrm>
                        <a:prstGeom prst="rect">
                          <a:avLst/>
                        </a:prstGeom>
                        <a:ln>
                          <a:noFill/>
                        </a:ln>
                      </wps:spPr>
                      <wps:txbx>
                        <w:txbxContent>
                          <w:p w14:paraId="1FBAAF7D" w14:textId="77777777" w:rsidR="002C5144" w:rsidRDefault="002C5144">
                            <w:pPr>
                              <w:spacing w:after="160" w:line="259" w:lineRule="auto"/>
                              <w:ind w:left="0" w:firstLine="0"/>
                              <w:jc w:val="left"/>
                            </w:pPr>
                            <w:r>
                              <w:rPr>
                                <w:b/>
                                <w:sz w:val="26"/>
                              </w:rPr>
                              <w:t xml:space="preserve"> </w:t>
                            </w:r>
                          </w:p>
                        </w:txbxContent>
                      </wps:txbx>
                      <wps:bodyPr horzOverflow="overflow" vert="horz" lIns="0" tIns="0" rIns="0" bIns="0" rtlCol="0">
                        <a:noAutofit/>
                      </wps:bodyPr>
                    </wps:wsp>
                  </wpg:wgp>
                </a:graphicData>
              </a:graphic>
            </wp:anchor>
          </w:drawing>
        </mc:Choice>
        <mc:Fallback>
          <w:pict>
            <v:group id="Group 37881" o:spid="_x0000_s1090" style="position:absolute;left:0;text-align:left;margin-left:0;margin-top:18.75pt;width:450.25pt;height:81.1pt;z-index:251717632;mso-position-horizontal:left;mso-position-horizontal-relative:margin;mso-position-vertical-relative:top-margin-area" coordsize="57180,10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">
              <v:rect id="Rectangle 37887" o:spid="_x0000_s1091" style="position:absolute;left:15;top:368;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LMcA&#10;AADeAAAADwAAAGRycy9kb3ducmV2LnhtbESPT2vCQBTE7wW/w/IEb3WjgsboKuIf9NhGQb09sq9J&#10;aPZtyK4m7afvFgo9DjPzG2a57kwlntS40rKC0TACQZxZXXKu4HI+vMYgnEfWWFkmBV/kYL3qvSwx&#10;0bbld3qmPhcBwi5BBYX3dSKlywoy6Ia2Jg7eh20M+iCbXOoG2wA3lRxH0VQaLDksFFjTtqDsM30Y&#10;Bce43txO9rvNq/39eH27znfnuVdq0O82CxCeOv8f/muftILJLI5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n2yzHAAAA3gAAAA8AAAAAAAAAAAAAAAAAmAIAAGRy&#10;cy9kb3ducmV2LnhtbFBLBQYAAAAABAAEAPUAAACMAwAAAAA=&#10;" filled="f" stroked="f">
                <v:textbox inset="0,0,0,0">
                  <w:txbxContent>
                    <w:p w14:paraId="0FCCB6F4" w14:textId="77777777" w:rsidR="002C5144" w:rsidRDefault="002C5144">
                      <w:pPr>
                        <w:spacing w:after="160" w:line="259" w:lineRule="auto"/>
                        <w:ind w:left="0" w:firstLine="0"/>
                        <w:jc w:val="left"/>
                      </w:pPr>
                      <w:r>
                        <w:t xml:space="preserve"> </w:t>
                      </w:r>
                    </w:p>
                  </w:txbxContent>
                </v:textbox>
              </v:rect>
              <v:shape id="Shape 39695" o:spid="_x0000_s1092" style="position:absolute;top:2377;width:53995;height:4679;visibility:visible;mso-wrap-style:square;v-text-anchor:top" coordsize="539953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HlMkA&#10;AADeAAAADwAAAGRycy9kb3ducmV2LnhtbESPX2vCQBDE3wt+h2OFvtWLFW1NPUVaSv9AKY0++Ljk&#10;tpdgbi/mVo3fvlco9HGYmd8wi1XvG3WiLtaBDYxHGSjiMtianYHt5vnmHlQUZItNYDJwoQir5eBq&#10;gbkNZ/6iUyFOJQjHHA1UIm2udSwr8hhHoSVO3nfoPEqSndO2w3OC+0bfZtlMe6w5LVTY0mNF5b44&#10;egNO3txlsv582sn7XfHxMs0Oh+PWmOthv34AJdTLf/iv/WoNTOaz+RR+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AHlMkAAADeAAAADwAAAAAAAAAAAAAAAACYAgAA&#10;ZHJzL2Rvd25yZXYueG1sUEsFBgAAAAAEAAQA9QAAAI4DAAAAAA==&#10;" path="m,l5399532,r,467868l,467868,,e" fillcolor="#de2e16" stroked="f" strokeweight="0">
                <v:stroke miterlimit="83231f" joinstyle="miter"/>
                <v:path arrowok="t" textboxrect="0,0,5399532,467868"/>
              </v:shape>
              <v:shape id="Shape 37883" o:spid="_x0000_s1093" style="position:absolute;left:46847;top:45;width:10287;height:9144;visibility:visible;mso-wrap-style:square;v-text-anchor:top" coordsize="10287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GRccA&#10;AADeAAAADwAAAGRycy9kb3ducmV2LnhtbESPwWrDMBBE74X+g9hCb43cGFLjRgml0BAfQmqnH7BY&#10;G8vEWhlLid1+fRUI5DjMzBtmuZ5sJy40+NaxgtdZAoK4drrlRsHP4eslA+EDssbOMSn4JQ/r1ePD&#10;EnPtRi7pUoVGRAj7HBWYEPpcSl8bsuhnrieO3tENFkOUQyP1gGOE207Ok2QhLbYcFwz29GmoPlVn&#10;q+AvDftxz7vtLslKXZhN8V2eC6Wen6aPdxCBpnAP39pbrSB9y7IUr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RkXHAAAA3gAAAA8AAAAAAAAAAAAAAAAAmAIAAGRy&#10;cy9kb3ducmV2LnhtbFBLBQYAAAAABAAEAPUAAACMAwAAAAA=&#10;" path="m513588,v284988,,515112,205740,515112,457200c1028700,710184,798576,914400,513588,914400,230124,914400,,710184,,457200,,205740,230124,,513588,xe" stroked="f" strokeweight="0">
                <v:stroke miterlimit="83231f" joinstyle="miter"/>
                <v:path arrowok="t" textboxrect="0,0,1028700,914400"/>
              </v:shape>
              <v:shape id="Shape 37884" o:spid="_x0000_s1094" style="position:absolute;left:46802;width:5189;height:9235;visibility:visible;mso-wrap-style:square;v-text-anchor:top" coordsize="518922,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dA8YA&#10;AADeAAAADwAAAGRycy9kb3ducmV2LnhtbESPQWvCQBSE70L/w/IEb7pJW5oQXaUWREF60Hrw+Mg+&#10;s8Hs25jdavrvXUHocZiZb5jZoreNuFLna8cK0kkCgrh0uuZKweFnNc5B+ICssXFMCv7Iw2L+Mphh&#10;od2Nd3Tdh0pECPsCFZgQ2kJKXxqy6CeuJY7eyXUWQ5RdJXWHtwi3jXxNkg9psea4YLClL0Plef9r&#10;FXyfMV0dnTkkW87cOm12l02+VGo07D+nIAL14T/8bG+0grcsz9/h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tdA8YAAADeAAAADwAAAAAAAAAAAAAAAACYAgAAZHJz&#10;L2Rvd25yZXYueG1sUEsFBgAAAAAEAAQA9QAAAIsDAAAAAA==&#10;" path="m518160,r762,42l518922,10668r-26670,l466344,12192r-24384,3048l416052,19812r-24384,4572l367284,30480r-22860,7620l320040,45720r-22860,9144l275844,64008,254508,76200,233172,86868r-19812,13716l195072,112776r-18288,15240l158496,143256r-16764,15240l124968,175260r-13716,16764l96012,210312,83820,228600,70104,246888,59436,266700,48768,286512r-9144,19812l32004,327660r-6096,21336l19812,371856r-4572,21336l12192,416052r-1524,22860l9144,461772r1524,24384l12192,509016r3048,21336l19812,553212r6096,21336l32004,595884r7620,21336l48768,638556r10668,19812l70104,678180r12192,18288l96012,714756r13716,18288l124968,749808r16764,16764l158496,781812r16764,15240l195072,810768r18288,13716l233172,836676r21336,12192l275844,859536r21336,10668l320040,879348r22860,7620l367284,894588r24384,6096l416052,905256r24384,4572l466344,912876r25908,1524l518922,914400r,9144l492252,923544r-25908,-1524l440436,918972r-25908,-4572l390144,909828r-25908,-6096l341376,896112r-24384,-7620l294132,879348,271272,868680,249936,858012,228600,845820,208788,832104,188976,818388,170688,804672,152400,789432,135636,772668,118872,755904,103632,739140,88392,720852,74676,702564,62484,682752,51816,662940,41148,643128,32004,621792,22860,600456,16764,577596,10668,556260,6096,533400,3048,510540,,486156,,438912,3048,414528,6096,391668r4572,-22860l16764,347472r6096,-22860l32004,303276r9144,-21336l50292,262128,62484,242316,74676,222504,88392,204216r15240,-18288l118872,169164r15240,-16764l152400,135636r18288,-15240l188976,105156,208788,92964,228600,79248,249936,67056,271272,56388,294132,45720r22860,-9144l339852,28956r24384,-7620l388620,15240r25908,-4572l440436,6096,466344,3048,492252,1524,518160,xe" stroked="f" strokeweight="0">
                <v:stroke miterlimit="83231f" joinstyle="miter"/>
                <v:path arrowok="t" textboxrect="0,0,518922,923544"/>
              </v:shape>
              <v:shape id="Shape 37885" o:spid="_x0000_s1095" style="position:absolute;left:51991;width:5189;height:9235;visibility:visible;mso-wrap-style:square;v-text-anchor:top" coordsize="518923,9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Hi8cA&#10;AADeAAAADwAAAGRycy9kb3ducmV2LnhtbESPQWvCQBSE7wX/w/IKXkrdaKuG1FWsqPSkVNv7I/vM&#10;BrNv0+wa47/vCoUeh5n5hpktOluJlhpfOlYwHCQgiHOnSy4UfB03zykIH5A1Vo5JwY08LOa9hxlm&#10;2l35k9pDKESEsM9QgQmhzqT0uSGLfuBq4uidXGMxRNkUUjd4jXBbyVGSTKTFkuOCwZpWhvLz4WIV&#10;JN+7esWv6+37bfxz2rTmqd1PSKn+Y7d8AxGoC//hv/aHVvAyTdMx3O/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BB4vHAAAA3gAAAA8AAAAAAAAAAAAAAAAAmAIAAGRy&#10;cy9kb3ducmV2LnhtbFBLBQYAAAAABAAEAPUAAACMAwAAAAA=&#10;" path="m,l26670,1482,52578,3006,78486,6054r25908,4572l128778,15198r25908,6096l177547,28914r24383,7620l224790,45678r22860,10668l268987,67014r21336,12192l310135,91398r19812,13716l348235,120354r18288,15240l383287,150834r16763,16764l415290,185886r15240,18288l444247,222462r12191,19812l467106,262086r10669,19812l486918,303234r9144,21336l502159,347430r6095,21336l512826,391626r3049,22860l518923,438870r,47244l515875,508974r-3049,24384l508254,554694r-6095,22860l496062,600414r-9144,21336l477775,641562r-9145,21336l456438,682710r-12191,19812l430530,720810r-15240,18288l400050,755862r-15239,16764l366523,789390r-18288,15240l329947,818346r-19812,13716l290323,845778r-21336,12192l247650,868638r-22860,10668l201930,888450r-22860,7620l154686,903690r-24383,6096l104394,914358r-25908,4572l52578,921978r-25908,1524l,923502r,-9144l26670,914358r25908,-1524l76962,909786r25908,-4572l127254,900642r24384,-6096l174498,886926r24384,-7620l221742,870162r21336,-10668l264414,848826r21336,-12192l305562,824442r18288,-13716l342138,797010r18288,-15240l377190,766530r16764,-16764l407670,733002r15241,-18288l435102,696426r13716,-18288l459487,658326r10667,-19812l479299,617178r7619,-19812l493014,576030r6097,-22860l503682,531834r3048,-22860l508254,486114r1524,-24384l508254,438870r-1524,-22860l503682,393150r-4571,-21336l493014,348954r-6096,-21336l479299,307806r-9145,-21336l459487,266658,448818,246846,436626,228558,422911,210270,409194,191982,393954,175218,377190,158454,360426,143214,342138,127974,323850,114258,305562,100542,285750,86826,264414,76158,243078,65490,221742,54822,198882,45678,176022,38058,151638,30438,127254,24342,102870,19770,78486,15198,52578,12150,26670,10626,,10626,,xe" stroked="f" strokeweight="0">
                <v:stroke miterlimit="83231f" joinstyle="miter"/>
                <v:path arrowok="t" textboxrect="0,0,518923,9235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86" o:spid="_x0000_s1096" type="#_x0000_t75" style="position:absolute;left:48295;top:518;width:5791;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wCWbFAAAA3gAAAA8AAABkcnMvZG93bnJldi54bWxEj91Kw0AUhO8F32E5gnd20wRqiN0WFUSl&#10;3vTnAY7Z02xo9mzYPbbx7V1B8HKYmW+Y5XrygzpTTH1gA/NZAYq4DbbnzsBh/3JXg0qCbHEITAa+&#10;KcF6dX21xMaGC2/pvJNOZQinBg04kbHROrWOPKZZGImzdwzRo2QZO20jXjLcD7osioX22HNecDjS&#10;s6P2tPvyBrx7Lzed5Y/90zzK5+ZQla9SGXN7Mz0+gBKa5D/8136zBqr7ul7A7518Bf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8AlmxQAAAN4AAAAPAAAAAAAAAAAAAAAA&#10;AJ8CAABkcnMvZG93bnJldi54bWxQSwUGAAAAAAQABAD3AAAAkQMAAAAA&#10;">
                <v:imagedata r:id="rId2" o:title=""/>
              </v:shape>
              <v:rect id="Rectangle 37888" o:spid="_x0000_s1097" style="position:absolute;left:15;top:7611;width:608;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PXsMA&#10;AADeAAAADwAAAGRycy9kb3ducmV2LnhtbERPy4rCMBTdD/gP4QruxlQFp3aMIj7QpS/Q2V2aO22Z&#10;5qY00Va/3iwGXB7OezpvTSnuVLvCsoJBPwJBnFpdcKbgfNp8xiCcR9ZYWiYFD3Iwn3U+ppho2/CB&#10;7kefiRDCLkEFufdVIqVLczLo+rYiDtyvrQ36AOtM6hqbEG5KOYyisTRYcGjIsaJlTunf8WYUbONq&#10;cd3ZZ5OV65/tZX+ZrE4Tr1Sv2y6+QXhq/Vv8795pBaOvOA5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PXsMAAADeAAAADwAAAAAAAAAAAAAAAACYAgAAZHJzL2Rv&#10;d25yZXYueG1sUEsFBgAAAAAEAAQA9QAAAIgDAAAAAA==&#10;" filled="f" stroked="f">
                <v:textbox inset="0,0,0,0">
                  <w:txbxContent>
                    <w:p w14:paraId="1FBAAF7D" w14:textId="77777777" w:rsidR="002C5144" w:rsidRDefault="002C5144">
                      <w:pPr>
                        <w:spacing w:after="160" w:line="259" w:lineRule="auto"/>
                        <w:ind w:left="0" w:firstLine="0"/>
                        <w:jc w:val="left"/>
                      </w:pPr>
                      <w:r>
                        <w:rPr>
                          <w:b/>
                          <w:sz w:val="26"/>
                        </w:rPr>
                        <w:t xml:space="preserve"> </w:t>
                      </w:r>
                    </w:p>
                  </w:txbxContent>
                </v:textbox>
              </v:rect>
              <w10:wrap type="square" anchorx="margin" anchory="margin"/>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983F1" w14:textId="77777777" w:rsidR="002C5144" w:rsidRDefault="002C5144">
    <w:pPr>
      <w:spacing w:after="0" w:line="259" w:lineRule="auto"/>
      <w:ind w:left="-1704" w:right="10269" w:firstLine="0"/>
      <w:jc w:val="left"/>
    </w:pPr>
    <w:r>
      <w:rPr>
        <w:rFonts w:ascii="Calibri" w:eastAsia="Calibri" w:hAnsi="Calibri" w:cs="Calibri"/>
        <w:noProof/>
        <w:sz w:val="22"/>
        <w:lang w:eastAsia="de-DE"/>
      </w:rPr>
      <mc:AlternateContent>
        <mc:Choice Requires="wpg">
          <w:drawing>
            <wp:anchor distT="0" distB="0" distL="114300" distR="114300" simplePos="0" relativeHeight="251742208" behindDoc="0" locked="0" layoutInCell="1" allowOverlap="1" wp14:anchorId="5F37855C" wp14:editId="70040D6F">
              <wp:simplePos x="0" y="0"/>
              <wp:positionH relativeFrom="page">
                <wp:posOffset>1080516</wp:posOffset>
              </wp:positionH>
              <wp:positionV relativeFrom="page">
                <wp:posOffset>445003</wp:posOffset>
              </wp:positionV>
              <wp:extent cx="5718048" cy="1030224"/>
              <wp:effectExtent l="0" t="0" r="0" b="0"/>
              <wp:wrapSquare wrapText="bothSides"/>
              <wp:docPr id="37860" name="Group 37860"/>
              <wp:cNvGraphicFramePr/>
              <a:graphic xmlns:a="http://schemas.openxmlformats.org/drawingml/2006/main">
                <a:graphicData uri="http://schemas.microsoft.com/office/word/2010/wordprocessingGroup">
                  <wpg:wgp>
                    <wpg:cNvGrpSpPr/>
                    <wpg:grpSpPr>
                      <a:xfrm>
                        <a:off x="0" y="0"/>
                        <a:ext cx="5718048" cy="1030224"/>
                        <a:chOff x="0" y="0"/>
                        <a:chExt cx="5718048" cy="1030224"/>
                      </a:xfrm>
                    </wpg:grpSpPr>
                    <wps:wsp>
                      <wps:cNvPr id="37866" name="Rectangle 37866"/>
                      <wps:cNvSpPr/>
                      <wps:spPr>
                        <a:xfrm>
                          <a:off x="1523" y="36890"/>
                          <a:ext cx="56315" cy="187490"/>
                        </a:xfrm>
                        <a:prstGeom prst="rect">
                          <a:avLst/>
                        </a:prstGeom>
                        <a:ln>
                          <a:noFill/>
                        </a:ln>
                      </wps:spPr>
                      <wps:txbx>
                        <w:txbxContent>
                          <w:p w14:paraId="6E1BAE7A" w14:textId="77777777" w:rsidR="002C5144" w:rsidRDefault="002C5144">
                            <w:pPr>
                              <w:spacing w:after="160" w:line="259" w:lineRule="auto"/>
                              <w:ind w:left="0" w:firstLine="0"/>
                              <w:jc w:val="left"/>
                            </w:pPr>
                            <w:r>
                              <w:t xml:space="preserve"> </w:t>
                            </w:r>
                          </w:p>
                        </w:txbxContent>
                      </wps:txbx>
                      <wps:bodyPr horzOverflow="overflow" vert="horz" lIns="0" tIns="0" rIns="0" bIns="0" rtlCol="0">
                        <a:noAutofit/>
                      </wps:bodyPr>
                    </wps:wsp>
                    <wps:wsp>
                      <wps:cNvPr id="39693" name="Shape 39693"/>
                      <wps:cNvSpPr/>
                      <wps:spPr>
                        <a:xfrm>
                          <a:off x="0" y="237744"/>
                          <a:ext cx="5399532" cy="467868"/>
                        </a:xfrm>
                        <a:custGeom>
                          <a:avLst/>
                          <a:gdLst/>
                          <a:ahLst/>
                          <a:cxnLst/>
                          <a:rect l="0" t="0" r="0" b="0"/>
                          <a:pathLst>
                            <a:path w="5399532" h="467868">
                              <a:moveTo>
                                <a:pt x="0" y="0"/>
                              </a:moveTo>
                              <a:lnTo>
                                <a:pt x="5399532" y="0"/>
                              </a:lnTo>
                              <a:lnTo>
                                <a:pt x="5399532" y="467868"/>
                              </a:lnTo>
                              <a:lnTo>
                                <a:pt x="0" y="467868"/>
                              </a:lnTo>
                              <a:lnTo>
                                <a:pt x="0" y="0"/>
                              </a:lnTo>
                            </a:path>
                          </a:pathLst>
                        </a:custGeom>
                        <a:ln w="0" cap="flat">
                          <a:miter lim="127000"/>
                        </a:ln>
                      </wps:spPr>
                      <wps:style>
                        <a:lnRef idx="0">
                          <a:srgbClr val="000000">
                            <a:alpha val="0"/>
                          </a:srgbClr>
                        </a:lnRef>
                        <a:fillRef idx="1">
                          <a:srgbClr val="DE2E16"/>
                        </a:fillRef>
                        <a:effectRef idx="0">
                          <a:scrgbClr r="0" g="0" b="0"/>
                        </a:effectRef>
                        <a:fontRef idx="none"/>
                      </wps:style>
                      <wps:bodyPr/>
                    </wps:wsp>
                    <wps:wsp>
                      <wps:cNvPr id="37862" name="Shape 37862"/>
                      <wps:cNvSpPr/>
                      <wps:spPr>
                        <a:xfrm>
                          <a:off x="4684776" y="4572"/>
                          <a:ext cx="1028700" cy="914400"/>
                        </a:xfrm>
                        <a:custGeom>
                          <a:avLst/>
                          <a:gdLst/>
                          <a:ahLst/>
                          <a:cxnLst/>
                          <a:rect l="0" t="0" r="0" b="0"/>
                          <a:pathLst>
                            <a:path w="1028700" h="914400">
                              <a:moveTo>
                                <a:pt x="513588" y="0"/>
                              </a:moveTo>
                              <a:cubicBezTo>
                                <a:pt x="798576" y="0"/>
                                <a:pt x="1028700" y="205740"/>
                                <a:pt x="1028700" y="457200"/>
                              </a:cubicBezTo>
                              <a:cubicBezTo>
                                <a:pt x="1028700" y="710184"/>
                                <a:pt x="798576" y="914400"/>
                                <a:pt x="513588" y="914400"/>
                              </a:cubicBezTo>
                              <a:cubicBezTo>
                                <a:pt x="230124" y="914400"/>
                                <a:pt x="0" y="710184"/>
                                <a:pt x="0" y="457200"/>
                              </a:cubicBezTo>
                              <a:cubicBezTo>
                                <a:pt x="0" y="205740"/>
                                <a:pt x="230124" y="0"/>
                                <a:pt x="5135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63" name="Shape 37863"/>
                      <wps:cNvSpPr/>
                      <wps:spPr>
                        <a:xfrm>
                          <a:off x="4680204" y="0"/>
                          <a:ext cx="518922" cy="923544"/>
                        </a:xfrm>
                        <a:custGeom>
                          <a:avLst/>
                          <a:gdLst/>
                          <a:ahLst/>
                          <a:cxnLst/>
                          <a:rect l="0" t="0" r="0" b="0"/>
                          <a:pathLst>
                            <a:path w="518922" h="923544">
                              <a:moveTo>
                                <a:pt x="518160" y="0"/>
                              </a:moveTo>
                              <a:lnTo>
                                <a:pt x="518922" y="42"/>
                              </a:lnTo>
                              <a:lnTo>
                                <a:pt x="518922" y="10668"/>
                              </a:lnTo>
                              <a:lnTo>
                                <a:pt x="492252" y="10668"/>
                              </a:lnTo>
                              <a:lnTo>
                                <a:pt x="466344" y="12192"/>
                              </a:lnTo>
                              <a:lnTo>
                                <a:pt x="441960" y="15240"/>
                              </a:lnTo>
                              <a:lnTo>
                                <a:pt x="416052" y="19812"/>
                              </a:lnTo>
                              <a:lnTo>
                                <a:pt x="391668" y="24384"/>
                              </a:lnTo>
                              <a:lnTo>
                                <a:pt x="367284" y="30480"/>
                              </a:lnTo>
                              <a:lnTo>
                                <a:pt x="344424" y="38100"/>
                              </a:lnTo>
                              <a:lnTo>
                                <a:pt x="320040" y="45720"/>
                              </a:lnTo>
                              <a:lnTo>
                                <a:pt x="297180" y="54864"/>
                              </a:lnTo>
                              <a:lnTo>
                                <a:pt x="275844" y="64008"/>
                              </a:lnTo>
                              <a:lnTo>
                                <a:pt x="254508" y="76200"/>
                              </a:lnTo>
                              <a:lnTo>
                                <a:pt x="233172" y="86868"/>
                              </a:lnTo>
                              <a:lnTo>
                                <a:pt x="213360" y="100584"/>
                              </a:lnTo>
                              <a:lnTo>
                                <a:pt x="195072" y="112776"/>
                              </a:lnTo>
                              <a:lnTo>
                                <a:pt x="176784" y="128016"/>
                              </a:lnTo>
                              <a:lnTo>
                                <a:pt x="158496" y="143256"/>
                              </a:lnTo>
                              <a:lnTo>
                                <a:pt x="141732" y="158496"/>
                              </a:lnTo>
                              <a:lnTo>
                                <a:pt x="124968" y="175260"/>
                              </a:lnTo>
                              <a:lnTo>
                                <a:pt x="111252" y="192024"/>
                              </a:lnTo>
                              <a:lnTo>
                                <a:pt x="96012" y="210312"/>
                              </a:lnTo>
                              <a:lnTo>
                                <a:pt x="83820" y="228600"/>
                              </a:lnTo>
                              <a:lnTo>
                                <a:pt x="70104" y="246888"/>
                              </a:lnTo>
                              <a:lnTo>
                                <a:pt x="59436" y="266700"/>
                              </a:lnTo>
                              <a:lnTo>
                                <a:pt x="48768" y="286512"/>
                              </a:lnTo>
                              <a:lnTo>
                                <a:pt x="39624" y="306324"/>
                              </a:lnTo>
                              <a:lnTo>
                                <a:pt x="32004" y="327660"/>
                              </a:lnTo>
                              <a:lnTo>
                                <a:pt x="25908" y="348996"/>
                              </a:lnTo>
                              <a:lnTo>
                                <a:pt x="19812" y="371856"/>
                              </a:lnTo>
                              <a:lnTo>
                                <a:pt x="15240" y="393192"/>
                              </a:lnTo>
                              <a:lnTo>
                                <a:pt x="12192" y="416052"/>
                              </a:lnTo>
                              <a:lnTo>
                                <a:pt x="10668" y="438912"/>
                              </a:lnTo>
                              <a:lnTo>
                                <a:pt x="9144" y="461772"/>
                              </a:lnTo>
                              <a:lnTo>
                                <a:pt x="10668" y="486156"/>
                              </a:lnTo>
                              <a:lnTo>
                                <a:pt x="12192" y="509016"/>
                              </a:lnTo>
                              <a:lnTo>
                                <a:pt x="15240" y="530352"/>
                              </a:lnTo>
                              <a:lnTo>
                                <a:pt x="19812" y="553212"/>
                              </a:lnTo>
                              <a:lnTo>
                                <a:pt x="25908" y="574548"/>
                              </a:lnTo>
                              <a:lnTo>
                                <a:pt x="32004" y="595884"/>
                              </a:lnTo>
                              <a:lnTo>
                                <a:pt x="39624" y="617220"/>
                              </a:lnTo>
                              <a:lnTo>
                                <a:pt x="48768" y="638556"/>
                              </a:lnTo>
                              <a:lnTo>
                                <a:pt x="59436" y="658368"/>
                              </a:lnTo>
                              <a:lnTo>
                                <a:pt x="70104" y="678180"/>
                              </a:lnTo>
                              <a:lnTo>
                                <a:pt x="82296" y="696468"/>
                              </a:lnTo>
                              <a:lnTo>
                                <a:pt x="96012" y="714756"/>
                              </a:lnTo>
                              <a:lnTo>
                                <a:pt x="109728" y="733044"/>
                              </a:lnTo>
                              <a:lnTo>
                                <a:pt x="124968" y="749808"/>
                              </a:lnTo>
                              <a:lnTo>
                                <a:pt x="141732" y="766572"/>
                              </a:lnTo>
                              <a:lnTo>
                                <a:pt x="158496" y="781812"/>
                              </a:lnTo>
                              <a:lnTo>
                                <a:pt x="175260" y="797052"/>
                              </a:lnTo>
                              <a:lnTo>
                                <a:pt x="195072" y="810768"/>
                              </a:lnTo>
                              <a:lnTo>
                                <a:pt x="213360" y="824484"/>
                              </a:lnTo>
                              <a:lnTo>
                                <a:pt x="233172" y="836676"/>
                              </a:lnTo>
                              <a:lnTo>
                                <a:pt x="254508" y="848868"/>
                              </a:lnTo>
                              <a:lnTo>
                                <a:pt x="275844" y="859536"/>
                              </a:lnTo>
                              <a:lnTo>
                                <a:pt x="297180" y="870204"/>
                              </a:lnTo>
                              <a:lnTo>
                                <a:pt x="320040" y="879348"/>
                              </a:lnTo>
                              <a:lnTo>
                                <a:pt x="342900" y="886968"/>
                              </a:lnTo>
                              <a:lnTo>
                                <a:pt x="367284" y="894588"/>
                              </a:lnTo>
                              <a:lnTo>
                                <a:pt x="391668" y="900684"/>
                              </a:lnTo>
                              <a:lnTo>
                                <a:pt x="416052" y="905256"/>
                              </a:lnTo>
                              <a:lnTo>
                                <a:pt x="440436" y="909828"/>
                              </a:lnTo>
                              <a:lnTo>
                                <a:pt x="466344" y="912876"/>
                              </a:lnTo>
                              <a:lnTo>
                                <a:pt x="492252" y="914400"/>
                              </a:lnTo>
                              <a:lnTo>
                                <a:pt x="518922" y="914400"/>
                              </a:lnTo>
                              <a:lnTo>
                                <a:pt x="518922" y="923544"/>
                              </a:lnTo>
                              <a:lnTo>
                                <a:pt x="492252" y="923544"/>
                              </a:lnTo>
                              <a:lnTo>
                                <a:pt x="466344" y="922020"/>
                              </a:lnTo>
                              <a:lnTo>
                                <a:pt x="440436" y="918972"/>
                              </a:lnTo>
                              <a:lnTo>
                                <a:pt x="414528" y="914400"/>
                              </a:lnTo>
                              <a:lnTo>
                                <a:pt x="390144" y="909828"/>
                              </a:lnTo>
                              <a:lnTo>
                                <a:pt x="364236" y="903732"/>
                              </a:lnTo>
                              <a:lnTo>
                                <a:pt x="341376" y="896112"/>
                              </a:lnTo>
                              <a:lnTo>
                                <a:pt x="316992" y="888492"/>
                              </a:lnTo>
                              <a:lnTo>
                                <a:pt x="294132" y="879348"/>
                              </a:lnTo>
                              <a:lnTo>
                                <a:pt x="271272" y="868680"/>
                              </a:lnTo>
                              <a:lnTo>
                                <a:pt x="249936" y="858012"/>
                              </a:lnTo>
                              <a:lnTo>
                                <a:pt x="228600" y="845820"/>
                              </a:lnTo>
                              <a:lnTo>
                                <a:pt x="208788" y="832104"/>
                              </a:lnTo>
                              <a:lnTo>
                                <a:pt x="188976" y="818388"/>
                              </a:lnTo>
                              <a:lnTo>
                                <a:pt x="170688" y="804672"/>
                              </a:lnTo>
                              <a:lnTo>
                                <a:pt x="152400" y="789432"/>
                              </a:lnTo>
                              <a:lnTo>
                                <a:pt x="135636" y="772668"/>
                              </a:lnTo>
                              <a:lnTo>
                                <a:pt x="118872" y="755904"/>
                              </a:lnTo>
                              <a:lnTo>
                                <a:pt x="103632" y="739140"/>
                              </a:lnTo>
                              <a:lnTo>
                                <a:pt x="88392" y="720852"/>
                              </a:lnTo>
                              <a:lnTo>
                                <a:pt x="74676" y="702564"/>
                              </a:lnTo>
                              <a:lnTo>
                                <a:pt x="62484" y="682752"/>
                              </a:lnTo>
                              <a:lnTo>
                                <a:pt x="51816" y="662940"/>
                              </a:lnTo>
                              <a:lnTo>
                                <a:pt x="41148" y="643128"/>
                              </a:lnTo>
                              <a:lnTo>
                                <a:pt x="32004" y="621792"/>
                              </a:lnTo>
                              <a:lnTo>
                                <a:pt x="22860" y="600456"/>
                              </a:lnTo>
                              <a:lnTo>
                                <a:pt x="16764" y="577596"/>
                              </a:lnTo>
                              <a:lnTo>
                                <a:pt x="10668" y="556260"/>
                              </a:lnTo>
                              <a:lnTo>
                                <a:pt x="6096" y="533400"/>
                              </a:lnTo>
                              <a:lnTo>
                                <a:pt x="3048" y="510540"/>
                              </a:lnTo>
                              <a:lnTo>
                                <a:pt x="0" y="486156"/>
                              </a:lnTo>
                              <a:lnTo>
                                <a:pt x="0" y="438912"/>
                              </a:lnTo>
                              <a:lnTo>
                                <a:pt x="3048" y="414528"/>
                              </a:lnTo>
                              <a:lnTo>
                                <a:pt x="6096" y="391668"/>
                              </a:lnTo>
                              <a:lnTo>
                                <a:pt x="10668" y="368808"/>
                              </a:lnTo>
                              <a:lnTo>
                                <a:pt x="16764" y="347472"/>
                              </a:lnTo>
                              <a:lnTo>
                                <a:pt x="22860" y="324612"/>
                              </a:lnTo>
                              <a:lnTo>
                                <a:pt x="32004" y="303276"/>
                              </a:lnTo>
                              <a:lnTo>
                                <a:pt x="41148" y="281940"/>
                              </a:lnTo>
                              <a:lnTo>
                                <a:pt x="50292" y="262128"/>
                              </a:lnTo>
                              <a:lnTo>
                                <a:pt x="62484" y="242316"/>
                              </a:lnTo>
                              <a:lnTo>
                                <a:pt x="74676" y="222504"/>
                              </a:lnTo>
                              <a:lnTo>
                                <a:pt x="88392" y="204216"/>
                              </a:lnTo>
                              <a:lnTo>
                                <a:pt x="103632" y="185928"/>
                              </a:lnTo>
                              <a:lnTo>
                                <a:pt x="118872" y="169164"/>
                              </a:lnTo>
                              <a:lnTo>
                                <a:pt x="134112" y="152400"/>
                              </a:lnTo>
                              <a:lnTo>
                                <a:pt x="152400" y="135636"/>
                              </a:lnTo>
                              <a:lnTo>
                                <a:pt x="170688" y="120396"/>
                              </a:lnTo>
                              <a:lnTo>
                                <a:pt x="188976" y="105156"/>
                              </a:lnTo>
                              <a:lnTo>
                                <a:pt x="208788" y="92964"/>
                              </a:lnTo>
                              <a:lnTo>
                                <a:pt x="228600" y="79248"/>
                              </a:lnTo>
                              <a:lnTo>
                                <a:pt x="249936" y="67056"/>
                              </a:lnTo>
                              <a:lnTo>
                                <a:pt x="271272" y="56388"/>
                              </a:lnTo>
                              <a:lnTo>
                                <a:pt x="294132" y="45720"/>
                              </a:lnTo>
                              <a:lnTo>
                                <a:pt x="316992" y="36576"/>
                              </a:lnTo>
                              <a:lnTo>
                                <a:pt x="339852" y="28956"/>
                              </a:lnTo>
                              <a:lnTo>
                                <a:pt x="364236" y="21336"/>
                              </a:lnTo>
                              <a:lnTo>
                                <a:pt x="388620" y="15240"/>
                              </a:lnTo>
                              <a:lnTo>
                                <a:pt x="414528" y="10668"/>
                              </a:lnTo>
                              <a:lnTo>
                                <a:pt x="440436" y="6096"/>
                              </a:lnTo>
                              <a:lnTo>
                                <a:pt x="466344" y="3048"/>
                              </a:lnTo>
                              <a:lnTo>
                                <a:pt x="492252" y="1524"/>
                              </a:lnTo>
                              <a:lnTo>
                                <a:pt x="518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64" name="Shape 37864"/>
                      <wps:cNvSpPr/>
                      <wps:spPr>
                        <a:xfrm>
                          <a:off x="5199126" y="42"/>
                          <a:ext cx="518923" cy="923502"/>
                        </a:xfrm>
                        <a:custGeom>
                          <a:avLst/>
                          <a:gdLst/>
                          <a:ahLst/>
                          <a:cxnLst/>
                          <a:rect l="0" t="0" r="0" b="0"/>
                          <a:pathLst>
                            <a:path w="518923" h="923502">
                              <a:moveTo>
                                <a:pt x="0" y="0"/>
                              </a:moveTo>
                              <a:lnTo>
                                <a:pt x="26670" y="1482"/>
                              </a:lnTo>
                              <a:lnTo>
                                <a:pt x="52578" y="3006"/>
                              </a:lnTo>
                              <a:lnTo>
                                <a:pt x="78486" y="6054"/>
                              </a:lnTo>
                              <a:lnTo>
                                <a:pt x="104394" y="10626"/>
                              </a:lnTo>
                              <a:lnTo>
                                <a:pt x="128778" y="15198"/>
                              </a:lnTo>
                              <a:lnTo>
                                <a:pt x="154686" y="21294"/>
                              </a:lnTo>
                              <a:lnTo>
                                <a:pt x="177547" y="28914"/>
                              </a:lnTo>
                              <a:lnTo>
                                <a:pt x="201930" y="36534"/>
                              </a:lnTo>
                              <a:lnTo>
                                <a:pt x="224790" y="45678"/>
                              </a:lnTo>
                              <a:lnTo>
                                <a:pt x="247650" y="56346"/>
                              </a:lnTo>
                              <a:lnTo>
                                <a:pt x="268987" y="67014"/>
                              </a:lnTo>
                              <a:lnTo>
                                <a:pt x="290323" y="79206"/>
                              </a:lnTo>
                              <a:lnTo>
                                <a:pt x="310135" y="91398"/>
                              </a:lnTo>
                              <a:lnTo>
                                <a:pt x="329947" y="105114"/>
                              </a:lnTo>
                              <a:lnTo>
                                <a:pt x="348235" y="120354"/>
                              </a:lnTo>
                              <a:lnTo>
                                <a:pt x="366523" y="135594"/>
                              </a:lnTo>
                              <a:lnTo>
                                <a:pt x="383287" y="150834"/>
                              </a:lnTo>
                              <a:lnTo>
                                <a:pt x="400050" y="167598"/>
                              </a:lnTo>
                              <a:lnTo>
                                <a:pt x="415290" y="185886"/>
                              </a:lnTo>
                              <a:lnTo>
                                <a:pt x="430530" y="204174"/>
                              </a:lnTo>
                              <a:lnTo>
                                <a:pt x="444247" y="222462"/>
                              </a:lnTo>
                              <a:lnTo>
                                <a:pt x="456438" y="242274"/>
                              </a:lnTo>
                              <a:lnTo>
                                <a:pt x="467106" y="262086"/>
                              </a:lnTo>
                              <a:lnTo>
                                <a:pt x="477775" y="281898"/>
                              </a:lnTo>
                              <a:lnTo>
                                <a:pt x="486918" y="303234"/>
                              </a:lnTo>
                              <a:lnTo>
                                <a:pt x="496062" y="324570"/>
                              </a:lnTo>
                              <a:lnTo>
                                <a:pt x="502159" y="347430"/>
                              </a:lnTo>
                              <a:lnTo>
                                <a:pt x="508254" y="368766"/>
                              </a:lnTo>
                              <a:lnTo>
                                <a:pt x="512826" y="391626"/>
                              </a:lnTo>
                              <a:lnTo>
                                <a:pt x="515875" y="414486"/>
                              </a:lnTo>
                              <a:lnTo>
                                <a:pt x="518923" y="438870"/>
                              </a:lnTo>
                              <a:lnTo>
                                <a:pt x="518923" y="486114"/>
                              </a:lnTo>
                              <a:lnTo>
                                <a:pt x="515875" y="508974"/>
                              </a:lnTo>
                              <a:lnTo>
                                <a:pt x="512826" y="533358"/>
                              </a:lnTo>
                              <a:lnTo>
                                <a:pt x="508254" y="554694"/>
                              </a:lnTo>
                              <a:lnTo>
                                <a:pt x="502159" y="577554"/>
                              </a:lnTo>
                              <a:lnTo>
                                <a:pt x="496062" y="600414"/>
                              </a:lnTo>
                              <a:lnTo>
                                <a:pt x="486918" y="621750"/>
                              </a:lnTo>
                              <a:lnTo>
                                <a:pt x="477775" y="641562"/>
                              </a:lnTo>
                              <a:lnTo>
                                <a:pt x="468630" y="662898"/>
                              </a:lnTo>
                              <a:lnTo>
                                <a:pt x="456438" y="682710"/>
                              </a:lnTo>
                              <a:lnTo>
                                <a:pt x="444247" y="702522"/>
                              </a:lnTo>
                              <a:lnTo>
                                <a:pt x="430530" y="720810"/>
                              </a:lnTo>
                              <a:lnTo>
                                <a:pt x="415290" y="739098"/>
                              </a:lnTo>
                              <a:lnTo>
                                <a:pt x="400050" y="755862"/>
                              </a:lnTo>
                              <a:lnTo>
                                <a:pt x="384811" y="772626"/>
                              </a:lnTo>
                              <a:lnTo>
                                <a:pt x="366523" y="789390"/>
                              </a:lnTo>
                              <a:lnTo>
                                <a:pt x="348235" y="804630"/>
                              </a:lnTo>
                              <a:lnTo>
                                <a:pt x="329947" y="818346"/>
                              </a:lnTo>
                              <a:lnTo>
                                <a:pt x="310135" y="832062"/>
                              </a:lnTo>
                              <a:lnTo>
                                <a:pt x="290323" y="845778"/>
                              </a:lnTo>
                              <a:lnTo>
                                <a:pt x="268987" y="857970"/>
                              </a:lnTo>
                              <a:lnTo>
                                <a:pt x="247650" y="868638"/>
                              </a:lnTo>
                              <a:lnTo>
                                <a:pt x="224790" y="879306"/>
                              </a:lnTo>
                              <a:lnTo>
                                <a:pt x="201930" y="888450"/>
                              </a:lnTo>
                              <a:lnTo>
                                <a:pt x="179070" y="896070"/>
                              </a:lnTo>
                              <a:lnTo>
                                <a:pt x="154686" y="903690"/>
                              </a:lnTo>
                              <a:lnTo>
                                <a:pt x="130303" y="909786"/>
                              </a:lnTo>
                              <a:lnTo>
                                <a:pt x="104394" y="914358"/>
                              </a:lnTo>
                              <a:lnTo>
                                <a:pt x="78486" y="918930"/>
                              </a:lnTo>
                              <a:lnTo>
                                <a:pt x="52578" y="921978"/>
                              </a:lnTo>
                              <a:lnTo>
                                <a:pt x="26670" y="923502"/>
                              </a:lnTo>
                              <a:lnTo>
                                <a:pt x="0" y="923502"/>
                              </a:lnTo>
                              <a:lnTo>
                                <a:pt x="0" y="914358"/>
                              </a:lnTo>
                              <a:lnTo>
                                <a:pt x="26670" y="914358"/>
                              </a:lnTo>
                              <a:lnTo>
                                <a:pt x="52578" y="912834"/>
                              </a:lnTo>
                              <a:lnTo>
                                <a:pt x="76962" y="909786"/>
                              </a:lnTo>
                              <a:lnTo>
                                <a:pt x="102870" y="905214"/>
                              </a:lnTo>
                              <a:lnTo>
                                <a:pt x="127254" y="900642"/>
                              </a:lnTo>
                              <a:lnTo>
                                <a:pt x="151638" y="894546"/>
                              </a:lnTo>
                              <a:lnTo>
                                <a:pt x="174498" y="886926"/>
                              </a:lnTo>
                              <a:lnTo>
                                <a:pt x="198882" y="879306"/>
                              </a:lnTo>
                              <a:lnTo>
                                <a:pt x="221742" y="870162"/>
                              </a:lnTo>
                              <a:lnTo>
                                <a:pt x="243078" y="859494"/>
                              </a:lnTo>
                              <a:lnTo>
                                <a:pt x="264414" y="848826"/>
                              </a:lnTo>
                              <a:lnTo>
                                <a:pt x="285750" y="836634"/>
                              </a:lnTo>
                              <a:lnTo>
                                <a:pt x="305562" y="824442"/>
                              </a:lnTo>
                              <a:lnTo>
                                <a:pt x="323850" y="810726"/>
                              </a:lnTo>
                              <a:lnTo>
                                <a:pt x="342138" y="797010"/>
                              </a:lnTo>
                              <a:lnTo>
                                <a:pt x="360426" y="781770"/>
                              </a:lnTo>
                              <a:lnTo>
                                <a:pt x="377190" y="766530"/>
                              </a:lnTo>
                              <a:lnTo>
                                <a:pt x="393954" y="749766"/>
                              </a:lnTo>
                              <a:lnTo>
                                <a:pt x="407670" y="733002"/>
                              </a:lnTo>
                              <a:lnTo>
                                <a:pt x="422911" y="714714"/>
                              </a:lnTo>
                              <a:lnTo>
                                <a:pt x="435102" y="696426"/>
                              </a:lnTo>
                              <a:lnTo>
                                <a:pt x="448818" y="678138"/>
                              </a:lnTo>
                              <a:lnTo>
                                <a:pt x="459487" y="658326"/>
                              </a:lnTo>
                              <a:lnTo>
                                <a:pt x="470154" y="638514"/>
                              </a:lnTo>
                              <a:lnTo>
                                <a:pt x="479299" y="617178"/>
                              </a:lnTo>
                              <a:lnTo>
                                <a:pt x="486918" y="597366"/>
                              </a:lnTo>
                              <a:lnTo>
                                <a:pt x="493014" y="576030"/>
                              </a:lnTo>
                              <a:lnTo>
                                <a:pt x="499111" y="553170"/>
                              </a:lnTo>
                              <a:lnTo>
                                <a:pt x="503682" y="531834"/>
                              </a:lnTo>
                              <a:lnTo>
                                <a:pt x="506730" y="508974"/>
                              </a:lnTo>
                              <a:lnTo>
                                <a:pt x="508254" y="486114"/>
                              </a:lnTo>
                              <a:lnTo>
                                <a:pt x="509778" y="461730"/>
                              </a:lnTo>
                              <a:lnTo>
                                <a:pt x="508254" y="438870"/>
                              </a:lnTo>
                              <a:lnTo>
                                <a:pt x="506730" y="416010"/>
                              </a:lnTo>
                              <a:lnTo>
                                <a:pt x="503682" y="393150"/>
                              </a:lnTo>
                              <a:lnTo>
                                <a:pt x="499111" y="371814"/>
                              </a:lnTo>
                              <a:lnTo>
                                <a:pt x="493014" y="348954"/>
                              </a:lnTo>
                              <a:lnTo>
                                <a:pt x="486918" y="327618"/>
                              </a:lnTo>
                              <a:lnTo>
                                <a:pt x="479299" y="307806"/>
                              </a:lnTo>
                              <a:lnTo>
                                <a:pt x="470154" y="286470"/>
                              </a:lnTo>
                              <a:lnTo>
                                <a:pt x="459487" y="266658"/>
                              </a:lnTo>
                              <a:lnTo>
                                <a:pt x="448818" y="246846"/>
                              </a:lnTo>
                              <a:lnTo>
                                <a:pt x="436626" y="228558"/>
                              </a:lnTo>
                              <a:lnTo>
                                <a:pt x="422911" y="210270"/>
                              </a:lnTo>
                              <a:lnTo>
                                <a:pt x="409194" y="191982"/>
                              </a:lnTo>
                              <a:lnTo>
                                <a:pt x="393954" y="175218"/>
                              </a:lnTo>
                              <a:lnTo>
                                <a:pt x="377190" y="158454"/>
                              </a:lnTo>
                              <a:lnTo>
                                <a:pt x="360426" y="143214"/>
                              </a:lnTo>
                              <a:lnTo>
                                <a:pt x="342138" y="127974"/>
                              </a:lnTo>
                              <a:lnTo>
                                <a:pt x="323850" y="114258"/>
                              </a:lnTo>
                              <a:lnTo>
                                <a:pt x="305562" y="100542"/>
                              </a:lnTo>
                              <a:lnTo>
                                <a:pt x="285750" y="86826"/>
                              </a:lnTo>
                              <a:lnTo>
                                <a:pt x="264414" y="76158"/>
                              </a:lnTo>
                              <a:lnTo>
                                <a:pt x="243078" y="65490"/>
                              </a:lnTo>
                              <a:lnTo>
                                <a:pt x="221742" y="54822"/>
                              </a:lnTo>
                              <a:lnTo>
                                <a:pt x="198882" y="45678"/>
                              </a:lnTo>
                              <a:lnTo>
                                <a:pt x="176022" y="38058"/>
                              </a:lnTo>
                              <a:lnTo>
                                <a:pt x="151638" y="30438"/>
                              </a:lnTo>
                              <a:lnTo>
                                <a:pt x="127254" y="24342"/>
                              </a:lnTo>
                              <a:lnTo>
                                <a:pt x="102870" y="19770"/>
                              </a:lnTo>
                              <a:lnTo>
                                <a:pt x="78486" y="15198"/>
                              </a:lnTo>
                              <a:lnTo>
                                <a:pt x="52578" y="12150"/>
                              </a:lnTo>
                              <a:lnTo>
                                <a:pt x="26670" y="10626"/>
                              </a:lnTo>
                              <a:lnTo>
                                <a:pt x="0" y="106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7865" name="Picture 37865"/>
                        <pic:cNvPicPr/>
                      </pic:nvPicPr>
                      <pic:blipFill>
                        <a:blip r:embed="rId1"/>
                        <a:stretch>
                          <a:fillRect/>
                        </a:stretch>
                      </pic:blipFill>
                      <pic:spPr>
                        <a:xfrm>
                          <a:off x="4829556" y="51816"/>
                          <a:ext cx="579120" cy="978408"/>
                        </a:xfrm>
                        <a:prstGeom prst="rect">
                          <a:avLst/>
                        </a:prstGeom>
                      </pic:spPr>
                    </pic:pic>
                  </wpg:wgp>
                </a:graphicData>
              </a:graphic>
            </wp:anchor>
          </w:drawing>
        </mc:Choice>
        <mc:Fallback>
          <w:pict>
            <v:group id="Group 37860" o:spid="_x0000_s1098" style="position:absolute;left:0;text-align:left;margin-left:85.1pt;margin-top:35.05pt;width:450.25pt;height:81.1pt;z-index:251742208;mso-position-horizontal-relative:page;mso-position-vertical-relative:page" coordsize="57180,10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">
              <v:rect id="Rectangle 37866" o:spid="_x0000_s1099" style="position:absolute;left:15;top:368;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YTccA&#10;AADeAAAADwAAAGRycy9kb3ducmV2LnhtbESPT2vCQBTE74V+h+UVvNVNLcQYXUVqix79U7DeHtln&#10;Esy+DdnVpH56VxA8DjPzG2Yy60wlLtS40rKCj34EgjizuuRcwe/u5z0B4TyyxsoyKfgnB7Pp68sE&#10;U21b3tBl63MRIOxSVFB4X6dSuqwgg65va+LgHW1j0AfZ5FI32Aa4qeQgimJpsOSwUGBNXwVlp+3Z&#10;KFgm9fxvZa9tXn0flvv1frTYjbxSvbduPgbhqfPP8KO90go+h0kc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nmE3HAAAA3gAAAA8AAAAAAAAAAAAAAAAAmAIAAGRy&#10;cy9kb3ducmV2LnhtbFBLBQYAAAAABAAEAPUAAACMAwAAAAA=&#10;" filled="f" stroked="f">
                <v:textbox inset="0,0,0,0">
                  <w:txbxContent>
                    <w:p w14:paraId="6E1BAE7A" w14:textId="77777777" w:rsidR="002C5144" w:rsidRDefault="002C5144">
                      <w:pPr>
                        <w:spacing w:after="160" w:line="259" w:lineRule="auto"/>
                        <w:ind w:left="0" w:firstLine="0"/>
                        <w:jc w:val="left"/>
                      </w:pPr>
                      <w:r>
                        <w:t xml:space="preserve"> </w:t>
                      </w:r>
                    </w:p>
                  </w:txbxContent>
                </v:textbox>
              </v:rect>
              <v:shape id="Shape 39693" o:spid="_x0000_s1100" style="position:absolute;top:2377;width:53995;height:4679;visibility:visible;mso-wrap-style:square;v-text-anchor:top" coordsize="539953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6e8gA&#10;AADeAAAADwAAAGRycy9kb3ducmV2LnhtbESPQUvDQBSE70L/w/IK3uxGg62N3ZaiiFooYuzB4yP7&#10;3ASzb9Psa5v+e1cQPA4z8w2zWA2+VUfqYxPYwPUkA0VcBduwM7D7eLq6AxUF2WIbmAycKcJqObpY&#10;YGHDid/pWIpTCcKxQAO1SFdoHauaPMZJ6IiT9xV6j5Jk77Tt8ZTgvtU3WTbVHhtOCzV29FBT9V0e&#10;vAEnr+6cr98eP2UzK7fPt9l+f9gZczke1veghAb5D/+1X6yBfD6d5/B7J10B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1Tp7yAAAAN4AAAAPAAAAAAAAAAAAAAAAAJgCAABk&#10;cnMvZG93bnJldi54bWxQSwUGAAAAAAQABAD1AAAAjQMAAAAA&#10;" path="m,l5399532,r,467868l,467868,,e" fillcolor="#de2e16" stroked="f" strokeweight="0">
                <v:stroke miterlimit="83231f" joinstyle="miter"/>
                <v:path arrowok="t" textboxrect="0,0,5399532,467868"/>
              </v:shape>
              <v:shape id="Shape 37862" o:spid="_x0000_s1101" style="position:absolute;left:46847;top:45;width:10287;height:9144;visibility:visible;mso-wrap-style:square;v-text-anchor:top" coordsize="10287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FJMYA&#10;AADeAAAADwAAAGRycy9kb3ducmV2LnhtbESP0WrCQBRE3wv+w3IF3+qmCjZEVymFinkQG/UDLtlr&#10;Npi9G7KriX59t1Do4zAzZ5jVZrCNuFPna8cK3qYJCOLS6ZorBefT12sKwgdkjY1jUvAgD5v16GWF&#10;mXY9F3Q/hkpECPsMFZgQ2kxKXxqy6KeuJY7exXUWQ5RdJXWHfYTbRs6SZCEt1hwXDLb0aai8Hm9W&#10;wXMeDv2B97t9khY6N9v8u7jlSk3Gw8cSRKAh/If/2jutYP6eLmb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QFJMYAAADeAAAADwAAAAAAAAAAAAAAAACYAgAAZHJz&#10;L2Rvd25yZXYueG1sUEsFBgAAAAAEAAQA9QAAAIsDAAAAAA==&#10;" path="m513588,v284988,,515112,205740,515112,457200c1028700,710184,798576,914400,513588,914400,230124,914400,,710184,,457200,,205740,230124,,513588,xe" stroked="f" strokeweight="0">
                <v:stroke miterlimit="83231f" joinstyle="miter"/>
                <v:path arrowok="t" textboxrect="0,0,1028700,914400"/>
              </v:shape>
              <v:shape id="Shape 37863" o:spid="_x0000_s1102" style="position:absolute;left:46802;width:5189;height:9235;visibility:visible;mso-wrap-style:square;v-text-anchor:top" coordsize="518922,92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jjcYA&#10;AADeAAAADwAAAGRycy9kb3ducmV2LnhtbESPT4vCMBTE7wt+h/AEb2vaFbRUo+iCKMge/HPw+Gie&#10;TbF5qU3U+u3NwsIeh5n5DTNbdLYWD2p95VhBOkxAEBdOV1wqOB3XnxkIH5A11o5JwYs8LOa9jxnm&#10;2j15T49DKEWEsM9RgQmhyaX0hSGLfuga4uhdXGsxRNmWUrf4jHBby68kGUuLFccFgw19Gyquh7tV&#10;8HPFdH125pTseOI2ab2/bbOVUoN+t5yCCNSF//Bfe6sVjCbZeAS/d+IV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4jjcYAAADeAAAADwAAAAAAAAAAAAAAAACYAgAAZHJz&#10;L2Rvd25yZXYueG1sUEsFBgAAAAAEAAQA9QAAAIsDAAAAAA==&#10;" path="m518160,r762,42l518922,10668r-26670,l466344,12192r-24384,3048l416052,19812r-24384,4572l367284,30480r-22860,7620l320040,45720r-22860,9144l275844,64008,254508,76200,233172,86868r-19812,13716l195072,112776r-18288,15240l158496,143256r-16764,15240l124968,175260r-13716,16764l96012,210312,83820,228600,70104,246888,59436,266700,48768,286512r-9144,19812l32004,327660r-6096,21336l19812,371856r-4572,21336l12192,416052r-1524,22860l9144,461772r1524,24384l12192,509016r3048,21336l19812,553212r6096,21336l32004,595884r7620,21336l48768,638556r10668,19812l70104,678180r12192,18288l96012,714756r13716,18288l124968,749808r16764,16764l158496,781812r16764,15240l195072,810768r18288,13716l233172,836676r21336,12192l275844,859536r21336,10668l320040,879348r22860,7620l367284,894588r24384,6096l416052,905256r24384,4572l466344,912876r25908,1524l518922,914400r,9144l492252,923544r-25908,-1524l440436,918972r-25908,-4572l390144,909828r-25908,-6096l341376,896112r-24384,-7620l294132,879348,271272,868680,249936,858012,228600,845820,208788,832104,188976,818388,170688,804672,152400,789432,135636,772668,118872,755904,103632,739140,88392,720852,74676,702564,62484,682752,51816,662940,41148,643128,32004,621792,22860,600456,16764,577596,10668,556260,6096,533400,3048,510540,,486156,,438912,3048,414528,6096,391668r4572,-22860l16764,347472r6096,-22860l32004,303276r9144,-21336l50292,262128,62484,242316,74676,222504,88392,204216r15240,-18288l118872,169164r15240,-16764l152400,135636r18288,-15240l188976,105156,208788,92964,228600,79248,249936,67056,271272,56388,294132,45720r22860,-9144l339852,28956r24384,-7620l388620,15240r25908,-4572l440436,6096,466344,3048,492252,1524,518160,xe" stroked="f" strokeweight="0">
                <v:stroke miterlimit="83231f" joinstyle="miter"/>
                <v:path arrowok="t" textboxrect="0,0,518922,923544"/>
              </v:shape>
              <v:shape id="Shape 37864" o:spid="_x0000_s1103" style="position:absolute;left:51991;width:5189;height:9235;visibility:visible;mso-wrap-style:square;v-text-anchor:top" coordsize="518923,9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E6scA&#10;AADeAAAADwAAAGRycy9kb3ducmV2LnhtbESPQWvCQBSE7wX/w/IKXkrdaDVK6ipWVHqqVNv7I/vM&#10;BrNv0+wa47/vCoUeh5n5hpkvO1uJlhpfOlYwHCQgiHOnSy4UfB23zzMQPiBrrByTght5WC56D3PM&#10;tLvyJ7WHUIgIYZ+hAhNCnUnpc0MW/cDVxNE7ucZiiLIppG7wGuG2kqMkSaXFkuOCwZrWhvLz4WIV&#10;JN8f9ZrHm93bbfJz2rbmqd2npFT/sVu9ggjUhf/wX/tdK3iZztIx3O/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BROrHAAAA3gAAAA8AAAAAAAAAAAAAAAAAmAIAAGRy&#10;cy9kb3ducmV2LnhtbFBLBQYAAAAABAAEAPUAAACMAwAAAAA=&#10;" path="m,l26670,1482,52578,3006,78486,6054r25908,4572l128778,15198r25908,6096l177547,28914r24383,7620l224790,45678r22860,10668l268987,67014r21336,12192l310135,91398r19812,13716l348235,120354r18288,15240l383287,150834r16763,16764l415290,185886r15240,18288l444247,222462r12191,19812l467106,262086r10669,19812l486918,303234r9144,21336l502159,347430r6095,21336l512826,391626r3049,22860l518923,438870r,47244l515875,508974r-3049,24384l508254,554694r-6095,22860l496062,600414r-9144,21336l477775,641562r-9145,21336l456438,682710r-12191,19812l430530,720810r-15240,18288l400050,755862r-15239,16764l366523,789390r-18288,15240l329947,818346r-19812,13716l290323,845778r-21336,12192l247650,868638r-22860,10668l201930,888450r-22860,7620l154686,903690r-24383,6096l104394,914358r-25908,4572l52578,921978r-25908,1524l,923502r,-9144l26670,914358r25908,-1524l76962,909786r25908,-4572l127254,900642r24384,-6096l174498,886926r24384,-7620l221742,870162r21336,-10668l264414,848826r21336,-12192l305562,824442r18288,-13716l342138,797010r18288,-15240l377190,766530r16764,-16764l407670,733002r15241,-18288l435102,696426r13716,-18288l459487,658326r10667,-19812l479299,617178r7619,-19812l493014,576030r6097,-22860l503682,531834r3048,-22860l508254,486114r1524,-24384l508254,438870r-1524,-22860l503682,393150r-4571,-21336l493014,348954r-6096,-21336l479299,307806r-9145,-21336l459487,266658,448818,246846,436626,228558,422911,210270,409194,191982,393954,175218,377190,158454,360426,143214,342138,127974,323850,114258,305562,100542,285750,86826,264414,76158,243078,65490,221742,54822,198882,45678,176022,38058,151638,30438,127254,24342,102870,19770,78486,15198,52578,12150,26670,10626,,10626,,xe" stroked="f" strokeweight="0">
                <v:stroke miterlimit="83231f" joinstyle="miter"/>
                <v:path arrowok="t" textboxrect="0,0,518923,9235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65" o:spid="_x0000_s1104" type="#_x0000_t75" style="position:absolute;left:48295;top:518;width:5791;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cevGAAAA3gAAAA8AAABkcnMvZG93bnJldi54bWxEj1FLAzEQhN+F/oewgm821ztsy9m0VEFU&#10;6ottf8D2sl4OL5sjWdvz3xtB8HGYmW+Y1Wb0vTpTTF1gA7NpAYq4Cbbj1sDx8HS7BJUE2WIfmAx8&#10;U4LNenK1wtqGC7/TeS+tyhBONRpwIkOtdWoceUzTMBBn7yNEj5JlbLWNeMlw3+uyKObaY8d5weFA&#10;j46az/2XN+Dda7lrLb8dHmZRTrtjVT5LZczN9bi9ByU0yn/4r/1iDVSL5fwOfu/kK6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5x68YAAADeAAAADwAAAAAAAAAAAAAA&#10;AACfAgAAZHJzL2Rvd25yZXYueG1sUEsFBgAAAAAEAAQA9wAAAJIDAAAAAA==&#10;">
                <v:imagedata r:id="rId2"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92C"/>
    <w:multiLevelType w:val="hybridMultilevel"/>
    <w:tmpl w:val="51022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681AEE"/>
    <w:multiLevelType w:val="multilevel"/>
    <w:tmpl w:val="23F619C2"/>
    <w:lvl w:ilvl="0">
      <w:start w:val="1"/>
      <w:numFmt w:val="decimal"/>
      <w:lvlText w:val="%1."/>
      <w:lvlJc w:val="left"/>
      <w:pPr>
        <w:ind w:left="720" w:hanging="360"/>
      </w:pPr>
      <w:rPr>
        <w:rFonts w:hint="default"/>
      </w:rPr>
    </w:lvl>
    <w:lvl w:ilvl="1">
      <w:start w:val="2"/>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63A004F"/>
    <w:multiLevelType w:val="hybridMultilevel"/>
    <w:tmpl w:val="042A1D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2B1141"/>
    <w:multiLevelType w:val="hybridMultilevel"/>
    <w:tmpl w:val="9FD64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8705C32"/>
    <w:multiLevelType w:val="hybridMultilevel"/>
    <w:tmpl w:val="43D0DB76"/>
    <w:lvl w:ilvl="0" w:tplc="0407000F">
      <w:start w:val="1"/>
      <w:numFmt w:val="decimal"/>
      <w:lvlText w:val="%1."/>
      <w:lvlJc w:val="left"/>
      <w:pPr>
        <w:ind w:left="707" w:hanging="360"/>
      </w:pPr>
    </w:lvl>
    <w:lvl w:ilvl="1" w:tplc="04070019" w:tentative="1">
      <w:start w:val="1"/>
      <w:numFmt w:val="lowerLetter"/>
      <w:lvlText w:val="%2."/>
      <w:lvlJc w:val="left"/>
      <w:pPr>
        <w:ind w:left="1427" w:hanging="360"/>
      </w:pPr>
    </w:lvl>
    <w:lvl w:ilvl="2" w:tplc="0407001B" w:tentative="1">
      <w:start w:val="1"/>
      <w:numFmt w:val="lowerRoman"/>
      <w:lvlText w:val="%3."/>
      <w:lvlJc w:val="right"/>
      <w:pPr>
        <w:ind w:left="2147" w:hanging="180"/>
      </w:pPr>
    </w:lvl>
    <w:lvl w:ilvl="3" w:tplc="0407000F" w:tentative="1">
      <w:start w:val="1"/>
      <w:numFmt w:val="decimal"/>
      <w:lvlText w:val="%4."/>
      <w:lvlJc w:val="left"/>
      <w:pPr>
        <w:ind w:left="2867" w:hanging="360"/>
      </w:pPr>
    </w:lvl>
    <w:lvl w:ilvl="4" w:tplc="04070019" w:tentative="1">
      <w:start w:val="1"/>
      <w:numFmt w:val="lowerLetter"/>
      <w:lvlText w:val="%5."/>
      <w:lvlJc w:val="left"/>
      <w:pPr>
        <w:ind w:left="3587" w:hanging="360"/>
      </w:pPr>
    </w:lvl>
    <w:lvl w:ilvl="5" w:tplc="0407001B" w:tentative="1">
      <w:start w:val="1"/>
      <w:numFmt w:val="lowerRoman"/>
      <w:lvlText w:val="%6."/>
      <w:lvlJc w:val="right"/>
      <w:pPr>
        <w:ind w:left="4307" w:hanging="180"/>
      </w:pPr>
    </w:lvl>
    <w:lvl w:ilvl="6" w:tplc="0407000F" w:tentative="1">
      <w:start w:val="1"/>
      <w:numFmt w:val="decimal"/>
      <w:lvlText w:val="%7."/>
      <w:lvlJc w:val="left"/>
      <w:pPr>
        <w:ind w:left="5027" w:hanging="360"/>
      </w:pPr>
    </w:lvl>
    <w:lvl w:ilvl="7" w:tplc="04070019" w:tentative="1">
      <w:start w:val="1"/>
      <w:numFmt w:val="lowerLetter"/>
      <w:lvlText w:val="%8."/>
      <w:lvlJc w:val="left"/>
      <w:pPr>
        <w:ind w:left="5747" w:hanging="360"/>
      </w:pPr>
    </w:lvl>
    <w:lvl w:ilvl="8" w:tplc="0407001B" w:tentative="1">
      <w:start w:val="1"/>
      <w:numFmt w:val="lowerRoman"/>
      <w:lvlText w:val="%9."/>
      <w:lvlJc w:val="right"/>
      <w:pPr>
        <w:ind w:left="6467" w:hanging="180"/>
      </w:pPr>
    </w:lvl>
  </w:abstractNum>
  <w:abstractNum w:abstractNumId="5">
    <w:nsid w:val="0C5F3A51"/>
    <w:multiLevelType w:val="hybridMultilevel"/>
    <w:tmpl w:val="6270C614"/>
    <w:lvl w:ilvl="0" w:tplc="3696781C">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D814F40"/>
    <w:multiLevelType w:val="hybridMultilevel"/>
    <w:tmpl w:val="1A9C2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08F7207"/>
    <w:multiLevelType w:val="multilevel"/>
    <w:tmpl w:val="76C49E8C"/>
    <w:lvl w:ilvl="0">
      <w:start w:val="1"/>
      <w:numFmt w:val="decimal"/>
      <w:pStyle w:val="berschrift1"/>
      <w:lvlText w:val="%1."/>
      <w:lvlJc w:val="left"/>
      <w:pPr>
        <w:ind w:left="0" w:firstLine="0"/>
      </w:pPr>
      <w:rPr>
        <w:rFonts w:ascii="Arial" w:eastAsia="Arial" w:hAnsi="Arial" w:cs="Arial" w:hint="default"/>
        <w:b/>
        <w:bCs/>
        <w:i w:val="0"/>
        <w:strike w:val="0"/>
        <w:dstrike w:val="0"/>
        <w:color w:val="000000"/>
        <w:sz w:val="28"/>
        <w:szCs w:val="28"/>
        <w:u w:val="none" w:color="000000"/>
        <w:bdr w:val="none" w:sz="0" w:space="0" w:color="auto"/>
        <w:shd w:val="clear" w:color="auto" w:fill="auto"/>
        <w:vertAlign w:val="baseline"/>
      </w:rPr>
    </w:lvl>
    <w:lvl w:ilvl="1">
      <w:start w:val="1"/>
      <w:numFmt w:val="decimal"/>
      <w:pStyle w:val="berschrift2"/>
      <w:lvlText w:val="%1.%2"/>
      <w:lvlJc w:val="left"/>
      <w:pPr>
        <w:ind w:left="0" w:firstLine="0"/>
      </w:pPr>
      <w:rPr>
        <w:rFonts w:ascii="Arial" w:eastAsia="Arial" w:hAnsi="Arial" w:cs="Arial" w:hint="default"/>
        <w:b/>
        <w:bCs/>
        <w:i w:val="0"/>
        <w:strike w:val="0"/>
        <w:dstrike w:val="0"/>
        <w:color w:val="000000"/>
        <w:sz w:val="26"/>
        <w:szCs w:val="26"/>
        <w:u w:val="none" w:color="000000"/>
        <w:bdr w:val="none" w:sz="0" w:space="0" w:color="auto"/>
        <w:shd w:val="clear" w:color="auto" w:fill="auto"/>
        <w:vertAlign w:val="baseline"/>
      </w:rPr>
    </w:lvl>
    <w:lvl w:ilvl="2">
      <w:start w:val="1"/>
      <w:numFmt w:val="decimal"/>
      <w:pStyle w:val="berschrift3"/>
      <w:lvlText w:val="%1.%2.%3"/>
      <w:lvlJc w:val="left"/>
      <w:pPr>
        <w:ind w:left="0" w:firstLine="0"/>
      </w:pPr>
      <w:rPr>
        <w:rFonts w:ascii="Arial" w:eastAsia="Arial" w:hAnsi="Arial" w:cs="Arial" w:hint="default"/>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80" w:firstLine="0"/>
      </w:pPr>
      <w:rPr>
        <w:rFonts w:ascii="Arial" w:eastAsia="Arial" w:hAnsi="Arial" w:cs="Arial" w:hint="default"/>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Arial" w:eastAsia="Arial" w:hAnsi="Arial" w:cs="Arial" w:hint="default"/>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Arial" w:eastAsia="Arial" w:hAnsi="Arial" w:cs="Arial" w:hint="default"/>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Arial" w:eastAsia="Arial" w:hAnsi="Arial" w:cs="Arial" w:hint="default"/>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Arial" w:eastAsia="Arial" w:hAnsi="Arial" w:cs="Arial" w:hint="default"/>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Arial" w:eastAsia="Arial" w:hAnsi="Arial" w:cs="Arial" w:hint="default"/>
        <w:b/>
        <w:bCs/>
        <w:i w:val="0"/>
        <w:strike w:val="0"/>
        <w:dstrike w:val="0"/>
        <w:color w:val="000000"/>
        <w:sz w:val="26"/>
        <w:szCs w:val="26"/>
        <w:u w:val="none" w:color="000000"/>
        <w:bdr w:val="none" w:sz="0" w:space="0" w:color="auto"/>
        <w:shd w:val="clear" w:color="auto" w:fill="auto"/>
        <w:vertAlign w:val="baseline"/>
      </w:rPr>
    </w:lvl>
  </w:abstractNum>
  <w:abstractNum w:abstractNumId="8">
    <w:nsid w:val="131412FA"/>
    <w:multiLevelType w:val="hybridMultilevel"/>
    <w:tmpl w:val="73366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328120F"/>
    <w:multiLevelType w:val="multilevel"/>
    <w:tmpl w:val="8DAA4A2E"/>
    <w:lvl w:ilvl="0">
      <w:start w:val="2"/>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0">
    <w:nsid w:val="1360784A"/>
    <w:multiLevelType w:val="hybridMultilevel"/>
    <w:tmpl w:val="A6581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3886E67"/>
    <w:multiLevelType w:val="hybridMultilevel"/>
    <w:tmpl w:val="69CE86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3D33F96"/>
    <w:multiLevelType w:val="hybridMultilevel"/>
    <w:tmpl w:val="D668E67C"/>
    <w:lvl w:ilvl="0" w:tplc="D2BC3028">
      <w:start w:val="15"/>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6DC2B3E"/>
    <w:multiLevelType w:val="hybridMultilevel"/>
    <w:tmpl w:val="A134F7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BB24098"/>
    <w:multiLevelType w:val="hybridMultilevel"/>
    <w:tmpl w:val="8EDAA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D353095"/>
    <w:multiLevelType w:val="hybridMultilevel"/>
    <w:tmpl w:val="08167A5C"/>
    <w:lvl w:ilvl="0" w:tplc="473651EA">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1ECD518F"/>
    <w:multiLevelType w:val="hybridMultilevel"/>
    <w:tmpl w:val="5DDE7D72"/>
    <w:lvl w:ilvl="0" w:tplc="04070001">
      <w:start w:val="1"/>
      <w:numFmt w:val="bullet"/>
      <w:lvlText w:val=""/>
      <w:lvlJc w:val="left"/>
      <w:pPr>
        <w:ind w:left="722" w:hanging="360"/>
      </w:pPr>
      <w:rPr>
        <w:rFonts w:ascii="Symbol" w:hAnsi="Symbol" w:hint="default"/>
      </w:rPr>
    </w:lvl>
    <w:lvl w:ilvl="1" w:tplc="04070003" w:tentative="1">
      <w:start w:val="1"/>
      <w:numFmt w:val="bullet"/>
      <w:lvlText w:val="o"/>
      <w:lvlJc w:val="left"/>
      <w:pPr>
        <w:ind w:left="1442" w:hanging="360"/>
      </w:pPr>
      <w:rPr>
        <w:rFonts w:ascii="Courier New" w:hAnsi="Courier New" w:cs="Courier New" w:hint="default"/>
      </w:rPr>
    </w:lvl>
    <w:lvl w:ilvl="2" w:tplc="04070005" w:tentative="1">
      <w:start w:val="1"/>
      <w:numFmt w:val="bullet"/>
      <w:lvlText w:val=""/>
      <w:lvlJc w:val="left"/>
      <w:pPr>
        <w:ind w:left="2162" w:hanging="360"/>
      </w:pPr>
      <w:rPr>
        <w:rFonts w:ascii="Wingdings" w:hAnsi="Wingdings" w:hint="default"/>
      </w:rPr>
    </w:lvl>
    <w:lvl w:ilvl="3" w:tplc="04070001" w:tentative="1">
      <w:start w:val="1"/>
      <w:numFmt w:val="bullet"/>
      <w:lvlText w:val=""/>
      <w:lvlJc w:val="left"/>
      <w:pPr>
        <w:ind w:left="2882" w:hanging="360"/>
      </w:pPr>
      <w:rPr>
        <w:rFonts w:ascii="Symbol" w:hAnsi="Symbol" w:hint="default"/>
      </w:rPr>
    </w:lvl>
    <w:lvl w:ilvl="4" w:tplc="04070003" w:tentative="1">
      <w:start w:val="1"/>
      <w:numFmt w:val="bullet"/>
      <w:lvlText w:val="o"/>
      <w:lvlJc w:val="left"/>
      <w:pPr>
        <w:ind w:left="3602" w:hanging="360"/>
      </w:pPr>
      <w:rPr>
        <w:rFonts w:ascii="Courier New" w:hAnsi="Courier New" w:cs="Courier New" w:hint="default"/>
      </w:rPr>
    </w:lvl>
    <w:lvl w:ilvl="5" w:tplc="04070005" w:tentative="1">
      <w:start w:val="1"/>
      <w:numFmt w:val="bullet"/>
      <w:lvlText w:val=""/>
      <w:lvlJc w:val="left"/>
      <w:pPr>
        <w:ind w:left="4322" w:hanging="360"/>
      </w:pPr>
      <w:rPr>
        <w:rFonts w:ascii="Wingdings" w:hAnsi="Wingdings" w:hint="default"/>
      </w:rPr>
    </w:lvl>
    <w:lvl w:ilvl="6" w:tplc="04070001" w:tentative="1">
      <w:start w:val="1"/>
      <w:numFmt w:val="bullet"/>
      <w:lvlText w:val=""/>
      <w:lvlJc w:val="left"/>
      <w:pPr>
        <w:ind w:left="5042" w:hanging="360"/>
      </w:pPr>
      <w:rPr>
        <w:rFonts w:ascii="Symbol" w:hAnsi="Symbol" w:hint="default"/>
      </w:rPr>
    </w:lvl>
    <w:lvl w:ilvl="7" w:tplc="04070003" w:tentative="1">
      <w:start w:val="1"/>
      <w:numFmt w:val="bullet"/>
      <w:lvlText w:val="o"/>
      <w:lvlJc w:val="left"/>
      <w:pPr>
        <w:ind w:left="5762" w:hanging="360"/>
      </w:pPr>
      <w:rPr>
        <w:rFonts w:ascii="Courier New" w:hAnsi="Courier New" w:cs="Courier New" w:hint="default"/>
      </w:rPr>
    </w:lvl>
    <w:lvl w:ilvl="8" w:tplc="04070005" w:tentative="1">
      <w:start w:val="1"/>
      <w:numFmt w:val="bullet"/>
      <w:lvlText w:val=""/>
      <w:lvlJc w:val="left"/>
      <w:pPr>
        <w:ind w:left="6482" w:hanging="360"/>
      </w:pPr>
      <w:rPr>
        <w:rFonts w:ascii="Wingdings" w:hAnsi="Wingdings" w:hint="default"/>
      </w:rPr>
    </w:lvl>
  </w:abstractNum>
  <w:abstractNum w:abstractNumId="17">
    <w:nsid w:val="20A21BC8"/>
    <w:multiLevelType w:val="hybridMultilevel"/>
    <w:tmpl w:val="B76A0498"/>
    <w:lvl w:ilvl="0" w:tplc="53926E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4557B4F"/>
    <w:multiLevelType w:val="hybridMultilevel"/>
    <w:tmpl w:val="A89855E0"/>
    <w:lvl w:ilvl="0" w:tplc="4A58769C">
      <w:start w:val="1"/>
      <w:numFmt w:val="decimal"/>
      <w:lvlText w:val="%1."/>
      <w:lvlJc w:val="left"/>
      <w:pPr>
        <w:ind w:left="1442" w:hanging="360"/>
      </w:pPr>
      <w:rPr>
        <w:rFonts w:eastAsia="Times New Roman"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BCB1B57"/>
    <w:multiLevelType w:val="hybridMultilevel"/>
    <w:tmpl w:val="69CE86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C096619"/>
    <w:multiLevelType w:val="hybridMultilevel"/>
    <w:tmpl w:val="28FC9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5213CD9"/>
    <w:multiLevelType w:val="hybridMultilevel"/>
    <w:tmpl w:val="21E25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5BC747E"/>
    <w:multiLevelType w:val="hybridMultilevel"/>
    <w:tmpl w:val="46C2159C"/>
    <w:lvl w:ilvl="0" w:tplc="5486EEF2">
      <w:start w:val="1"/>
      <w:numFmt w:val="decimal"/>
      <w:lvlText w:val="%1."/>
      <w:lvlJc w:val="left"/>
      <w:pPr>
        <w:ind w:left="362" w:hanging="360"/>
      </w:pPr>
      <w:rPr>
        <w:rFonts w:hint="default"/>
      </w:rPr>
    </w:lvl>
    <w:lvl w:ilvl="1" w:tplc="04070019" w:tentative="1">
      <w:start w:val="1"/>
      <w:numFmt w:val="lowerLetter"/>
      <w:lvlText w:val="%2."/>
      <w:lvlJc w:val="left"/>
      <w:pPr>
        <w:ind w:left="1082" w:hanging="360"/>
      </w:pPr>
    </w:lvl>
    <w:lvl w:ilvl="2" w:tplc="0407001B" w:tentative="1">
      <w:start w:val="1"/>
      <w:numFmt w:val="lowerRoman"/>
      <w:lvlText w:val="%3."/>
      <w:lvlJc w:val="right"/>
      <w:pPr>
        <w:ind w:left="1802" w:hanging="180"/>
      </w:pPr>
    </w:lvl>
    <w:lvl w:ilvl="3" w:tplc="0407000F" w:tentative="1">
      <w:start w:val="1"/>
      <w:numFmt w:val="decimal"/>
      <w:lvlText w:val="%4."/>
      <w:lvlJc w:val="left"/>
      <w:pPr>
        <w:ind w:left="2522" w:hanging="360"/>
      </w:pPr>
    </w:lvl>
    <w:lvl w:ilvl="4" w:tplc="04070019" w:tentative="1">
      <w:start w:val="1"/>
      <w:numFmt w:val="lowerLetter"/>
      <w:lvlText w:val="%5."/>
      <w:lvlJc w:val="left"/>
      <w:pPr>
        <w:ind w:left="3242" w:hanging="360"/>
      </w:pPr>
    </w:lvl>
    <w:lvl w:ilvl="5" w:tplc="0407001B" w:tentative="1">
      <w:start w:val="1"/>
      <w:numFmt w:val="lowerRoman"/>
      <w:lvlText w:val="%6."/>
      <w:lvlJc w:val="right"/>
      <w:pPr>
        <w:ind w:left="3962" w:hanging="180"/>
      </w:pPr>
    </w:lvl>
    <w:lvl w:ilvl="6" w:tplc="0407000F" w:tentative="1">
      <w:start w:val="1"/>
      <w:numFmt w:val="decimal"/>
      <w:lvlText w:val="%7."/>
      <w:lvlJc w:val="left"/>
      <w:pPr>
        <w:ind w:left="4682" w:hanging="360"/>
      </w:pPr>
    </w:lvl>
    <w:lvl w:ilvl="7" w:tplc="04070019" w:tentative="1">
      <w:start w:val="1"/>
      <w:numFmt w:val="lowerLetter"/>
      <w:lvlText w:val="%8."/>
      <w:lvlJc w:val="left"/>
      <w:pPr>
        <w:ind w:left="5402" w:hanging="360"/>
      </w:pPr>
    </w:lvl>
    <w:lvl w:ilvl="8" w:tplc="0407001B" w:tentative="1">
      <w:start w:val="1"/>
      <w:numFmt w:val="lowerRoman"/>
      <w:lvlText w:val="%9."/>
      <w:lvlJc w:val="right"/>
      <w:pPr>
        <w:ind w:left="6122" w:hanging="180"/>
      </w:pPr>
    </w:lvl>
  </w:abstractNum>
  <w:abstractNum w:abstractNumId="23">
    <w:nsid w:val="4D8B066E"/>
    <w:multiLevelType w:val="hybridMultilevel"/>
    <w:tmpl w:val="B1C4274E"/>
    <w:lvl w:ilvl="0" w:tplc="04070001">
      <w:start w:val="1"/>
      <w:numFmt w:val="bullet"/>
      <w:lvlText w:val=""/>
      <w:lvlJc w:val="left"/>
      <w:pPr>
        <w:ind w:left="722" w:hanging="360"/>
      </w:pPr>
      <w:rPr>
        <w:rFonts w:ascii="Symbol" w:hAnsi="Symbol" w:hint="default"/>
      </w:rPr>
    </w:lvl>
    <w:lvl w:ilvl="1" w:tplc="04070003" w:tentative="1">
      <w:start w:val="1"/>
      <w:numFmt w:val="bullet"/>
      <w:lvlText w:val="o"/>
      <w:lvlJc w:val="left"/>
      <w:pPr>
        <w:ind w:left="1442" w:hanging="360"/>
      </w:pPr>
      <w:rPr>
        <w:rFonts w:ascii="Courier New" w:hAnsi="Courier New" w:cs="Courier New" w:hint="default"/>
      </w:rPr>
    </w:lvl>
    <w:lvl w:ilvl="2" w:tplc="04070005" w:tentative="1">
      <w:start w:val="1"/>
      <w:numFmt w:val="bullet"/>
      <w:lvlText w:val=""/>
      <w:lvlJc w:val="left"/>
      <w:pPr>
        <w:ind w:left="2162" w:hanging="360"/>
      </w:pPr>
      <w:rPr>
        <w:rFonts w:ascii="Wingdings" w:hAnsi="Wingdings" w:hint="default"/>
      </w:rPr>
    </w:lvl>
    <w:lvl w:ilvl="3" w:tplc="04070001" w:tentative="1">
      <w:start w:val="1"/>
      <w:numFmt w:val="bullet"/>
      <w:lvlText w:val=""/>
      <w:lvlJc w:val="left"/>
      <w:pPr>
        <w:ind w:left="2882" w:hanging="360"/>
      </w:pPr>
      <w:rPr>
        <w:rFonts w:ascii="Symbol" w:hAnsi="Symbol" w:hint="default"/>
      </w:rPr>
    </w:lvl>
    <w:lvl w:ilvl="4" w:tplc="04070003" w:tentative="1">
      <w:start w:val="1"/>
      <w:numFmt w:val="bullet"/>
      <w:lvlText w:val="o"/>
      <w:lvlJc w:val="left"/>
      <w:pPr>
        <w:ind w:left="3602" w:hanging="360"/>
      </w:pPr>
      <w:rPr>
        <w:rFonts w:ascii="Courier New" w:hAnsi="Courier New" w:cs="Courier New" w:hint="default"/>
      </w:rPr>
    </w:lvl>
    <w:lvl w:ilvl="5" w:tplc="04070005" w:tentative="1">
      <w:start w:val="1"/>
      <w:numFmt w:val="bullet"/>
      <w:lvlText w:val=""/>
      <w:lvlJc w:val="left"/>
      <w:pPr>
        <w:ind w:left="4322" w:hanging="360"/>
      </w:pPr>
      <w:rPr>
        <w:rFonts w:ascii="Wingdings" w:hAnsi="Wingdings" w:hint="default"/>
      </w:rPr>
    </w:lvl>
    <w:lvl w:ilvl="6" w:tplc="04070001" w:tentative="1">
      <w:start w:val="1"/>
      <w:numFmt w:val="bullet"/>
      <w:lvlText w:val=""/>
      <w:lvlJc w:val="left"/>
      <w:pPr>
        <w:ind w:left="5042" w:hanging="360"/>
      </w:pPr>
      <w:rPr>
        <w:rFonts w:ascii="Symbol" w:hAnsi="Symbol" w:hint="default"/>
      </w:rPr>
    </w:lvl>
    <w:lvl w:ilvl="7" w:tplc="04070003" w:tentative="1">
      <w:start w:val="1"/>
      <w:numFmt w:val="bullet"/>
      <w:lvlText w:val="o"/>
      <w:lvlJc w:val="left"/>
      <w:pPr>
        <w:ind w:left="5762" w:hanging="360"/>
      </w:pPr>
      <w:rPr>
        <w:rFonts w:ascii="Courier New" w:hAnsi="Courier New" w:cs="Courier New" w:hint="default"/>
      </w:rPr>
    </w:lvl>
    <w:lvl w:ilvl="8" w:tplc="04070005" w:tentative="1">
      <w:start w:val="1"/>
      <w:numFmt w:val="bullet"/>
      <w:lvlText w:val=""/>
      <w:lvlJc w:val="left"/>
      <w:pPr>
        <w:ind w:left="6482" w:hanging="360"/>
      </w:pPr>
      <w:rPr>
        <w:rFonts w:ascii="Wingdings" w:hAnsi="Wingdings" w:hint="default"/>
      </w:rPr>
    </w:lvl>
  </w:abstractNum>
  <w:abstractNum w:abstractNumId="24">
    <w:nsid w:val="4F647E9C"/>
    <w:multiLevelType w:val="hybridMultilevel"/>
    <w:tmpl w:val="E60E3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5CA5C83"/>
    <w:multiLevelType w:val="hybridMultilevel"/>
    <w:tmpl w:val="B8DA0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DE430B7"/>
    <w:multiLevelType w:val="multilevel"/>
    <w:tmpl w:val="3E7A2B28"/>
    <w:lvl w:ilvl="0">
      <w:start w:val="2"/>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3"/>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27">
    <w:nsid w:val="5EDC690F"/>
    <w:multiLevelType w:val="hybridMultilevel"/>
    <w:tmpl w:val="5EA08CA4"/>
    <w:lvl w:ilvl="0" w:tplc="AEBE3E70">
      <w:start w:val="1"/>
      <w:numFmt w:val="decimal"/>
      <w:pStyle w:val="berschrift4"/>
      <w:lvlText w:val="%1."/>
      <w:lvlJc w:val="left"/>
      <w:pPr>
        <w:ind w:left="722" w:hanging="360"/>
      </w:pPr>
    </w:lvl>
    <w:lvl w:ilvl="1" w:tplc="04070019" w:tentative="1">
      <w:start w:val="1"/>
      <w:numFmt w:val="lowerLetter"/>
      <w:lvlText w:val="%2."/>
      <w:lvlJc w:val="left"/>
      <w:pPr>
        <w:ind w:left="1442" w:hanging="360"/>
      </w:pPr>
    </w:lvl>
    <w:lvl w:ilvl="2" w:tplc="0407001B" w:tentative="1">
      <w:start w:val="1"/>
      <w:numFmt w:val="lowerRoman"/>
      <w:lvlText w:val="%3."/>
      <w:lvlJc w:val="right"/>
      <w:pPr>
        <w:ind w:left="2162" w:hanging="180"/>
      </w:pPr>
    </w:lvl>
    <w:lvl w:ilvl="3" w:tplc="0407000F" w:tentative="1">
      <w:start w:val="1"/>
      <w:numFmt w:val="decimal"/>
      <w:lvlText w:val="%4."/>
      <w:lvlJc w:val="left"/>
      <w:pPr>
        <w:ind w:left="2882" w:hanging="360"/>
      </w:pPr>
    </w:lvl>
    <w:lvl w:ilvl="4" w:tplc="04070019" w:tentative="1">
      <w:start w:val="1"/>
      <w:numFmt w:val="lowerLetter"/>
      <w:lvlText w:val="%5."/>
      <w:lvlJc w:val="left"/>
      <w:pPr>
        <w:ind w:left="3602" w:hanging="360"/>
      </w:pPr>
    </w:lvl>
    <w:lvl w:ilvl="5" w:tplc="0407001B" w:tentative="1">
      <w:start w:val="1"/>
      <w:numFmt w:val="lowerRoman"/>
      <w:lvlText w:val="%6."/>
      <w:lvlJc w:val="right"/>
      <w:pPr>
        <w:ind w:left="4322" w:hanging="180"/>
      </w:pPr>
    </w:lvl>
    <w:lvl w:ilvl="6" w:tplc="0407000F" w:tentative="1">
      <w:start w:val="1"/>
      <w:numFmt w:val="decimal"/>
      <w:lvlText w:val="%7."/>
      <w:lvlJc w:val="left"/>
      <w:pPr>
        <w:ind w:left="5042" w:hanging="360"/>
      </w:pPr>
    </w:lvl>
    <w:lvl w:ilvl="7" w:tplc="04070019" w:tentative="1">
      <w:start w:val="1"/>
      <w:numFmt w:val="lowerLetter"/>
      <w:lvlText w:val="%8."/>
      <w:lvlJc w:val="left"/>
      <w:pPr>
        <w:ind w:left="5762" w:hanging="360"/>
      </w:pPr>
    </w:lvl>
    <w:lvl w:ilvl="8" w:tplc="0407001B" w:tentative="1">
      <w:start w:val="1"/>
      <w:numFmt w:val="lowerRoman"/>
      <w:lvlText w:val="%9."/>
      <w:lvlJc w:val="right"/>
      <w:pPr>
        <w:ind w:left="6482" w:hanging="180"/>
      </w:pPr>
    </w:lvl>
  </w:abstractNum>
  <w:abstractNum w:abstractNumId="28">
    <w:nsid w:val="606E2C57"/>
    <w:multiLevelType w:val="hybridMultilevel"/>
    <w:tmpl w:val="81F4E686"/>
    <w:lvl w:ilvl="0" w:tplc="04070001">
      <w:start w:val="1"/>
      <w:numFmt w:val="bullet"/>
      <w:lvlText w:val=""/>
      <w:lvlJc w:val="left"/>
      <w:pPr>
        <w:ind w:left="722" w:hanging="360"/>
      </w:pPr>
      <w:rPr>
        <w:rFonts w:ascii="Symbol" w:hAnsi="Symbol" w:hint="default"/>
      </w:rPr>
    </w:lvl>
    <w:lvl w:ilvl="1" w:tplc="04070003" w:tentative="1">
      <w:start w:val="1"/>
      <w:numFmt w:val="bullet"/>
      <w:lvlText w:val="o"/>
      <w:lvlJc w:val="left"/>
      <w:pPr>
        <w:ind w:left="1442" w:hanging="360"/>
      </w:pPr>
      <w:rPr>
        <w:rFonts w:ascii="Courier New" w:hAnsi="Courier New" w:cs="Courier New" w:hint="default"/>
      </w:rPr>
    </w:lvl>
    <w:lvl w:ilvl="2" w:tplc="04070005" w:tentative="1">
      <w:start w:val="1"/>
      <w:numFmt w:val="bullet"/>
      <w:lvlText w:val=""/>
      <w:lvlJc w:val="left"/>
      <w:pPr>
        <w:ind w:left="2162" w:hanging="360"/>
      </w:pPr>
      <w:rPr>
        <w:rFonts w:ascii="Wingdings" w:hAnsi="Wingdings" w:hint="default"/>
      </w:rPr>
    </w:lvl>
    <w:lvl w:ilvl="3" w:tplc="04070001" w:tentative="1">
      <w:start w:val="1"/>
      <w:numFmt w:val="bullet"/>
      <w:lvlText w:val=""/>
      <w:lvlJc w:val="left"/>
      <w:pPr>
        <w:ind w:left="2882" w:hanging="360"/>
      </w:pPr>
      <w:rPr>
        <w:rFonts w:ascii="Symbol" w:hAnsi="Symbol" w:hint="default"/>
      </w:rPr>
    </w:lvl>
    <w:lvl w:ilvl="4" w:tplc="04070003" w:tentative="1">
      <w:start w:val="1"/>
      <w:numFmt w:val="bullet"/>
      <w:lvlText w:val="o"/>
      <w:lvlJc w:val="left"/>
      <w:pPr>
        <w:ind w:left="3602" w:hanging="360"/>
      </w:pPr>
      <w:rPr>
        <w:rFonts w:ascii="Courier New" w:hAnsi="Courier New" w:cs="Courier New" w:hint="default"/>
      </w:rPr>
    </w:lvl>
    <w:lvl w:ilvl="5" w:tplc="04070005" w:tentative="1">
      <w:start w:val="1"/>
      <w:numFmt w:val="bullet"/>
      <w:lvlText w:val=""/>
      <w:lvlJc w:val="left"/>
      <w:pPr>
        <w:ind w:left="4322" w:hanging="360"/>
      </w:pPr>
      <w:rPr>
        <w:rFonts w:ascii="Wingdings" w:hAnsi="Wingdings" w:hint="default"/>
      </w:rPr>
    </w:lvl>
    <w:lvl w:ilvl="6" w:tplc="04070001" w:tentative="1">
      <w:start w:val="1"/>
      <w:numFmt w:val="bullet"/>
      <w:lvlText w:val=""/>
      <w:lvlJc w:val="left"/>
      <w:pPr>
        <w:ind w:left="5042" w:hanging="360"/>
      </w:pPr>
      <w:rPr>
        <w:rFonts w:ascii="Symbol" w:hAnsi="Symbol" w:hint="default"/>
      </w:rPr>
    </w:lvl>
    <w:lvl w:ilvl="7" w:tplc="04070003" w:tentative="1">
      <w:start w:val="1"/>
      <w:numFmt w:val="bullet"/>
      <w:lvlText w:val="o"/>
      <w:lvlJc w:val="left"/>
      <w:pPr>
        <w:ind w:left="5762" w:hanging="360"/>
      </w:pPr>
      <w:rPr>
        <w:rFonts w:ascii="Courier New" w:hAnsi="Courier New" w:cs="Courier New" w:hint="default"/>
      </w:rPr>
    </w:lvl>
    <w:lvl w:ilvl="8" w:tplc="04070005" w:tentative="1">
      <w:start w:val="1"/>
      <w:numFmt w:val="bullet"/>
      <w:lvlText w:val=""/>
      <w:lvlJc w:val="left"/>
      <w:pPr>
        <w:ind w:left="6482" w:hanging="360"/>
      </w:pPr>
      <w:rPr>
        <w:rFonts w:ascii="Wingdings" w:hAnsi="Wingdings" w:hint="default"/>
      </w:rPr>
    </w:lvl>
  </w:abstractNum>
  <w:abstractNum w:abstractNumId="29">
    <w:nsid w:val="686A6B78"/>
    <w:multiLevelType w:val="multilevel"/>
    <w:tmpl w:val="77824664"/>
    <w:lvl w:ilvl="0">
      <w:start w:val="10"/>
      <w:numFmt w:val="decimal"/>
      <w:lvlText w:val="%1"/>
      <w:lvlJc w:val="left"/>
      <w:pPr>
        <w:tabs>
          <w:tab w:val="num" w:pos="2120"/>
        </w:tabs>
        <w:ind w:left="2120" w:hanging="2120"/>
      </w:pPr>
      <w:rPr>
        <w:rFonts w:hint="default"/>
      </w:rPr>
    </w:lvl>
    <w:lvl w:ilvl="1">
      <w:start w:val="45"/>
      <w:numFmt w:val="decimal"/>
      <w:lvlText w:val="%1.%2"/>
      <w:lvlJc w:val="left"/>
      <w:pPr>
        <w:tabs>
          <w:tab w:val="num" w:pos="2120"/>
        </w:tabs>
        <w:ind w:left="2120" w:hanging="2120"/>
      </w:pPr>
      <w:rPr>
        <w:rFonts w:hint="default"/>
      </w:rPr>
    </w:lvl>
    <w:lvl w:ilvl="2">
      <w:start w:val="1"/>
      <w:numFmt w:val="decimal"/>
      <w:lvlText w:val="%1.%2.%3"/>
      <w:lvlJc w:val="left"/>
      <w:pPr>
        <w:tabs>
          <w:tab w:val="num" w:pos="2120"/>
        </w:tabs>
        <w:ind w:left="2120" w:hanging="2120"/>
      </w:pPr>
      <w:rPr>
        <w:rFonts w:hint="default"/>
      </w:rPr>
    </w:lvl>
    <w:lvl w:ilvl="3">
      <w:start w:val="1"/>
      <w:numFmt w:val="decimal"/>
      <w:lvlText w:val="%1.%2.%3.%4"/>
      <w:lvlJc w:val="left"/>
      <w:pPr>
        <w:tabs>
          <w:tab w:val="num" w:pos="2120"/>
        </w:tabs>
        <w:ind w:left="2120" w:hanging="2120"/>
      </w:pPr>
      <w:rPr>
        <w:rFonts w:hint="default"/>
      </w:rPr>
    </w:lvl>
    <w:lvl w:ilvl="4">
      <w:start w:val="1"/>
      <w:numFmt w:val="decimal"/>
      <w:lvlText w:val="%1.%2.%3.%4.%5"/>
      <w:lvlJc w:val="left"/>
      <w:pPr>
        <w:tabs>
          <w:tab w:val="num" w:pos="2120"/>
        </w:tabs>
        <w:ind w:left="2120" w:hanging="2120"/>
      </w:pPr>
      <w:rPr>
        <w:rFonts w:hint="default"/>
      </w:rPr>
    </w:lvl>
    <w:lvl w:ilvl="5">
      <w:start w:val="1"/>
      <w:numFmt w:val="decimal"/>
      <w:lvlText w:val="%1.%2.%3.%4.%5.%6"/>
      <w:lvlJc w:val="left"/>
      <w:pPr>
        <w:tabs>
          <w:tab w:val="num" w:pos="2120"/>
        </w:tabs>
        <w:ind w:left="2120" w:hanging="2120"/>
      </w:pPr>
      <w:rPr>
        <w:rFonts w:hint="default"/>
      </w:rPr>
    </w:lvl>
    <w:lvl w:ilvl="6">
      <w:start w:val="1"/>
      <w:numFmt w:val="decimal"/>
      <w:lvlText w:val="%1.%2.%3.%4.%5.%6.%7"/>
      <w:lvlJc w:val="left"/>
      <w:pPr>
        <w:tabs>
          <w:tab w:val="num" w:pos="2120"/>
        </w:tabs>
        <w:ind w:left="2120" w:hanging="2120"/>
      </w:pPr>
      <w:rPr>
        <w:rFonts w:hint="default"/>
      </w:rPr>
    </w:lvl>
    <w:lvl w:ilvl="7">
      <w:start w:val="1"/>
      <w:numFmt w:val="decimal"/>
      <w:lvlText w:val="%1.%2.%3.%4.%5.%6.%7.%8"/>
      <w:lvlJc w:val="left"/>
      <w:pPr>
        <w:tabs>
          <w:tab w:val="num" w:pos="2120"/>
        </w:tabs>
        <w:ind w:left="2120" w:hanging="2120"/>
      </w:pPr>
      <w:rPr>
        <w:rFonts w:hint="default"/>
      </w:rPr>
    </w:lvl>
    <w:lvl w:ilvl="8">
      <w:start w:val="1"/>
      <w:numFmt w:val="decimal"/>
      <w:lvlText w:val="%1.%2.%3.%4.%5.%6.%7.%8.%9"/>
      <w:lvlJc w:val="left"/>
      <w:pPr>
        <w:tabs>
          <w:tab w:val="num" w:pos="2120"/>
        </w:tabs>
        <w:ind w:left="2120" w:hanging="2120"/>
      </w:pPr>
      <w:rPr>
        <w:rFonts w:hint="default"/>
      </w:rPr>
    </w:lvl>
  </w:abstractNum>
  <w:abstractNum w:abstractNumId="30">
    <w:nsid w:val="68E67CEE"/>
    <w:multiLevelType w:val="hybridMultilevel"/>
    <w:tmpl w:val="24843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EBF6992"/>
    <w:multiLevelType w:val="hybridMultilevel"/>
    <w:tmpl w:val="9D3C8C10"/>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nsid w:val="6EDE08AD"/>
    <w:multiLevelType w:val="hybridMultilevel"/>
    <w:tmpl w:val="317268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F927DB1"/>
    <w:multiLevelType w:val="hybridMultilevel"/>
    <w:tmpl w:val="7060A340"/>
    <w:lvl w:ilvl="0" w:tplc="04070001">
      <w:start w:val="1"/>
      <w:numFmt w:val="bullet"/>
      <w:lvlText w:val=""/>
      <w:lvlJc w:val="left"/>
      <w:pPr>
        <w:ind w:left="722" w:hanging="360"/>
      </w:pPr>
      <w:rPr>
        <w:rFonts w:ascii="Symbol" w:hAnsi="Symbol" w:hint="default"/>
      </w:rPr>
    </w:lvl>
    <w:lvl w:ilvl="1" w:tplc="04070003" w:tentative="1">
      <w:start w:val="1"/>
      <w:numFmt w:val="bullet"/>
      <w:lvlText w:val="o"/>
      <w:lvlJc w:val="left"/>
      <w:pPr>
        <w:ind w:left="1442" w:hanging="360"/>
      </w:pPr>
      <w:rPr>
        <w:rFonts w:ascii="Courier New" w:hAnsi="Courier New" w:cs="Courier New" w:hint="default"/>
      </w:rPr>
    </w:lvl>
    <w:lvl w:ilvl="2" w:tplc="04070005" w:tentative="1">
      <w:start w:val="1"/>
      <w:numFmt w:val="bullet"/>
      <w:lvlText w:val=""/>
      <w:lvlJc w:val="left"/>
      <w:pPr>
        <w:ind w:left="2162" w:hanging="360"/>
      </w:pPr>
      <w:rPr>
        <w:rFonts w:ascii="Wingdings" w:hAnsi="Wingdings" w:hint="default"/>
      </w:rPr>
    </w:lvl>
    <w:lvl w:ilvl="3" w:tplc="04070001" w:tentative="1">
      <w:start w:val="1"/>
      <w:numFmt w:val="bullet"/>
      <w:lvlText w:val=""/>
      <w:lvlJc w:val="left"/>
      <w:pPr>
        <w:ind w:left="2882" w:hanging="360"/>
      </w:pPr>
      <w:rPr>
        <w:rFonts w:ascii="Symbol" w:hAnsi="Symbol" w:hint="default"/>
      </w:rPr>
    </w:lvl>
    <w:lvl w:ilvl="4" w:tplc="04070003" w:tentative="1">
      <w:start w:val="1"/>
      <w:numFmt w:val="bullet"/>
      <w:lvlText w:val="o"/>
      <w:lvlJc w:val="left"/>
      <w:pPr>
        <w:ind w:left="3602" w:hanging="360"/>
      </w:pPr>
      <w:rPr>
        <w:rFonts w:ascii="Courier New" w:hAnsi="Courier New" w:cs="Courier New" w:hint="default"/>
      </w:rPr>
    </w:lvl>
    <w:lvl w:ilvl="5" w:tplc="04070005" w:tentative="1">
      <w:start w:val="1"/>
      <w:numFmt w:val="bullet"/>
      <w:lvlText w:val=""/>
      <w:lvlJc w:val="left"/>
      <w:pPr>
        <w:ind w:left="4322" w:hanging="360"/>
      </w:pPr>
      <w:rPr>
        <w:rFonts w:ascii="Wingdings" w:hAnsi="Wingdings" w:hint="default"/>
      </w:rPr>
    </w:lvl>
    <w:lvl w:ilvl="6" w:tplc="04070001" w:tentative="1">
      <w:start w:val="1"/>
      <w:numFmt w:val="bullet"/>
      <w:lvlText w:val=""/>
      <w:lvlJc w:val="left"/>
      <w:pPr>
        <w:ind w:left="5042" w:hanging="360"/>
      </w:pPr>
      <w:rPr>
        <w:rFonts w:ascii="Symbol" w:hAnsi="Symbol" w:hint="default"/>
      </w:rPr>
    </w:lvl>
    <w:lvl w:ilvl="7" w:tplc="04070003" w:tentative="1">
      <w:start w:val="1"/>
      <w:numFmt w:val="bullet"/>
      <w:lvlText w:val="o"/>
      <w:lvlJc w:val="left"/>
      <w:pPr>
        <w:ind w:left="5762" w:hanging="360"/>
      </w:pPr>
      <w:rPr>
        <w:rFonts w:ascii="Courier New" w:hAnsi="Courier New" w:cs="Courier New" w:hint="default"/>
      </w:rPr>
    </w:lvl>
    <w:lvl w:ilvl="8" w:tplc="04070005" w:tentative="1">
      <w:start w:val="1"/>
      <w:numFmt w:val="bullet"/>
      <w:lvlText w:val=""/>
      <w:lvlJc w:val="left"/>
      <w:pPr>
        <w:ind w:left="6482" w:hanging="360"/>
      </w:pPr>
      <w:rPr>
        <w:rFonts w:ascii="Wingdings" w:hAnsi="Wingdings" w:hint="default"/>
      </w:rPr>
    </w:lvl>
  </w:abstractNum>
  <w:abstractNum w:abstractNumId="34">
    <w:nsid w:val="74A41B29"/>
    <w:multiLevelType w:val="multilevel"/>
    <w:tmpl w:val="797E6E6A"/>
    <w:lvl w:ilvl="0">
      <w:start w:val="1"/>
      <w:numFmt w:val="decimal"/>
      <w:lvlText w:val="%1."/>
      <w:lvlJc w:val="left"/>
      <w:pPr>
        <w:ind w:left="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nsid w:val="78192A59"/>
    <w:multiLevelType w:val="hybridMultilevel"/>
    <w:tmpl w:val="10785002"/>
    <w:lvl w:ilvl="0" w:tplc="4A58769C">
      <w:start w:val="1"/>
      <w:numFmt w:val="decimal"/>
      <w:lvlText w:val="%1."/>
      <w:lvlJc w:val="left"/>
      <w:pPr>
        <w:ind w:left="1442" w:hanging="360"/>
      </w:pPr>
      <w:rPr>
        <w:rFonts w:eastAsia="Times New Roman" w:hint="default"/>
        <w:sz w:val="28"/>
      </w:rPr>
    </w:lvl>
    <w:lvl w:ilvl="1" w:tplc="04070019" w:tentative="1">
      <w:start w:val="1"/>
      <w:numFmt w:val="lowerLetter"/>
      <w:lvlText w:val="%2."/>
      <w:lvlJc w:val="left"/>
      <w:pPr>
        <w:ind w:left="2162" w:hanging="360"/>
      </w:pPr>
    </w:lvl>
    <w:lvl w:ilvl="2" w:tplc="0407001B" w:tentative="1">
      <w:start w:val="1"/>
      <w:numFmt w:val="lowerRoman"/>
      <w:lvlText w:val="%3."/>
      <w:lvlJc w:val="right"/>
      <w:pPr>
        <w:ind w:left="2882" w:hanging="180"/>
      </w:pPr>
    </w:lvl>
    <w:lvl w:ilvl="3" w:tplc="0407000F" w:tentative="1">
      <w:start w:val="1"/>
      <w:numFmt w:val="decimal"/>
      <w:lvlText w:val="%4."/>
      <w:lvlJc w:val="left"/>
      <w:pPr>
        <w:ind w:left="3602" w:hanging="360"/>
      </w:pPr>
    </w:lvl>
    <w:lvl w:ilvl="4" w:tplc="04070019" w:tentative="1">
      <w:start w:val="1"/>
      <w:numFmt w:val="lowerLetter"/>
      <w:lvlText w:val="%5."/>
      <w:lvlJc w:val="left"/>
      <w:pPr>
        <w:ind w:left="4322" w:hanging="360"/>
      </w:pPr>
    </w:lvl>
    <w:lvl w:ilvl="5" w:tplc="0407001B" w:tentative="1">
      <w:start w:val="1"/>
      <w:numFmt w:val="lowerRoman"/>
      <w:lvlText w:val="%6."/>
      <w:lvlJc w:val="right"/>
      <w:pPr>
        <w:ind w:left="5042" w:hanging="180"/>
      </w:pPr>
    </w:lvl>
    <w:lvl w:ilvl="6" w:tplc="0407000F" w:tentative="1">
      <w:start w:val="1"/>
      <w:numFmt w:val="decimal"/>
      <w:lvlText w:val="%7."/>
      <w:lvlJc w:val="left"/>
      <w:pPr>
        <w:ind w:left="5762" w:hanging="360"/>
      </w:pPr>
    </w:lvl>
    <w:lvl w:ilvl="7" w:tplc="04070019" w:tentative="1">
      <w:start w:val="1"/>
      <w:numFmt w:val="lowerLetter"/>
      <w:lvlText w:val="%8."/>
      <w:lvlJc w:val="left"/>
      <w:pPr>
        <w:ind w:left="6482" w:hanging="360"/>
      </w:pPr>
    </w:lvl>
    <w:lvl w:ilvl="8" w:tplc="0407001B" w:tentative="1">
      <w:start w:val="1"/>
      <w:numFmt w:val="lowerRoman"/>
      <w:lvlText w:val="%9."/>
      <w:lvlJc w:val="right"/>
      <w:pPr>
        <w:ind w:left="7202" w:hanging="180"/>
      </w:pPr>
    </w:lvl>
  </w:abstractNum>
  <w:abstractNum w:abstractNumId="36">
    <w:nsid w:val="7991780B"/>
    <w:multiLevelType w:val="hybridMultilevel"/>
    <w:tmpl w:val="0EFE9FA6"/>
    <w:lvl w:ilvl="0" w:tplc="0407000F">
      <w:start w:val="1"/>
      <w:numFmt w:val="decimal"/>
      <w:lvlText w:val="%1."/>
      <w:lvlJc w:val="left"/>
      <w:pPr>
        <w:ind w:left="722" w:hanging="360"/>
      </w:pPr>
    </w:lvl>
    <w:lvl w:ilvl="1" w:tplc="04070019" w:tentative="1">
      <w:start w:val="1"/>
      <w:numFmt w:val="lowerLetter"/>
      <w:lvlText w:val="%2."/>
      <w:lvlJc w:val="left"/>
      <w:pPr>
        <w:ind w:left="1442" w:hanging="360"/>
      </w:pPr>
    </w:lvl>
    <w:lvl w:ilvl="2" w:tplc="0407001B" w:tentative="1">
      <w:start w:val="1"/>
      <w:numFmt w:val="lowerRoman"/>
      <w:lvlText w:val="%3."/>
      <w:lvlJc w:val="right"/>
      <w:pPr>
        <w:ind w:left="2162" w:hanging="180"/>
      </w:pPr>
    </w:lvl>
    <w:lvl w:ilvl="3" w:tplc="0407000F">
      <w:start w:val="1"/>
      <w:numFmt w:val="decimal"/>
      <w:lvlText w:val="%4."/>
      <w:lvlJc w:val="left"/>
      <w:pPr>
        <w:ind w:left="2882" w:hanging="360"/>
      </w:pPr>
    </w:lvl>
    <w:lvl w:ilvl="4" w:tplc="04070019" w:tentative="1">
      <w:start w:val="1"/>
      <w:numFmt w:val="lowerLetter"/>
      <w:lvlText w:val="%5."/>
      <w:lvlJc w:val="left"/>
      <w:pPr>
        <w:ind w:left="3602" w:hanging="360"/>
      </w:pPr>
    </w:lvl>
    <w:lvl w:ilvl="5" w:tplc="0407001B" w:tentative="1">
      <w:start w:val="1"/>
      <w:numFmt w:val="lowerRoman"/>
      <w:lvlText w:val="%6."/>
      <w:lvlJc w:val="right"/>
      <w:pPr>
        <w:ind w:left="4322" w:hanging="180"/>
      </w:pPr>
    </w:lvl>
    <w:lvl w:ilvl="6" w:tplc="0407000F" w:tentative="1">
      <w:start w:val="1"/>
      <w:numFmt w:val="decimal"/>
      <w:lvlText w:val="%7."/>
      <w:lvlJc w:val="left"/>
      <w:pPr>
        <w:ind w:left="5042" w:hanging="360"/>
      </w:pPr>
    </w:lvl>
    <w:lvl w:ilvl="7" w:tplc="04070019" w:tentative="1">
      <w:start w:val="1"/>
      <w:numFmt w:val="lowerLetter"/>
      <w:lvlText w:val="%8."/>
      <w:lvlJc w:val="left"/>
      <w:pPr>
        <w:ind w:left="5762" w:hanging="360"/>
      </w:pPr>
    </w:lvl>
    <w:lvl w:ilvl="8" w:tplc="0407001B" w:tentative="1">
      <w:start w:val="1"/>
      <w:numFmt w:val="lowerRoman"/>
      <w:lvlText w:val="%9."/>
      <w:lvlJc w:val="right"/>
      <w:pPr>
        <w:ind w:left="6482" w:hanging="180"/>
      </w:pPr>
    </w:lvl>
  </w:abstractNum>
  <w:abstractNum w:abstractNumId="37">
    <w:nsid w:val="79E10372"/>
    <w:multiLevelType w:val="hybridMultilevel"/>
    <w:tmpl w:val="10785002"/>
    <w:lvl w:ilvl="0" w:tplc="4A58769C">
      <w:start w:val="1"/>
      <w:numFmt w:val="decimal"/>
      <w:lvlText w:val="%1."/>
      <w:lvlJc w:val="left"/>
      <w:pPr>
        <w:ind w:left="1442" w:hanging="360"/>
      </w:pPr>
      <w:rPr>
        <w:rFonts w:eastAsia="Times New Roman" w:hint="default"/>
        <w:sz w:val="28"/>
      </w:rPr>
    </w:lvl>
    <w:lvl w:ilvl="1" w:tplc="04070019" w:tentative="1">
      <w:start w:val="1"/>
      <w:numFmt w:val="lowerLetter"/>
      <w:lvlText w:val="%2."/>
      <w:lvlJc w:val="left"/>
      <w:pPr>
        <w:ind w:left="2162" w:hanging="360"/>
      </w:pPr>
    </w:lvl>
    <w:lvl w:ilvl="2" w:tplc="0407001B" w:tentative="1">
      <w:start w:val="1"/>
      <w:numFmt w:val="lowerRoman"/>
      <w:lvlText w:val="%3."/>
      <w:lvlJc w:val="right"/>
      <w:pPr>
        <w:ind w:left="2882" w:hanging="180"/>
      </w:pPr>
    </w:lvl>
    <w:lvl w:ilvl="3" w:tplc="0407000F" w:tentative="1">
      <w:start w:val="1"/>
      <w:numFmt w:val="decimal"/>
      <w:lvlText w:val="%4."/>
      <w:lvlJc w:val="left"/>
      <w:pPr>
        <w:ind w:left="3602" w:hanging="360"/>
      </w:pPr>
    </w:lvl>
    <w:lvl w:ilvl="4" w:tplc="04070019" w:tentative="1">
      <w:start w:val="1"/>
      <w:numFmt w:val="lowerLetter"/>
      <w:lvlText w:val="%5."/>
      <w:lvlJc w:val="left"/>
      <w:pPr>
        <w:ind w:left="4322" w:hanging="360"/>
      </w:pPr>
    </w:lvl>
    <w:lvl w:ilvl="5" w:tplc="0407001B" w:tentative="1">
      <w:start w:val="1"/>
      <w:numFmt w:val="lowerRoman"/>
      <w:lvlText w:val="%6."/>
      <w:lvlJc w:val="right"/>
      <w:pPr>
        <w:ind w:left="5042" w:hanging="180"/>
      </w:pPr>
    </w:lvl>
    <w:lvl w:ilvl="6" w:tplc="0407000F" w:tentative="1">
      <w:start w:val="1"/>
      <w:numFmt w:val="decimal"/>
      <w:lvlText w:val="%7."/>
      <w:lvlJc w:val="left"/>
      <w:pPr>
        <w:ind w:left="5762" w:hanging="360"/>
      </w:pPr>
    </w:lvl>
    <w:lvl w:ilvl="7" w:tplc="04070019" w:tentative="1">
      <w:start w:val="1"/>
      <w:numFmt w:val="lowerLetter"/>
      <w:lvlText w:val="%8."/>
      <w:lvlJc w:val="left"/>
      <w:pPr>
        <w:ind w:left="6482" w:hanging="360"/>
      </w:pPr>
    </w:lvl>
    <w:lvl w:ilvl="8" w:tplc="0407001B" w:tentative="1">
      <w:start w:val="1"/>
      <w:numFmt w:val="lowerRoman"/>
      <w:lvlText w:val="%9."/>
      <w:lvlJc w:val="right"/>
      <w:pPr>
        <w:ind w:left="7202" w:hanging="180"/>
      </w:pPr>
    </w:lvl>
  </w:abstractNum>
  <w:abstractNum w:abstractNumId="38">
    <w:nsid w:val="7AA67362"/>
    <w:multiLevelType w:val="hybridMultilevel"/>
    <w:tmpl w:val="708E7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BDB610D"/>
    <w:multiLevelType w:val="hybridMultilevel"/>
    <w:tmpl w:val="E0268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4"/>
  </w:num>
  <w:num w:numId="2">
    <w:abstractNumId w:val="7"/>
  </w:num>
  <w:num w:numId="3">
    <w:abstractNumId w:val="6"/>
  </w:num>
  <w:num w:numId="4">
    <w:abstractNumId w:val="20"/>
  </w:num>
  <w:num w:numId="5">
    <w:abstractNumId w:val="4"/>
  </w:num>
  <w:num w:numId="6">
    <w:abstractNumId w:val="1"/>
  </w:num>
  <w:num w:numId="7">
    <w:abstractNumId w:val="39"/>
  </w:num>
  <w:num w:numId="8">
    <w:abstractNumId w:val="31"/>
  </w:num>
  <w:num w:numId="9">
    <w:abstractNumId w:val="22"/>
  </w:num>
  <w:num w:numId="10">
    <w:abstractNumId w:val="32"/>
  </w:num>
  <w:num w:numId="11">
    <w:abstractNumId w:val="10"/>
  </w:num>
  <w:num w:numId="12">
    <w:abstractNumId w:val="24"/>
  </w:num>
  <w:num w:numId="13">
    <w:abstractNumId w:val="27"/>
  </w:num>
  <w:num w:numId="14">
    <w:abstractNumId w:val="26"/>
  </w:num>
  <w:num w:numId="15">
    <w:abstractNumId w:val="36"/>
  </w:num>
  <w:num w:numId="16">
    <w:abstractNumId w:val="35"/>
  </w:num>
  <w:num w:numId="17">
    <w:abstractNumId w:val="37"/>
  </w:num>
  <w:num w:numId="18">
    <w:abstractNumId w:val="18"/>
  </w:num>
  <w:num w:numId="19">
    <w:abstractNumId w:val="27"/>
  </w:num>
  <w:num w:numId="20">
    <w:abstractNumId w:val="9"/>
  </w:num>
  <w:num w:numId="21">
    <w:abstractNumId w:val="27"/>
  </w:num>
  <w:num w:numId="22">
    <w:abstractNumId w:val="27"/>
  </w:num>
  <w:num w:numId="23">
    <w:abstractNumId w:val="27"/>
  </w:num>
  <w:num w:numId="24">
    <w:abstractNumId w:val="19"/>
  </w:num>
  <w:num w:numId="25">
    <w:abstractNumId w:val="29"/>
  </w:num>
  <w:num w:numId="26">
    <w:abstractNumId w:val="2"/>
  </w:num>
  <w:num w:numId="27">
    <w:abstractNumId w:val="21"/>
  </w:num>
  <w:num w:numId="28">
    <w:abstractNumId w:val="8"/>
  </w:num>
  <w:num w:numId="29">
    <w:abstractNumId w:val="30"/>
  </w:num>
  <w:num w:numId="30">
    <w:abstractNumId w:val="25"/>
  </w:num>
  <w:num w:numId="31">
    <w:abstractNumId w:val="3"/>
  </w:num>
  <w:num w:numId="32">
    <w:abstractNumId w:val="0"/>
  </w:num>
  <w:num w:numId="33">
    <w:abstractNumId w:val="14"/>
  </w:num>
  <w:num w:numId="34">
    <w:abstractNumId w:val="12"/>
  </w:num>
  <w:num w:numId="35">
    <w:abstractNumId w:val="5"/>
  </w:num>
  <w:num w:numId="36">
    <w:abstractNumId w:val="15"/>
  </w:num>
  <w:num w:numId="37">
    <w:abstractNumId w:val="38"/>
  </w:num>
  <w:num w:numId="38">
    <w:abstractNumId w:val="13"/>
  </w:num>
  <w:num w:numId="39">
    <w:abstractNumId w:val="17"/>
  </w:num>
  <w:num w:numId="40">
    <w:abstractNumId w:val="33"/>
  </w:num>
  <w:num w:numId="41">
    <w:abstractNumId w:val="16"/>
  </w:num>
  <w:num w:numId="42">
    <w:abstractNumId w:val="23"/>
  </w:num>
  <w:num w:numId="43">
    <w:abstractNumId w:val="28"/>
  </w:num>
  <w:num w:numId="4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096"/>
    <w:rsid w:val="0000588F"/>
    <w:rsid w:val="00020096"/>
    <w:rsid w:val="0002438C"/>
    <w:rsid w:val="00031EE1"/>
    <w:rsid w:val="00037BDC"/>
    <w:rsid w:val="00065738"/>
    <w:rsid w:val="000754D9"/>
    <w:rsid w:val="00081991"/>
    <w:rsid w:val="00096D22"/>
    <w:rsid w:val="00097A31"/>
    <w:rsid w:val="000A3971"/>
    <w:rsid w:val="000E3343"/>
    <w:rsid w:val="000F3CC2"/>
    <w:rsid w:val="000F3F91"/>
    <w:rsid w:val="000F4278"/>
    <w:rsid w:val="000F4A91"/>
    <w:rsid w:val="00105FEA"/>
    <w:rsid w:val="00133E90"/>
    <w:rsid w:val="00134FC5"/>
    <w:rsid w:val="001406B1"/>
    <w:rsid w:val="00142C2E"/>
    <w:rsid w:val="0014707B"/>
    <w:rsid w:val="00150F21"/>
    <w:rsid w:val="00156028"/>
    <w:rsid w:val="00156828"/>
    <w:rsid w:val="00156A85"/>
    <w:rsid w:val="00184DF0"/>
    <w:rsid w:val="0019268A"/>
    <w:rsid w:val="00192C6A"/>
    <w:rsid w:val="0019542F"/>
    <w:rsid w:val="001955F8"/>
    <w:rsid w:val="001A15DB"/>
    <w:rsid w:val="001B6E3F"/>
    <w:rsid w:val="001C2520"/>
    <w:rsid w:val="001C6939"/>
    <w:rsid w:val="001D4C14"/>
    <w:rsid w:val="001D585A"/>
    <w:rsid w:val="001F60C7"/>
    <w:rsid w:val="00200351"/>
    <w:rsid w:val="00201DCB"/>
    <w:rsid w:val="0021089F"/>
    <w:rsid w:val="00216CA0"/>
    <w:rsid w:val="0023354C"/>
    <w:rsid w:val="0028548C"/>
    <w:rsid w:val="0028775F"/>
    <w:rsid w:val="002A4CBC"/>
    <w:rsid w:val="002B3031"/>
    <w:rsid w:val="002B34E9"/>
    <w:rsid w:val="002C5144"/>
    <w:rsid w:val="002D3644"/>
    <w:rsid w:val="002D4832"/>
    <w:rsid w:val="002F018A"/>
    <w:rsid w:val="002F74E6"/>
    <w:rsid w:val="00305649"/>
    <w:rsid w:val="00314C4C"/>
    <w:rsid w:val="003166AA"/>
    <w:rsid w:val="00324D32"/>
    <w:rsid w:val="003352AB"/>
    <w:rsid w:val="0037153A"/>
    <w:rsid w:val="00372C15"/>
    <w:rsid w:val="003752A4"/>
    <w:rsid w:val="00380232"/>
    <w:rsid w:val="003926BB"/>
    <w:rsid w:val="003B60AB"/>
    <w:rsid w:val="003E780F"/>
    <w:rsid w:val="003F5F26"/>
    <w:rsid w:val="004063FA"/>
    <w:rsid w:val="00413AC0"/>
    <w:rsid w:val="0041483F"/>
    <w:rsid w:val="00423133"/>
    <w:rsid w:val="004329E3"/>
    <w:rsid w:val="004409EF"/>
    <w:rsid w:val="00441B32"/>
    <w:rsid w:val="00443F02"/>
    <w:rsid w:val="00446917"/>
    <w:rsid w:val="00451507"/>
    <w:rsid w:val="0045706F"/>
    <w:rsid w:val="004654C8"/>
    <w:rsid w:val="00465BBE"/>
    <w:rsid w:val="0047455F"/>
    <w:rsid w:val="00480F8C"/>
    <w:rsid w:val="00491BE0"/>
    <w:rsid w:val="004928D4"/>
    <w:rsid w:val="004A0C73"/>
    <w:rsid w:val="004A441D"/>
    <w:rsid w:val="004B7601"/>
    <w:rsid w:val="004C1425"/>
    <w:rsid w:val="004C3ABA"/>
    <w:rsid w:val="004D06AF"/>
    <w:rsid w:val="004D42D5"/>
    <w:rsid w:val="004E40AA"/>
    <w:rsid w:val="004F3B79"/>
    <w:rsid w:val="00511E09"/>
    <w:rsid w:val="00535DF8"/>
    <w:rsid w:val="00542AA8"/>
    <w:rsid w:val="00565111"/>
    <w:rsid w:val="005726C2"/>
    <w:rsid w:val="005778CE"/>
    <w:rsid w:val="00581A2D"/>
    <w:rsid w:val="00583FDF"/>
    <w:rsid w:val="0059439C"/>
    <w:rsid w:val="005A364B"/>
    <w:rsid w:val="005C7DBB"/>
    <w:rsid w:val="005D136B"/>
    <w:rsid w:val="005E6321"/>
    <w:rsid w:val="005F2305"/>
    <w:rsid w:val="00646409"/>
    <w:rsid w:val="006466CE"/>
    <w:rsid w:val="00646BFD"/>
    <w:rsid w:val="006528AE"/>
    <w:rsid w:val="00654C86"/>
    <w:rsid w:val="00660A8D"/>
    <w:rsid w:val="00663E5F"/>
    <w:rsid w:val="00675246"/>
    <w:rsid w:val="006B5516"/>
    <w:rsid w:val="006C1316"/>
    <w:rsid w:val="006C2264"/>
    <w:rsid w:val="006F0920"/>
    <w:rsid w:val="007101E4"/>
    <w:rsid w:val="00714228"/>
    <w:rsid w:val="00720047"/>
    <w:rsid w:val="007225D9"/>
    <w:rsid w:val="007308C7"/>
    <w:rsid w:val="00735323"/>
    <w:rsid w:val="00740FCF"/>
    <w:rsid w:val="00743196"/>
    <w:rsid w:val="00750A6E"/>
    <w:rsid w:val="007760D1"/>
    <w:rsid w:val="00781408"/>
    <w:rsid w:val="007968C0"/>
    <w:rsid w:val="007A72EB"/>
    <w:rsid w:val="007B48B2"/>
    <w:rsid w:val="007C24A2"/>
    <w:rsid w:val="007D7DB0"/>
    <w:rsid w:val="007E121B"/>
    <w:rsid w:val="007E20E9"/>
    <w:rsid w:val="007E2940"/>
    <w:rsid w:val="007E4C8A"/>
    <w:rsid w:val="008038B7"/>
    <w:rsid w:val="00821C3F"/>
    <w:rsid w:val="0082514A"/>
    <w:rsid w:val="00830DA6"/>
    <w:rsid w:val="00836911"/>
    <w:rsid w:val="008373EA"/>
    <w:rsid w:val="00862D4B"/>
    <w:rsid w:val="0088729A"/>
    <w:rsid w:val="00892CAA"/>
    <w:rsid w:val="00896551"/>
    <w:rsid w:val="00897827"/>
    <w:rsid w:val="008A712F"/>
    <w:rsid w:val="008D2611"/>
    <w:rsid w:val="008D2FC5"/>
    <w:rsid w:val="008E3384"/>
    <w:rsid w:val="008F2EDB"/>
    <w:rsid w:val="009030E9"/>
    <w:rsid w:val="009055EF"/>
    <w:rsid w:val="009445BD"/>
    <w:rsid w:val="0095640C"/>
    <w:rsid w:val="00957A4E"/>
    <w:rsid w:val="0097150C"/>
    <w:rsid w:val="0097245C"/>
    <w:rsid w:val="009A3C58"/>
    <w:rsid w:val="009B43C0"/>
    <w:rsid w:val="009C1731"/>
    <w:rsid w:val="009C62B9"/>
    <w:rsid w:val="009D7052"/>
    <w:rsid w:val="00A12C9E"/>
    <w:rsid w:val="00A266E5"/>
    <w:rsid w:val="00A40FB9"/>
    <w:rsid w:val="00A410EA"/>
    <w:rsid w:val="00A6439D"/>
    <w:rsid w:val="00A64420"/>
    <w:rsid w:val="00A9021F"/>
    <w:rsid w:val="00A93095"/>
    <w:rsid w:val="00AB083A"/>
    <w:rsid w:val="00AB33B9"/>
    <w:rsid w:val="00AD3AFC"/>
    <w:rsid w:val="00AD452A"/>
    <w:rsid w:val="00AD5C07"/>
    <w:rsid w:val="00AD7634"/>
    <w:rsid w:val="00AE25D4"/>
    <w:rsid w:val="00AE2E04"/>
    <w:rsid w:val="00AE659B"/>
    <w:rsid w:val="00B107C2"/>
    <w:rsid w:val="00B235AA"/>
    <w:rsid w:val="00B72E84"/>
    <w:rsid w:val="00B7662B"/>
    <w:rsid w:val="00B77FF9"/>
    <w:rsid w:val="00B806DC"/>
    <w:rsid w:val="00B812E2"/>
    <w:rsid w:val="00B8261B"/>
    <w:rsid w:val="00B86505"/>
    <w:rsid w:val="00B91896"/>
    <w:rsid w:val="00B96B0F"/>
    <w:rsid w:val="00BA153F"/>
    <w:rsid w:val="00BA2C62"/>
    <w:rsid w:val="00BC03A3"/>
    <w:rsid w:val="00BC30B4"/>
    <w:rsid w:val="00BD08DF"/>
    <w:rsid w:val="00BE1E3F"/>
    <w:rsid w:val="00BE2FED"/>
    <w:rsid w:val="00BE3B8B"/>
    <w:rsid w:val="00BE5D21"/>
    <w:rsid w:val="00C117AB"/>
    <w:rsid w:val="00C129E8"/>
    <w:rsid w:val="00C23384"/>
    <w:rsid w:val="00C26B47"/>
    <w:rsid w:val="00C46FCD"/>
    <w:rsid w:val="00C65029"/>
    <w:rsid w:val="00C67BBA"/>
    <w:rsid w:val="00C7023D"/>
    <w:rsid w:val="00C94700"/>
    <w:rsid w:val="00CD555B"/>
    <w:rsid w:val="00CE6AB6"/>
    <w:rsid w:val="00CF55EF"/>
    <w:rsid w:val="00D07A98"/>
    <w:rsid w:val="00D14FA3"/>
    <w:rsid w:val="00D17FD6"/>
    <w:rsid w:val="00D233E2"/>
    <w:rsid w:val="00D31E44"/>
    <w:rsid w:val="00D64C04"/>
    <w:rsid w:val="00D66732"/>
    <w:rsid w:val="00D738E6"/>
    <w:rsid w:val="00D74FB2"/>
    <w:rsid w:val="00D75578"/>
    <w:rsid w:val="00DA208F"/>
    <w:rsid w:val="00DC1130"/>
    <w:rsid w:val="00DC2CA5"/>
    <w:rsid w:val="00DE5421"/>
    <w:rsid w:val="00E11EBD"/>
    <w:rsid w:val="00E12AF8"/>
    <w:rsid w:val="00E31084"/>
    <w:rsid w:val="00E340C9"/>
    <w:rsid w:val="00E37428"/>
    <w:rsid w:val="00E4177A"/>
    <w:rsid w:val="00E8677C"/>
    <w:rsid w:val="00E906BD"/>
    <w:rsid w:val="00E92966"/>
    <w:rsid w:val="00E94CAC"/>
    <w:rsid w:val="00EA3A80"/>
    <w:rsid w:val="00ED65D2"/>
    <w:rsid w:val="00EE5CD9"/>
    <w:rsid w:val="00EF195F"/>
    <w:rsid w:val="00F01254"/>
    <w:rsid w:val="00F03DBE"/>
    <w:rsid w:val="00F1200D"/>
    <w:rsid w:val="00F20175"/>
    <w:rsid w:val="00F6248C"/>
    <w:rsid w:val="00F70A09"/>
    <w:rsid w:val="00F71618"/>
    <w:rsid w:val="00F71D5D"/>
    <w:rsid w:val="00F72A32"/>
    <w:rsid w:val="00F80AC7"/>
    <w:rsid w:val="00F83F77"/>
    <w:rsid w:val="00FA479D"/>
    <w:rsid w:val="00FC2344"/>
    <w:rsid w:val="00FD2AD6"/>
    <w:rsid w:val="00FD584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41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5" w:line="250" w:lineRule="auto"/>
      <w:ind w:left="12" w:hanging="10"/>
      <w:jc w:val="both"/>
    </w:pPr>
    <w:rPr>
      <w:rFonts w:ascii="Arial" w:eastAsia="Arial" w:hAnsi="Arial" w:cs="Arial"/>
      <w:color w:val="000000"/>
      <w:sz w:val="24"/>
    </w:rPr>
  </w:style>
  <w:style w:type="paragraph" w:styleId="berschrift1">
    <w:name w:val="heading 1"/>
    <w:next w:val="Standard"/>
    <w:link w:val="berschrift1Zchn"/>
    <w:uiPriority w:val="9"/>
    <w:qFormat/>
    <w:pPr>
      <w:keepNext/>
      <w:keepLines/>
      <w:numPr>
        <w:numId w:val="2"/>
      </w:numPr>
      <w:spacing w:after="188"/>
      <w:outlineLvl w:val="0"/>
    </w:pPr>
    <w:rPr>
      <w:rFonts w:ascii="Arial" w:eastAsia="Arial" w:hAnsi="Arial" w:cs="Arial"/>
      <w:b/>
      <w:color w:val="000000"/>
      <w:sz w:val="28"/>
    </w:rPr>
  </w:style>
  <w:style w:type="paragraph" w:styleId="berschrift2">
    <w:name w:val="heading 2"/>
    <w:next w:val="Standard"/>
    <w:link w:val="berschrift2Zchn"/>
    <w:uiPriority w:val="9"/>
    <w:unhideWhenUsed/>
    <w:qFormat/>
    <w:pPr>
      <w:keepNext/>
      <w:keepLines/>
      <w:numPr>
        <w:ilvl w:val="1"/>
        <w:numId w:val="2"/>
      </w:numPr>
      <w:spacing w:after="5" w:line="250" w:lineRule="auto"/>
      <w:outlineLvl w:val="1"/>
    </w:pPr>
    <w:rPr>
      <w:rFonts w:ascii="Arial" w:eastAsia="Arial" w:hAnsi="Arial" w:cs="Arial"/>
      <w:b/>
      <w:color w:val="000000"/>
      <w:sz w:val="26"/>
    </w:rPr>
  </w:style>
  <w:style w:type="paragraph" w:styleId="berschrift3">
    <w:name w:val="heading 3"/>
    <w:next w:val="Standard"/>
    <w:link w:val="berschrift3Zchn"/>
    <w:uiPriority w:val="9"/>
    <w:unhideWhenUsed/>
    <w:qFormat/>
    <w:pPr>
      <w:keepNext/>
      <w:keepLines/>
      <w:numPr>
        <w:ilvl w:val="2"/>
        <w:numId w:val="2"/>
      </w:numPr>
      <w:spacing w:after="5" w:line="250" w:lineRule="auto"/>
      <w:outlineLvl w:val="2"/>
    </w:pPr>
    <w:rPr>
      <w:rFonts w:ascii="Arial" w:eastAsia="Arial" w:hAnsi="Arial" w:cs="Arial"/>
      <w:b/>
      <w:color w:val="000000"/>
      <w:sz w:val="26"/>
    </w:rPr>
  </w:style>
  <w:style w:type="paragraph" w:styleId="berschrift4">
    <w:name w:val="heading 4"/>
    <w:basedOn w:val="Standard"/>
    <w:next w:val="Standard"/>
    <w:link w:val="berschrift4Zchn"/>
    <w:uiPriority w:val="9"/>
    <w:unhideWhenUsed/>
    <w:qFormat/>
    <w:rsid w:val="0097245C"/>
    <w:pPr>
      <w:keepNext/>
      <w:keepLines/>
      <w:numPr>
        <w:numId w:val="13"/>
      </w:numPr>
      <w:spacing w:before="200" w:after="0"/>
      <w:outlineLvl w:val="3"/>
    </w:pPr>
    <w:rPr>
      <w:rFonts w:eastAsiaTheme="majorEastAsia" w:cstheme="majorBidi"/>
      <w:bCs/>
      <w:iCs/>
      <w:color w:val="auto"/>
    </w:rPr>
  </w:style>
  <w:style w:type="paragraph" w:styleId="berschrift6">
    <w:name w:val="heading 6"/>
    <w:basedOn w:val="Standard"/>
    <w:next w:val="Standard"/>
    <w:link w:val="berschrift6Zchn"/>
    <w:uiPriority w:val="9"/>
    <w:semiHidden/>
    <w:unhideWhenUsed/>
    <w:qFormat/>
    <w:rsid w:val="00C94700"/>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9"/>
    <w:semiHidden/>
    <w:unhideWhenUsed/>
    <w:qFormat/>
    <w:rsid w:val="00C9470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Arial" w:eastAsia="Arial" w:hAnsi="Arial" w:cs="Arial"/>
      <w:b/>
      <w:color w:val="000000"/>
      <w:sz w:val="28"/>
    </w:rPr>
  </w:style>
  <w:style w:type="character" w:customStyle="1" w:styleId="berschrift3Zchn">
    <w:name w:val="Überschrift 3 Zchn"/>
    <w:link w:val="berschrift3"/>
    <w:uiPriority w:val="9"/>
    <w:rPr>
      <w:rFonts w:ascii="Arial" w:eastAsia="Arial" w:hAnsi="Arial" w:cs="Arial"/>
      <w:b/>
      <w:color w:val="000000"/>
      <w:sz w:val="26"/>
    </w:rPr>
  </w:style>
  <w:style w:type="character" w:customStyle="1" w:styleId="berschrift2Zchn">
    <w:name w:val="Überschrift 2 Zchn"/>
    <w:link w:val="berschrift2"/>
    <w:uiPriority w:val="9"/>
    <w:rPr>
      <w:rFonts w:ascii="Arial" w:eastAsia="Arial" w:hAnsi="Arial" w:cs="Arial"/>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72004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20047"/>
    <w:rPr>
      <w:rFonts w:ascii="Lucida Grande" w:eastAsia="Arial" w:hAnsi="Lucida Grande" w:cs="Lucida Grande"/>
      <w:color w:val="000000"/>
      <w:sz w:val="18"/>
      <w:szCs w:val="18"/>
    </w:rPr>
  </w:style>
  <w:style w:type="paragraph" w:styleId="Listenabsatz">
    <w:name w:val="List Paragraph"/>
    <w:basedOn w:val="Standard"/>
    <w:uiPriority w:val="34"/>
    <w:qFormat/>
    <w:rsid w:val="004B7601"/>
    <w:pPr>
      <w:ind w:left="720"/>
      <w:contextualSpacing/>
    </w:pPr>
  </w:style>
  <w:style w:type="paragraph" w:customStyle="1" w:styleId="FarbigeListe-Akzent11">
    <w:name w:val="Farbige Liste - Akzent 11"/>
    <w:basedOn w:val="Standard"/>
    <w:uiPriority w:val="34"/>
    <w:qFormat/>
    <w:rsid w:val="000E3343"/>
    <w:pPr>
      <w:spacing w:after="0" w:line="240" w:lineRule="auto"/>
      <w:ind w:left="720" w:firstLine="0"/>
      <w:contextualSpacing/>
      <w:jc w:val="left"/>
    </w:pPr>
    <w:rPr>
      <w:rFonts w:ascii="Calibri" w:eastAsia="Calibri" w:hAnsi="Calibri" w:cs="Times New Roman"/>
      <w:color w:val="auto"/>
      <w:szCs w:val="24"/>
    </w:rPr>
  </w:style>
  <w:style w:type="character" w:customStyle="1" w:styleId="berschrift4Zchn">
    <w:name w:val="Überschrift 4 Zchn"/>
    <w:basedOn w:val="Absatz-Standardschriftart"/>
    <w:link w:val="berschrift4"/>
    <w:uiPriority w:val="9"/>
    <w:rsid w:val="0097245C"/>
    <w:rPr>
      <w:rFonts w:ascii="Arial" w:eastAsiaTheme="majorEastAsia" w:hAnsi="Arial" w:cstheme="majorBidi"/>
      <w:bCs/>
      <w:iCs/>
      <w:sz w:val="24"/>
    </w:rPr>
  </w:style>
  <w:style w:type="paragraph" w:styleId="Inhaltsverzeichnisberschrift">
    <w:name w:val="TOC Heading"/>
    <w:basedOn w:val="berschrift1"/>
    <w:next w:val="Standard"/>
    <w:uiPriority w:val="39"/>
    <w:semiHidden/>
    <w:unhideWhenUsed/>
    <w:qFormat/>
    <w:rsid w:val="004329E3"/>
    <w:pPr>
      <w:numPr>
        <w:numId w:val="0"/>
      </w:numPr>
      <w:spacing w:before="480" w:after="0" w:line="276" w:lineRule="auto"/>
      <w:outlineLvl w:val="9"/>
    </w:pPr>
    <w:rPr>
      <w:rFonts w:asciiTheme="majorHAnsi" w:eastAsiaTheme="majorEastAsia" w:hAnsiTheme="majorHAnsi" w:cstheme="majorBidi"/>
      <w:bCs/>
      <w:color w:val="2F5496" w:themeColor="accent1" w:themeShade="BF"/>
      <w:szCs w:val="28"/>
      <w:lang w:eastAsia="de-DE"/>
    </w:rPr>
  </w:style>
  <w:style w:type="paragraph" w:styleId="Verzeichnis1">
    <w:name w:val="toc 1"/>
    <w:basedOn w:val="Standard"/>
    <w:next w:val="Standard"/>
    <w:autoRedefine/>
    <w:uiPriority w:val="39"/>
    <w:unhideWhenUsed/>
    <w:rsid w:val="001D585A"/>
    <w:pPr>
      <w:tabs>
        <w:tab w:val="left" w:pos="480"/>
        <w:tab w:val="right" w:leader="dot" w:pos="8482"/>
      </w:tabs>
      <w:spacing w:after="100"/>
      <w:ind w:left="0"/>
      <w:jc w:val="left"/>
    </w:pPr>
  </w:style>
  <w:style w:type="paragraph" w:styleId="Verzeichnis2">
    <w:name w:val="toc 2"/>
    <w:basedOn w:val="Standard"/>
    <w:next w:val="Standard"/>
    <w:autoRedefine/>
    <w:uiPriority w:val="39"/>
    <w:unhideWhenUsed/>
    <w:rsid w:val="004329E3"/>
    <w:pPr>
      <w:spacing w:after="100"/>
      <w:ind w:left="240"/>
    </w:pPr>
  </w:style>
  <w:style w:type="paragraph" w:styleId="Verzeichnis3">
    <w:name w:val="toc 3"/>
    <w:basedOn w:val="Standard"/>
    <w:next w:val="Standard"/>
    <w:autoRedefine/>
    <w:uiPriority w:val="39"/>
    <w:unhideWhenUsed/>
    <w:rsid w:val="004329E3"/>
    <w:pPr>
      <w:spacing w:after="100"/>
      <w:ind w:left="480"/>
    </w:pPr>
  </w:style>
  <w:style w:type="character" w:styleId="Hyperlink">
    <w:name w:val="Hyperlink"/>
    <w:basedOn w:val="Absatz-Standardschriftart"/>
    <w:uiPriority w:val="99"/>
    <w:unhideWhenUsed/>
    <w:rsid w:val="004329E3"/>
    <w:rPr>
      <w:color w:val="0563C1" w:themeColor="hyperlink"/>
      <w:u w:val="single"/>
    </w:rPr>
  </w:style>
  <w:style w:type="character" w:customStyle="1" w:styleId="berschrift6Zchn">
    <w:name w:val="Überschrift 6 Zchn"/>
    <w:basedOn w:val="Absatz-Standardschriftart"/>
    <w:link w:val="berschrift6"/>
    <w:uiPriority w:val="9"/>
    <w:semiHidden/>
    <w:rsid w:val="00C94700"/>
    <w:rPr>
      <w:rFonts w:asciiTheme="majorHAnsi" w:eastAsiaTheme="majorEastAsia" w:hAnsiTheme="majorHAnsi" w:cstheme="majorBidi"/>
      <w:i/>
      <w:iCs/>
      <w:color w:val="1F3763" w:themeColor="accent1" w:themeShade="7F"/>
      <w:sz w:val="24"/>
    </w:rPr>
  </w:style>
  <w:style w:type="character" w:customStyle="1" w:styleId="berschrift7Zchn">
    <w:name w:val="Überschrift 7 Zchn"/>
    <w:basedOn w:val="Absatz-Standardschriftart"/>
    <w:link w:val="berschrift7"/>
    <w:uiPriority w:val="9"/>
    <w:semiHidden/>
    <w:rsid w:val="00C94700"/>
    <w:rPr>
      <w:rFonts w:asciiTheme="majorHAnsi" w:eastAsiaTheme="majorEastAsia" w:hAnsiTheme="majorHAnsi" w:cstheme="majorBidi"/>
      <w:i/>
      <w:iCs/>
      <w:color w:val="404040" w:themeColor="text1" w:themeTint="BF"/>
      <w:sz w:val="24"/>
    </w:rPr>
  </w:style>
  <w:style w:type="table" w:styleId="Tabellenraster">
    <w:name w:val="Table Grid"/>
    <w:basedOn w:val="NormaleTabelle"/>
    <w:uiPriority w:val="59"/>
    <w:rsid w:val="00C9470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rsid w:val="00446917"/>
    <w:pPr>
      <w:spacing w:after="100" w:line="276" w:lineRule="auto"/>
      <w:ind w:left="660" w:firstLine="0"/>
      <w:jc w:val="left"/>
    </w:pPr>
    <w:rPr>
      <w:rFonts w:asciiTheme="minorHAnsi" w:eastAsiaTheme="minorEastAsia" w:hAnsiTheme="minorHAnsi" w:cstheme="minorBidi"/>
      <w:color w:val="auto"/>
      <w:sz w:val="22"/>
      <w:lang w:eastAsia="de-DE"/>
    </w:rPr>
  </w:style>
  <w:style w:type="paragraph" w:styleId="Verzeichnis5">
    <w:name w:val="toc 5"/>
    <w:basedOn w:val="Standard"/>
    <w:next w:val="Standard"/>
    <w:autoRedefine/>
    <w:uiPriority w:val="39"/>
    <w:unhideWhenUsed/>
    <w:rsid w:val="00446917"/>
    <w:pPr>
      <w:spacing w:after="100" w:line="276" w:lineRule="auto"/>
      <w:ind w:left="880" w:firstLine="0"/>
      <w:jc w:val="left"/>
    </w:pPr>
    <w:rPr>
      <w:rFonts w:asciiTheme="minorHAnsi" w:eastAsiaTheme="minorEastAsia" w:hAnsiTheme="minorHAnsi" w:cstheme="minorBidi"/>
      <w:color w:val="auto"/>
      <w:sz w:val="22"/>
      <w:lang w:eastAsia="de-DE"/>
    </w:rPr>
  </w:style>
  <w:style w:type="paragraph" w:styleId="Verzeichnis6">
    <w:name w:val="toc 6"/>
    <w:basedOn w:val="Standard"/>
    <w:next w:val="Standard"/>
    <w:autoRedefine/>
    <w:uiPriority w:val="39"/>
    <w:unhideWhenUsed/>
    <w:rsid w:val="00446917"/>
    <w:pPr>
      <w:spacing w:after="100" w:line="276" w:lineRule="auto"/>
      <w:ind w:left="1100" w:firstLine="0"/>
      <w:jc w:val="left"/>
    </w:pPr>
    <w:rPr>
      <w:rFonts w:asciiTheme="minorHAnsi" w:eastAsiaTheme="minorEastAsia" w:hAnsiTheme="minorHAnsi" w:cstheme="minorBidi"/>
      <w:color w:val="auto"/>
      <w:sz w:val="22"/>
      <w:lang w:eastAsia="de-DE"/>
    </w:rPr>
  </w:style>
  <w:style w:type="paragraph" w:styleId="Verzeichnis7">
    <w:name w:val="toc 7"/>
    <w:basedOn w:val="Standard"/>
    <w:next w:val="Standard"/>
    <w:autoRedefine/>
    <w:uiPriority w:val="39"/>
    <w:unhideWhenUsed/>
    <w:rsid w:val="00446917"/>
    <w:pPr>
      <w:spacing w:after="100" w:line="276" w:lineRule="auto"/>
      <w:ind w:left="1320" w:firstLine="0"/>
      <w:jc w:val="left"/>
    </w:pPr>
    <w:rPr>
      <w:rFonts w:asciiTheme="minorHAnsi" w:eastAsiaTheme="minorEastAsia" w:hAnsiTheme="minorHAnsi" w:cstheme="minorBidi"/>
      <w:color w:val="auto"/>
      <w:sz w:val="22"/>
      <w:lang w:eastAsia="de-DE"/>
    </w:rPr>
  </w:style>
  <w:style w:type="paragraph" w:styleId="Verzeichnis8">
    <w:name w:val="toc 8"/>
    <w:basedOn w:val="Standard"/>
    <w:next w:val="Standard"/>
    <w:autoRedefine/>
    <w:uiPriority w:val="39"/>
    <w:unhideWhenUsed/>
    <w:rsid w:val="00446917"/>
    <w:pPr>
      <w:spacing w:after="100" w:line="276" w:lineRule="auto"/>
      <w:ind w:left="1540" w:firstLine="0"/>
      <w:jc w:val="left"/>
    </w:pPr>
    <w:rPr>
      <w:rFonts w:asciiTheme="minorHAnsi" w:eastAsiaTheme="minorEastAsia" w:hAnsiTheme="minorHAnsi" w:cstheme="minorBidi"/>
      <w:color w:val="auto"/>
      <w:sz w:val="22"/>
      <w:lang w:eastAsia="de-DE"/>
    </w:rPr>
  </w:style>
  <w:style w:type="paragraph" w:styleId="Verzeichnis9">
    <w:name w:val="toc 9"/>
    <w:basedOn w:val="Standard"/>
    <w:next w:val="Standard"/>
    <w:autoRedefine/>
    <w:uiPriority w:val="39"/>
    <w:unhideWhenUsed/>
    <w:rsid w:val="00446917"/>
    <w:pPr>
      <w:spacing w:after="100" w:line="276" w:lineRule="auto"/>
      <w:ind w:left="1760" w:firstLine="0"/>
      <w:jc w:val="left"/>
    </w:pPr>
    <w:rPr>
      <w:rFonts w:asciiTheme="minorHAnsi" w:eastAsiaTheme="minorEastAsia" w:hAnsiTheme="minorHAnsi" w:cstheme="minorBidi"/>
      <w:color w:val="auto"/>
      <w:sz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5" w:line="250" w:lineRule="auto"/>
      <w:ind w:left="12" w:hanging="10"/>
      <w:jc w:val="both"/>
    </w:pPr>
    <w:rPr>
      <w:rFonts w:ascii="Arial" w:eastAsia="Arial" w:hAnsi="Arial" w:cs="Arial"/>
      <w:color w:val="000000"/>
      <w:sz w:val="24"/>
    </w:rPr>
  </w:style>
  <w:style w:type="paragraph" w:styleId="berschrift1">
    <w:name w:val="heading 1"/>
    <w:next w:val="Standard"/>
    <w:link w:val="berschrift1Zchn"/>
    <w:uiPriority w:val="9"/>
    <w:qFormat/>
    <w:pPr>
      <w:keepNext/>
      <w:keepLines/>
      <w:numPr>
        <w:numId w:val="2"/>
      </w:numPr>
      <w:spacing w:after="188"/>
      <w:outlineLvl w:val="0"/>
    </w:pPr>
    <w:rPr>
      <w:rFonts w:ascii="Arial" w:eastAsia="Arial" w:hAnsi="Arial" w:cs="Arial"/>
      <w:b/>
      <w:color w:val="000000"/>
      <w:sz w:val="28"/>
    </w:rPr>
  </w:style>
  <w:style w:type="paragraph" w:styleId="berschrift2">
    <w:name w:val="heading 2"/>
    <w:next w:val="Standard"/>
    <w:link w:val="berschrift2Zchn"/>
    <w:uiPriority w:val="9"/>
    <w:unhideWhenUsed/>
    <w:qFormat/>
    <w:pPr>
      <w:keepNext/>
      <w:keepLines/>
      <w:numPr>
        <w:ilvl w:val="1"/>
        <w:numId w:val="2"/>
      </w:numPr>
      <w:spacing w:after="5" w:line="250" w:lineRule="auto"/>
      <w:outlineLvl w:val="1"/>
    </w:pPr>
    <w:rPr>
      <w:rFonts w:ascii="Arial" w:eastAsia="Arial" w:hAnsi="Arial" w:cs="Arial"/>
      <w:b/>
      <w:color w:val="000000"/>
      <w:sz w:val="26"/>
    </w:rPr>
  </w:style>
  <w:style w:type="paragraph" w:styleId="berschrift3">
    <w:name w:val="heading 3"/>
    <w:next w:val="Standard"/>
    <w:link w:val="berschrift3Zchn"/>
    <w:uiPriority w:val="9"/>
    <w:unhideWhenUsed/>
    <w:qFormat/>
    <w:pPr>
      <w:keepNext/>
      <w:keepLines/>
      <w:numPr>
        <w:ilvl w:val="2"/>
        <w:numId w:val="2"/>
      </w:numPr>
      <w:spacing w:after="5" w:line="250" w:lineRule="auto"/>
      <w:outlineLvl w:val="2"/>
    </w:pPr>
    <w:rPr>
      <w:rFonts w:ascii="Arial" w:eastAsia="Arial" w:hAnsi="Arial" w:cs="Arial"/>
      <w:b/>
      <w:color w:val="000000"/>
      <w:sz w:val="26"/>
    </w:rPr>
  </w:style>
  <w:style w:type="paragraph" w:styleId="berschrift4">
    <w:name w:val="heading 4"/>
    <w:basedOn w:val="Standard"/>
    <w:next w:val="Standard"/>
    <w:link w:val="berschrift4Zchn"/>
    <w:uiPriority w:val="9"/>
    <w:unhideWhenUsed/>
    <w:qFormat/>
    <w:rsid w:val="0097245C"/>
    <w:pPr>
      <w:keepNext/>
      <w:keepLines/>
      <w:numPr>
        <w:numId w:val="13"/>
      </w:numPr>
      <w:spacing w:before="200" w:after="0"/>
      <w:outlineLvl w:val="3"/>
    </w:pPr>
    <w:rPr>
      <w:rFonts w:eastAsiaTheme="majorEastAsia" w:cstheme="majorBidi"/>
      <w:bCs/>
      <w:iCs/>
      <w:color w:val="auto"/>
    </w:rPr>
  </w:style>
  <w:style w:type="paragraph" w:styleId="berschrift6">
    <w:name w:val="heading 6"/>
    <w:basedOn w:val="Standard"/>
    <w:next w:val="Standard"/>
    <w:link w:val="berschrift6Zchn"/>
    <w:uiPriority w:val="9"/>
    <w:semiHidden/>
    <w:unhideWhenUsed/>
    <w:qFormat/>
    <w:rsid w:val="00C94700"/>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9"/>
    <w:semiHidden/>
    <w:unhideWhenUsed/>
    <w:qFormat/>
    <w:rsid w:val="00C9470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Arial" w:eastAsia="Arial" w:hAnsi="Arial" w:cs="Arial"/>
      <w:b/>
      <w:color w:val="000000"/>
      <w:sz w:val="28"/>
    </w:rPr>
  </w:style>
  <w:style w:type="character" w:customStyle="1" w:styleId="berschrift3Zchn">
    <w:name w:val="Überschrift 3 Zchn"/>
    <w:link w:val="berschrift3"/>
    <w:uiPriority w:val="9"/>
    <w:rPr>
      <w:rFonts w:ascii="Arial" w:eastAsia="Arial" w:hAnsi="Arial" w:cs="Arial"/>
      <w:b/>
      <w:color w:val="000000"/>
      <w:sz w:val="26"/>
    </w:rPr>
  </w:style>
  <w:style w:type="character" w:customStyle="1" w:styleId="berschrift2Zchn">
    <w:name w:val="Überschrift 2 Zchn"/>
    <w:link w:val="berschrift2"/>
    <w:uiPriority w:val="9"/>
    <w:rPr>
      <w:rFonts w:ascii="Arial" w:eastAsia="Arial" w:hAnsi="Arial" w:cs="Arial"/>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72004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20047"/>
    <w:rPr>
      <w:rFonts w:ascii="Lucida Grande" w:eastAsia="Arial" w:hAnsi="Lucida Grande" w:cs="Lucida Grande"/>
      <w:color w:val="000000"/>
      <w:sz w:val="18"/>
      <w:szCs w:val="18"/>
    </w:rPr>
  </w:style>
  <w:style w:type="paragraph" w:styleId="Listenabsatz">
    <w:name w:val="List Paragraph"/>
    <w:basedOn w:val="Standard"/>
    <w:uiPriority w:val="34"/>
    <w:qFormat/>
    <w:rsid w:val="004B7601"/>
    <w:pPr>
      <w:ind w:left="720"/>
      <w:contextualSpacing/>
    </w:pPr>
  </w:style>
  <w:style w:type="paragraph" w:customStyle="1" w:styleId="FarbigeListe-Akzent11">
    <w:name w:val="Farbige Liste - Akzent 11"/>
    <w:basedOn w:val="Standard"/>
    <w:uiPriority w:val="34"/>
    <w:qFormat/>
    <w:rsid w:val="000E3343"/>
    <w:pPr>
      <w:spacing w:after="0" w:line="240" w:lineRule="auto"/>
      <w:ind w:left="720" w:firstLine="0"/>
      <w:contextualSpacing/>
      <w:jc w:val="left"/>
    </w:pPr>
    <w:rPr>
      <w:rFonts w:ascii="Calibri" w:eastAsia="Calibri" w:hAnsi="Calibri" w:cs="Times New Roman"/>
      <w:color w:val="auto"/>
      <w:szCs w:val="24"/>
    </w:rPr>
  </w:style>
  <w:style w:type="character" w:customStyle="1" w:styleId="berschrift4Zchn">
    <w:name w:val="Überschrift 4 Zchn"/>
    <w:basedOn w:val="Absatz-Standardschriftart"/>
    <w:link w:val="berschrift4"/>
    <w:uiPriority w:val="9"/>
    <w:rsid w:val="0097245C"/>
    <w:rPr>
      <w:rFonts w:ascii="Arial" w:eastAsiaTheme="majorEastAsia" w:hAnsi="Arial" w:cstheme="majorBidi"/>
      <w:bCs/>
      <w:iCs/>
      <w:sz w:val="24"/>
    </w:rPr>
  </w:style>
  <w:style w:type="paragraph" w:styleId="Inhaltsverzeichnisberschrift">
    <w:name w:val="TOC Heading"/>
    <w:basedOn w:val="berschrift1"/>
    <w:next w:val="Standard"/>
    <w:uiPriority w:val="39"/>
    <w:semiHidden/>
    <w:unhideWhenUsed/>
    <w:qFormat/>
    <w:rsid w:val="004329E3"/>
    <w:pPr>
      <w:numPr>
        <w:numId w:val="0"/>
      </w:numPr>
      <w:spacing w:before="480" w:after="0" w:line="276" w:lineRule="auto"/>
      <w:outlineLvl w:val="9"/>
    </w:pPr>
    <w:rPr>
      <w:rFonts w:asciiTheme="majorHAnsi" w:eastAsiaTheme="majorEastAsia" w:hAnsiTheme="majorHAnsi" w:cstheme="majorBidi"/>
      <w:bCs/>
      <w:color w:val="2F5496" w:themeColor="accent1" w:themeShade="BF"/>
      <w:szCs w:val="28"/>
      <w:lang w:eastAsia="de-DE"/>
    </w:rPr>
  </w:style>
  <w:style w:type="paragraph" w:styleId="Verzeichnis1">
    <w:name w:val="toc 1"/>
    <w:basedOn w:val="Standard"/>
    <w:next w:val="Standard"/>
    <w:autoRedefine/>
    <w:uiPriority w:val="39"/>
    <w:unhideWhenUsed/>
    <w:rsid w:val="001D585A"/>
    <w:pPr>
      <w:tabs>
        <w:tab w:val="left" w:pos="480"/>
        <w:tab w:val="right" w:leader="dot" w:pos="8482"/>
      </w:tabs>
      <w:spacing w:after="100"/>
      <w:ind w:left="0"/>
      <w:jc w:val="left"/>
    </w:pPr>
  </w:style>
  <w:style w:type="paragraph" w:styleId="Verzeichnis2">
    <w:name w:val="toc 2"/>
    <w:basedOn w:val="Standard"/>
    <w:next w:val="Standard"/>
    <w:autoRedefine/>
    <w:uiPriority w:val="39"/>
    <w:unhideWhenUsed/>
    <w:rsid w:val="004329E3"/>
    <w:pPr>
      <w:spacing w:after="100"/>
      <w:ind w:left="240"/>
    </w:pPr>
  </w:style>
  <w:style w:type="paragraph" w:styleId="Verzeichnis3">
    <w:name w:val="toc 3"/>
    <w:basedOn w:val="Standard"/>
    <w:next w:val="Standard"/>
    <w:autoRedefine/>
    <w:uiPriority w:val="39"/>
    <w:unhideWhenUsed/>
    <w:rsid w:val="004329E3"/>
    <w:pPr>
      <w:spacing w:after="100"/>
      <w:ind w:left="480"/>
    </w:pPr>
  </w:style>
  <w:style w:type="character" w:styleId="Hyperlink">
    <w:name w:val="Hyperlink"/>
    <w:basedOn w:val="Absatz-Standardschriftart"/>
    <w:uiPriority w:val="99"/>
    <w:unhideWhenUsed/>
    <w:rsid w:val="004329E3"/>
    <w:rPr>
      <w:color w:val="0563C1" w:themeColor="hyperlink"/>
      <w:u w:val="single"/>
    </w:rPr>
  </w:style>
  <w:style w:type="character" w:customStyle="1" w:styleId="berschrift6Zchn">
    <w:name w:val="Überschrift 6 Zchn"/>
    <w:basedOn w:val="Absatz-Standardschriftart"/>
    <w:link w:val="berschrift6"/>
    <w:uiPriority w:val="9"/>
    <w:semiHidden/>
    <w:rsid w:val="00C94700"/>
    <w:rPr>
      <w:rFonts w:asciiTheme="majorHAnsi" w:eastAsiaTheme="majorEastAsia" w:hAnsiTheme="majorHAnsi" w:cstheme="majorBidi"/>
      <w:i/>
      <w:iCs/>
      <w:color w:val="1F3763" w:themeColor="accent1" w:themeShade="7F"/>
      <w:sz w:val="24"/>
    </w:rPr>
  </w:style>
  <w:style w:type="character" w:customStyle="1" w:styleId="berschrift7Zchn">
    <w:name w:val="Überschrift 7 Zchn"/>
    <w:basedOn w:val="Absatz-Standardschriftart"/>
    <w:link w:val="berschrift7"/>
    <w:uiPriority w:val="9"/>
    <w:semiHidden/>
    <w:rsid w:val="00C94700"/>
    <w:rPr>
      <w:rFonts w:asciiTheme="majorHAnsi" w:eastAsiaTheme="majorEastAsia" w:hAnsiTheme="majorHAnsi" w:cstheme="majorBidi"/>
      <w:i/>
      <w:iCs/>
      <w:color w:val="404040" w:themeColor="text1" w:themeTint="BF"/>
      <w:sz w:val="24"/>
    </w:rPr>
  </w:style>
  <w:style w:type="table" w:styleId="Tabellenraster">
    <w:name w:val="Table Grid"/>
    <w:basedOn w:val="NormaleTabelle"/>
    <w:uiPriority w:val="59"/>
    <w:rsid w:val="00C9470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4">
    <w:name w:val="toc 4"/>
    <w:basedOn w:val="Standard"/>
    <w:next w:val="Standard"/>
    <w:autoRedefine/>
    <w:uiPriority w:val="39"/>
    <w:unhideWhenUsed/>
    <w:rsid w:val="00446917"/>
    <w:pPr>
      <w:spacing w:after="100" w:line="276" w:lineRule="auto"/>
      <w:ind w:left="660" w:firstLine="0"/>
      <w:jc w:val="left"/>
    </w:pPr>
    <w:rPr>
      <w:rFonts w:asciiTheme="minorHAnsi" w:eastAsiaTheme="minorEastAsia" w:hAnsiTheme="minorHAnsi" w:cstheme="minorBidi"/>
      <w:color w:val="auto"/>
      <w:sz w:val="22"/>
      <w:lang w:eastAsia="de-DE"/>
    </w:rPr>
  </w:style>
  <w:style w:type="paragraph" w:styleId="Verzeichnis5">
    <w:name w:val="toc 5"/>
    <w:basedOn w:val="Standard"/>
    <w:next w:val="Standard"/>
    <w:autoRedefine/>
    <w:uiPriority w:val="39"/>
    <w:unhideWhenUsed/>
    <w:rsid w:val="00446917"/>
    <w:pPr>
      <w:spacing w:after="100" w:line="276" w:lineRule="auto"/>
      <w:ind w:left="880" w:firstLine="0"/>
      <w:jc w:val="left"/>
    </w:pPr>
    <w:rPr>
      <w:rFonts w:asciiTheme="minorHAnsi" w:eastAsiaTheme="minorEastAsia" w:hAnsiTheme="minorHAnsi" w:cstheme="minorBidi"/>
      <w:color w:val="auto"/>
      <w:sz w:val="22"/>
      <w:lang w:eastAsia="de-DE"/>
    </w:rPr>
  </w:style>
  <w:style w:type="paragraph" w:styleId="Verzeichnis6">
    <w:name w:val="toc 6"/>
    <w:basedOn w:val="Standard"/>
    <w:next w:val="Standard"/>
    <w:autoRedefine/>
    <w:uiPriority w:val="39"/>
    <w:unhideWhenUsed/>
    <w:rsid w:val="00446917"/>
    <w:pPr>
      <w:spacing w:after="100" w:line="276" w:lineRule="auto"/>
      <w:ind w:left="1100" w:firstLine="0"/>
      <w:jc w:val="left"/>
    </w:pPr>
    <w:rPr>
      <w:rFonts w:asciiTheme="minorHAnsi" w:eastAsiaTheme="minorEastAsia" w:hAnsiTheme="minorHAnsi" w:cstheme="minorBidi"/>
      <w:color w:val="auto"/>
      <w:sz w:val="22"/>
      <w:lang w:eastAsia="de-DE"/>
    </w:rPr>
  </w:style>
  <w:style w:type="paragraph" w:styleId="Verzeichnis7">
    <w:name w:val="toc 7"/>
    <w:basedOn w:val="Standard"/>
    <w:next w:val="Standard"/>
    <w:autoRedefine/>
    <w:uiPriority w:val="39"/>
    <w:unhideWhenUsed/>
    <w:rsid w:val="00446917"/>
    <w:pPr>
      <w:spacing w:after="100" w:line="276" w:lineRule="auto"/>
      <w:ind w:left="1320" w:firstLine="0"/>
      <w:jc w:val="left"/>
    </w:pPr>
    <w:rPr>
      <w:rFonts w:asciiTheme="minorHAnsi" w:eastAsiaTheme="minorEastAsia" w:hAnsiTheme="minorHAnsi" w:cstheme="minorBidi"/>
      <w:color w:val="auto"/>
      <w:sz w:val="22"/>
      <w:lang w:eastAsia="de-DE"/>
    </w:rPr>
  </w:style>
  <w:style w:type="paragraph" w:styleId="Verzeichnis8">
    <w:name w:val="toc 8"/>
    <w:basedOn w:val="Standard"/>
    <w:next w:val="Standard"/>
    <w:autoRedefine/>
    <w:uiPriority w:val="39"/>
    <w:unhideWhenUsed/>
    <w:rsid w:val="00446917"/>
    <w:pPr>
      <w:spacing w:after="100" w:line="276" w:lineRule="auto"/>
      <w:ind w:left="1540" w:firstLine="0"/>
      <w:jc w:val="left"/>
    </w:pPr>
    <w:rPr>
      <w:rFonts w:asciiTheme="minorHAnsi" w:eastAsiaTheme="minorEastAsia" w:hAnsiTheme="minorHAnsi" w:cstheme="minorBidi"/>
      <w:color w:val="auto"/>
      <w:sz w:val="22"/>
      <w:lang w:eastAsia="de-DE"/>
    </w:rPr>
  </w:style>
  <w:style w:type="paragraph" w:styleId="Verzeichnis9">
    <w:name w:val="toc 9"/>
    <w:basedOn w:val="Standard"/>
    <w:next w:val="Standard"/>
    <w:autoRedefine/>
    <w:uiPriority w:val="39"/>
    <w:unhideWhenUsed/>
    <w:rsid w:val="00446917"/>
    <w:pPr>
      <w:spacing w:after="100" w:line="276" w:lineRule="auto"/>
      <w:ind w:left="1760" w:firstLine="0"/>
      <w:jc w:val="left"/>
    </w:pPr>
    <w:rPr>
      <w:rFonts w:asciiTheme="minorHAnsi" w:eastAsiaTheme="minorEastAsia" w:hAnsiTheme="minorHAnsi" w:cstheme="minorBidi"/>
      <w:color w:val="auto"/>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emf"/><Relationship Id="rId42" Type="http://schemas.openxmlformats.org/officeDocument/2006/relationships/header" Target="header8.xml"/><Relationship Id="rId47" Type="http://schemas.openxmlformats.org/officeDocument/2006/relationships/image" Target="media/image23.png"/><Relationship Id="rId50"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eader" Target="header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4" Type="http://schemas.openxmlformats.org/officeDocument/2006/relationships/footer" Target="footer8.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footer" Target="footer1.xml"/><Relationship Id="rId35" Type="http://schemas.openxmlformats.org/officeDocument/2006/relationships/header" Target="header4.xml"/><Relationship Id="rId43" Type="http://schemas.openxmlformats.org/officeDocument/2006/relationships/footer" Target="footer7.xml"/><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5.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6.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7.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8.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_rels/header9.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84E9F-2E70-4797-AEC1-4CA109A7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147E2FDF</Template>
  <TotalTime>0</TotalTime>
  <Pages>33</Pages>
  <Words>8618</Words>
  <Characters>54298</Characters>
  <Application>Microsoft Office Word</Application>
  <DocSecurity>0</DocSecurity>
  <Lines>452</Lines>
  <Paragraphs>125</Paragraphs>
  <ScaleCrop>false</ScaleCrop>
  <HeadingPairs>
    <vt:vector size="2" baseType="variant">
      <vt:variant>
        <vt:lpstr>Titel</vt:lpstr>
      </vt:variant>
      <vt:variant>
        <vt:i4>1</vt:i4>
      </vt:variant>
    </vt:vector>
  </HeadingPairs>
  <TitlesOfParts>
    <vt:vector size="1" baseType="lpstr">
      <vt:lpstr>MELO_2015 Stand 08.07.15</vt:lpstr>
    </vt:vector>
  </TitlesOfParts>
  <Company>ITDZ-Berlin</Company>
  <LinksUpToDate>false</LinksUpToDate>
  <CharactersWithSpaces>62791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MELO_2015 Stand 08.07.15</dc:title>
  <dc:creator>Bine</dc:creator>
  <cp:lastModifiedBy>Funk-Horn, Gabriela</cp:lastModifiedBy>
  <cp:revision>9</cp:revision>
  <cp:lastPrinted>2020-01-22T12:52:00Z</cp:lastPrinted>
  <dcterms:created xsi:type="dcterms:W3CDTF">2020-01-20T10:24:00Z</dcterms:created>
  <dcterms:modified xsi:type="dcterms:W3CDTF">2020-01-22T13:57:00Z</dcterms:modified>
</cp:coreProperties>
</file>